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799" w:rsidRDefault="00CF1799" w:rsidP="00CF1799">
      <w:pPr>
        <w:pStyle w:val="APABody"/>
      </w:pPr>
    </w:p>
    <w:p w:rsidR="00CF1799" w:rsidRDefault="00CF1799" w:rsidP="00BA4B0B">
      <w:pPr>
        <w:pStyle w:val="APABody"/>
        <w:ind w:firstLine="0"/>
      </w:pPr>
    </w:p>
    <w:p w:rsidR="00BA4B0B" w:rsidRDefault="00BA4B0B" w:rsidP="00BA4B0B">
      <w:pPr>
        <w:pStyle w:val="APACenteredText"/>
        <w:spacing w:line="240" w:lineRule="auto"/>
      </w:pPr>
      <w:r>
        <w:t>INCREASING THE RATE OF P</w:t>
      </w:r>
      <w:r w:rsidR="00D5658F">
        <w:t>ERTUSSIS IMMUNITY USING THE TDAP</w:t>
      </w:r>
      <w:r>
        <w:t xml:space="preserve"> IMMUNIZATI</w:t>
      </w:r>
      <w:r w:rsidR="0010091B">
        <w:t>O</w:t>
      </w:r>
      <w:r w:rsidR="00354F10">
        <w:t>N IN PRIMA</w:t>
      </w:r>
      <w:r>
        <w:t>RY CARE PATIENTS 19 TO 64 YEARS OF AGE</w:t>
      </w:r>
    </w:p>
    <w:p w:rsidR="00BA4B0B" w:rsidRDefault="00BA4B0B" w:rsidP="00BA4B0B">
      <w:pPr>
        <w:pStyle w:val="APACenteredText"/>
        <w:jc w:val="left"/>
      </w:pPr>
    </w:p>
    <w:p w:rsidR="00BA4B0B" w:rsidRDefault="0010091B" w:rsidP="0010091B">
      <w:pPr>
        <w:pStyle w:val="APACenteredText"/>
      </w:pPr>
      <w:r>
        <w:t>A Capstone Scholarly Project</w:t>
      </w:r>
      <w:r w:rsidR="00BA4B0B">
        <w:t xml:space="preserve"> submitted</w:t>
      </w:r>
    </w:p>
    <w:p w:rsidR="00BA4B0B" w:rsidRDefault="00BA4B0B" w:rsidP="00BA4B0B">
      <w:pPr>
        <w:pStyle w:val="APACenteredText"/>
      </w:pPr>
      <w:proofErr w:type="gramStart"/>
      <w:r>
        <w:t>by</w:t>
      </w:r>
      <w:proofErr w:type="gramEnd"/>
    </w:p>
    <w:p w:rsidR="00CF1799" w:rsidRDefault="00CF1799" w:rsidP="00BA4B0B">
      <w:pPr>
        <w:pStyle w:val="APACenteredText"/>
        <w:jc w:val="left"/>
      </w:pPr>
    </w:p>
    <w:p w:rsidR="00CF1799" w:rsidRDefault="00CF1799" w:rsidP="00BA4B0B">
      <w:pPr>
        <w:pStyle w:val="APACenteredText"/>
        <w:spacing w:line="240" w:lineRule="auto"/>
      </w:pPr>
      <w:r>
        <w:t>Dorothy J. Cook</w:t>
      </w:r>
      <w:r w:rsidR="00BA4B0B">
        <w:t>,</w:t>
      </w:r>
      <w:r w:rsidR="00B34B65">
        <w:t xml:space="preserve"> MS, ARNP, </w:t>
      </w:r>
      <w:r>
        <w:t>FNP</w:t>
      </w:r>
      <w:r w:rsidR="00B34B65">
        <w:t>-BC</w:t>
      </w:r>
    </w:p>
    <w:p w:rsidR="00BA4B0B" w:rsidRDefault="00BA4B0B" w:rsidP="00BA4B0B">
      <w:pPr>
        <w:pStyle w:val="APACenteredText"/>
        <w:spacing w:line="240" w:lineRule="auto"/>
      </w:pPr>
    </w:p>
    <w:p w:rsidR="00BA4B0B" w:rsidRDefault="00BA4B0B" w:rsidP="00BA4B0B">
      <w:pPr>
        <w:pStyle w:val="APACenteredText"/>
        <w:spacing w:line="240" w:lineRule="auto"/>
      </w:pPr>
      <w:r>
        <w:t xml:space="preserve">Submitted to the Graduate School of the </w:t>
      </w:r>
    </w:p>
    <w:p w:rsidR="00CF1799" w:rsidRDefault="00BA4B0B" w:rsidP="00BA4B0B">
      <w:pPr>
        <w:pStyle w:val="APACenteredText"/>
        <w:spacing w:line="240" w:lineRule="auto"/>
      </w:pPr>
      <w:r>
        <w:t xml:space="preserve">University of Massachusetts, </w:t>
      </w:r>
      <w:r w:rsidR="00CF1799">
        <w:t>Amherst</w:t>
      </w:r>
    </w:p>
    <w:p w:rsidR="00BA4B0B" w:rsidRDefault="00B75E12" w:rsidP="00B75E12">
      <w:pPr>
        <w:pStyle w:val="APACenteredText"/>
        <w:tabs>
          <w:tab w:val="center" w:pos="4680"/>
          <w:tab w:val="right" w:pos="9360"/>
        </w:tabs>
        <w:jc w:val="left"/>
      </w:pPr>
      <w:r>
        <w:tab/>
      </w:r>
      <w:r w:rsidR="00BA4B0B">
        <w:t>In partial fulfillment of the requirement for the degree of</w:t>
      </w:r>
      <w:r>
        <w:tab/>
      </w:r>
    </w:p>
    <w:p w:rsidR="00BA4B0B" w:rsidRDefault="0010091B" w:rsidP="00BA4B0B">
      <w:pPr>
        <w:pStyle w:val="APACenteredText"/>
      </w:pPr>
      <w:r>
        <w:t>DOCTOR</w:t>
      </w:r>
      <w:r w:rsidR="00BA4B0B">
        <w:t xml:space="preserve"> IN NURSING PRACTICE</w:t>
      </w:r>
    </w:p>
    <w:p w:rsidR="00BA4B0B" w:rsidRDefault="00BA4B0B" w:rsidP="00BA4B0B">
      <w:pPr>
        <w:pStyle w:val="APACenteredText"/>
      </w:pPr>
    </w:p>
    <w:p w:rsidR="00BA4B0B" w:rsidRDefault="00BA4B0B" w:rsidP="00BA4B0B">
      <w:pPr>
        <w:pStyle w:val="APACenteredText"/>
        <w:spacing w:line="240" w:lineRule="auto"/>
      </w:pPr>
      <w:r>
        <w:t xml:space="preserve">This Capstone Project has been accepted for the faculty of </w:t>
      </w:r>
    </w:p>
    <w:p w:rsidR="00BA4B0B" w:rsidRDefault="00BA4B0B" w:rsidP="00BA4B0B">
      <w:pPr>
        <w:pStyle w:val="APACenteredText"/>
        <w:spacing w:line="240" w:lineRule="auto"/>
      </w:pPr>
      <w:r>
        <w:t>The School of Nursing by:</w:t>
      </w:r>
    </w:p>
    <w:p w:rsidR="00BA4B0B" w:rsidRDefault="00BA4B0B" w:rsidP="00BA4B0B">
      <w:pPr>
        <w:pStyle w:val="APACenteredText"/>
        <w:spacing w:line="240" w:lineRule="auto"/>
      </w:pPr>
    </w:p>
    <w:p w:rsidR="00BA4B0B" w:rsidRDefault="00BA4B0B" w:rsidP="00BA4B0B">
      <w:pPr>
        <w:pStyle w:val="APACenteredText"/>
        <w:spacing w:line="240" w:lineRule="auto"/>
      </w:pPr>
    </w:p>
    <w:p w:rsidR="00BA4B0B" w:rsidRPr="006D6F8F" w:rsidRDefault="006D6F8F" w:rsidP="006D6F8F">
      <w:pPr>
        <w:pStyle w:val="APACenteredText"/>
        <w:spacing w:line="240" w:lineRule="auto"/>
        <w:jc w:val="left"/>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E37826" w:rsidRDefault="00E37826" w:rsidP="00CF1799">
      <w:pPr>
        <w:pStyle w:val="APACenteredText"/>
      </w:pPr>
      <w:r>
        <w:t>Cynthia Jacelon, PhD, RN, CRRN, FAAN</w:t>
      </w:r>
      <w:r w:rsidR="006D6F8F">
        <w:t>, Clinical Assistant Professor</w:t>
      </w:r>
    </w:p>
    <w:p w:rsidR="006D6F8F" w:rsidRDefault="006D6D35" w:rsidP="00CF1799">
      <w:pPr>
        <w:pStyle w:val="APACenteredText"/>
      </w:pPr>
      <w:r>
        <w:t>Chair</w:t>
      </w:r>
    </w:p>
    <w:p w:rsidR="006D6D35" w:rsidRDefault="006D6D35" w:rsidP="00CF1799">
      <w:pPr>
        <w:pStyle w:val="APACenteredText"/>
      </w:pPr>
    </w:p>
    <w:p w:rsidR="006D6D35" w:rsidRPr="006D6D35" w:rsidRDefault="006D6D35" w:rsidP="006D6D35">
      <w:pPr>
        <w:pStyle w:val="APACenteredText"/>
        <w:spacing w:line="240" w:lineRule="auto"/>
        <w:jc w:val="left"/>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10091B" w:rsidRDefault="0010091B" w:rsidP="0010091B">
      <w:pPr>
        <w:pStyle w:val="APACenteredText"/>
        <w:spacing w:line="240" w:lineRule="auto"/>
      </w:pPr>
      <w:r>
        <w:t>Jeungok Esther Choi, MPH, PhD, RNC</w:t>
      </w:r>
    </w:p>
    <w:p w:rsidR="0010091B" w:rsidRDefault="0010091B" w:rsidP="0010091B">
      <w:pPr>
        <w:pStyle w:val="APACenteredText"/>
        <w:spacing w:line="240" w:lineRule="auto"/>
      </w:pPr>
    </w:p>
    <w:p w:rsidR="0010091B" w:rsidRDefault="0010091B" w:rsidP="0010091B">
      <w:pPr>
        <w:pStyle w:val="APACenteredText"/>
        <w:spacing w:line="240" w:lineRule="auto"/>
      </w:pPr>
      <w:r>
        <w:t>Committee Member (School of Nursing)</w:t>
      </w:r>
    </w:p>
    <w:p w:rsidR="0010091B" w:rsidRDefault="0010091B" w:rsidP="0010091B">
      <w:pPr>
        <w:pStyle w:val="APACenteredText"/>
        <w:spacing w:line="240" w:lineRule="auto"/>
      </w:pPr>
    </w:p>
    <w:p w:rsidR="0010091B" w:rsidRDefault="0010091B" w:rsidP="0010091B">
      <w:pPr>
        <w:pStyle w:val="APACenteredText"/>
        <w:spacing w:line="240" w:lineRule="auto"/>
      </w:pPr>
    </w:p>
    <w:p w:rsidR="0010091B" w:rsidRDefault="0010091B" w:rsidP="0010091B">
      <w:pPr>
        <w:pStyle w:val="APACenteredText"/>
        <w:spacing w:line="240" w:lineRule="auto"/>
        <w:jc w:val="left"/>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10091B" w:rsidRDefault="0010091B" w:rsidP="0010091B">
      <w:pPr>
        <w:pStyle w:val="APACenteredText"/>
        <w:spacing w:line="240" w:lineRule="auto"/>
      </w:pPr>
      <w:r>
        <w:t xml:space="preserve">Robert Kitos, MD, PhD </w:t>
      </w:r>
    </w:p>
    <w:p w:rsidR="0010091B" w:rsidRDefault="0010091B" w:rsidP="0010091B">
      <w:pPr>
        <w:pStyle w:val="APACenteredText"/>
        <w:spacing w:line="240" w:lineRule="auto"/>
      </w:pPr>
    </w:p>
    <w:p w:rsidR="0010091B" w:rsidRPr="0010091B" w:rsidRDefault="0010091B" w:rsidP="0010091B">
      <w:pPr>
        <w:pStyle w:val="APACenteredText"/>
        <w:spacing w:line="240" w:lineRule="auto"/>
      </w:pPr>
      <w:r>
        <w:t>Outside Project Mentor</w:t>
      </w:r>
    </w:p>
    <w:p w:rsidR="00AE26C1" w:rsidRDefault="00AE26C1" w:rsidP="00395E69">
      <w:pPr>
        <w:pStyle w:val="APABody"/>
        <w:ind w:firstLine="0"/>
      </w:pPr>
    </w:p>
    <w:p w:rsidR="00162CD6" w:rsidRDefault="00CF1799" w:rsidP="00162CD6">
      <w:pPr>
        <w:pStyle w:val="APACenteredText"/>
      </w:pPr>
      <w:r w:rsidRPr="009D5E94">
        <w:lastRenderedPageBreak/>
        <w:t>Abstract</w:t>
      </w:r>
    </w:p>
    <w:p w:rsidR="00CF1799" w:rsidRDefault="00162CD6" w:rsidP="00162CD6">
      <w:pPr>
        <w:pStyle w:val="APACenteredText"/>
        <w:jc w:val="left"/>
      </w:pPr>
      <w:r>
        <w:t xml:space="preserve">    </w:t>
      </w:r>
      <w:r w:rsidR="00B12688">
        <w:t xml:space="preserve"> The</w:t>
      </w:r>
      <w:r w:rsidR="009561B1">
        <w:t>re has been an increase</w:t>
      </w:r>
      <w:r w:rsidR="00B12688">
        <w:t xml:space="preserve"> in </w:t>
      </w:r>
      <w:r w:rsidR="00EC1894">
        <w:t xml:space="preserve">the </w:t>
      </w:r>
      <w:r w:rsidR="0091653A">
        <w:t>preventable</w:t>
      </w:r>
      <w:r w:rsidR="00B12688">
        <w:t xml:space="preserve"> </w:t>
      </w:r>
      <w:r w:rsidR="00EC1894">
        <w:t>communica</w:t>
      </w:r>
      <w:r w:rsidR="009561B1">
        <w:t>ble disease known as Pertussis</w:t>
      </w:r>
      <w:r w:rsidR="00D174F8">
        <w:t xml:space="preserve"> as the result of waning immunity in adolescents and adults</w:t>
      </w:r>
      <w:r w:rsidR="009561B1">
        <w:t xml:space="preserve">. </w:t>
      </w:r>
      <w:r w:rsidR="00D3614C">
        <w:t xml:space="preserve">Waning immunity is the loss of protective antibodies over a period of time.  </w:t>
      </w:r>
      <w:r w:rsidR="009561B1">
        <w:t xml:space="preserve"> Despite the availability of a</w:t>
      </w:r>
      <w:r w:rsidR="00EA5C4C">
        <w:t xml:space="preserve"> new immunization</w:t>
      </w:r>
      <w:r w:rsidR="00902E43">
        <w:t xml:space="preserve"> in 2005, adult immunization </w:t>
      </w:r>
      <w:r w:rsidR="000918B0">
        <w:t xml:space="preserve">rates do not </w:t>
      </w:r>
      <w:r w:rsidR="008A37AD">
        <w:t>meet</w:t>
      </w:r>
      <w:r w:rsidR="009561B1">
        <w:t xml:space="preserve"> Centers for Disease </w:t>
      </w:r>
      <w:r w:rsidR="000918B0">
        <w:t>Control (CDC) Healthy People 202</w:t>
      </w:r>
      <w:r w:rsidR="009561B1">
        <w:t>0 goal.  Adult immunizations remain</w:t>
      </w:r>
      <w:r w:rsidR="00EC1894">
        <w:t xml:space="preserve"> a challenge.  Preventive healthcare is the </w:t>
      </w:r>
      <w:r w:rsidR="000918B0">
        <w:t xml:space="preserve">keystone to providing </w:t>
      </w:r>
      <w:r w:rsidR="00305FD8">
        <w:t xml:space="preserve">routine vaccination coverage. </w:t>
      </w:r>
      <w:r w:rsidR="00CD544E">
        <w:t xml:space="preserve">It is usually the point of entry into the health care system.  </w:t>
      </w:r>
    </w:p>
    <w:p w:rsidR="00E45287" w:rsidRDefault="00E45287" w:rsidP="00162CD6">
      <w:pPr>
        <w:pStyle w:val="APACenteredText"/>
        <w:jc w:val="left"/>
      </w:pPr>
      <w:r>
        <w:t xml:space="preserve">    The theoretical model used was the Precaution Adoption Model, which allowed the provider the opportunity to provide immediate information to the patient at the time of the visit.  </w:t>
      </w:r>
      <w:proofErr w:type="gramStart"/>
      <w:r>
        <w:t>This  provided</w:t>
      </w:r>
      <w:proofErr w:type="gramEnd"/>
      <w:r>
        <w:t xml:space="preserve"> the patient time to make an educated decision at the time of the office visit to receive or decline the Tdap immunization.  </w:t>
      </w:r>
    </w:p>
    <w:p w:rsidR="00E45287" w:rsidRDefault="00162CD6" w:rsidP="00CF1799">
      <w:pPr>
        <w:pStyle w:val="APABody"/>
        <w:ind w:firstLine="0"/>
      </w:pPr>
      <w:r>
        <w:rPr>
          <w:b/>
        </w:rPr>
        <w:t xml:space="preserve">    </w:t>
      </w:r>
      <w:r w:rsidR="00E30AC7">
        <w:t>The purpose of this project was to implement a process</w:t>
      </w:r>
      <w:r w:rsidR="00E30AC7">
        <w:rPr>
          <w:b/>
        </w:rPr>
        <w:t xml:space="preserve"> </w:t>
      </w:r>
      <w:r w:rsidR="00E30AC7">
        <w:t>t</w:t>
      </w:r>
      <w:r w:rsidR="000918B0" w:rsidRPr="000918B0">
        <w:t>o</w:t>
      </w:r>
      <w:r w:rsidR="000918B0">
        <w:rPr>
          <w:b/>
        </w:rPr>
        <w:t xml:space="preserve"> </w:t>
      </w:r>
      <w:r w:rsidR="000918B0">
        <w:t>i</w:t>
      </w:r>
      <w:r w:rsidR="009561B1">
        <w:t>ncrease</w:t>
      </w:r>
      <w:r w:rsidR="00C45117">
        <w:t xml:space="preserve"> th</w:t>
      </w:r>
      <w:r w:rsidR="00E30AC7">
        <w:t>e rate of pertussis immunity</w:t>
      </w:r>
      <w:r w:rsidR="00C45117">
        <w:t xml:space="preserve"> with </w:t>
      </w:r>
      <w:r w:rsidR="00E30AC7">
        <w:t xml:space="preserve">the </w:t>
      </w:r>
      <w:r w:rsidR="00C45117">
        <w:t xml:space="preserve">use of </w:t>
      </w:r>
      <w:r w:rsidR="00BC5105">
        <w:t>tetanus toxoid, diphtheria toxoid and pertussis</w:t>
      </w:r>
      <w:r w:rsidR="00E30AC7">
        <w:t xml:space="preserve"> immunization</w:t>
      </w:r>
      <w:r w:rsidR="00BC5105">
        <w:t xml:space="preserve"> (</w:t>
      </w:r>
      <w:r w:rsidR="00C45117">
        <w:t>Td</w:t>
      </w:r>
      <w:r w:rsidR="0091653A">
        <w:t>ap</w:t>
      </w:r>
      <w:r w:rsidR="00BC5105">
        <w:t>)</w:t>
      </w:r>
      <w:r w:rsidR="00E30AC7">
        <w:t xml:space="preserve"> to the</w:t>
      </w:r>
      <w:r w:rsidR="003B0871">
        <w:t xml:space="preserve"> patients in our practice</w:t>
      </w:r>
      <w:r w:rsidR="00E30AC7">
        <w:t xml:space="preserve">.  </w:t>
      </w:r>
    </w:p>
    <w:p w:rsidR="00E45287" w:rsidRDefault="00F548EC" w:rsidP="00CF1799">
      <w:pPr>
        <w:pStyle w:val="APABody"/>
        <w:ind w:firstLine="0"/>
      </w:pPr>
      <w:r>
        <w:t xml:space="preserve">     </w:t>
      </w:r>
      <w:r w:rsidR="00CD544E">
        <w:t xml:space="preserve">All patients 19 years of age and over </w:t>
      </w:r>
      <w:r w:rsidR="002D4F92">
        <w:t xml:space="preserve">who had a scheduled office visits in our practice, with one of our three providers </w:t>
      </w:r>
      <w:r w:rsidR="00CD544E">
        <w:t xml:space="preserve">were provided the questionnaire to complete on immunization status. </w:t>
      </w:r>
      <w:r w:rsidR="003B0871">
        <w:t xml:space="preserve"> We offered the immunization to </w:t>
      </w:r>
      <w:r w:rsidR="001C3F6E">
        <w:t>both genders 19 years of age and older</w:t>
      </w:r>
      <w:r w:rsidR="003B0871">
        <w:t xml:space="preserve">. </w:t>
      </w:r>
      <w:r w:rsidR="001C3F6E">
        <w:t xml:space="preserve"> </w:t>
      </w:r>
      <w:r w:rsidR="00E45287">
        <w:t xml:space="preserve">Those patients seen by a provider daily 19 to 64 years of age were identified as study participants.  </w:t>
      </w:r>
    </w:p>
    <w:p w:rsidR="00107FE2" w:rsidRDefault="00F548EC" w:rsidP="00107FE2">
      <w:pPr>
        <w:pStyle w:val="APABody"/>
        <w:ind w:firstLine="0"/>
      </w:pPr>
      <w:r>
        <w:t xml:space="preserve">     </w:t>
      </w:r>
      <w:r w:rsidR="004851FB">
        <w:t>With the use of questionnaire, it was found that 21% to 40% of patients seen during the 8 weeks of project had received their Tdap immuni</w:t>
      </w:r>
      <w:r w:rsidR="009826D5">
        <w:t>zatio</w:t>
      </w:r>
      <w:r w:rsidR="00113F54">
        <w:t xml:space="preserve">n prior to their office visit.  Once the provider offered and if indicated explained the importance of the Tdap immunization an additional 33% to 49% patients were provided the immunization.  Though provided the </w:t>
      </w:r>
      <w:r w:rsidR="00113F54">
        <w:lastRenderedPageBreak/>
        <w:t xml:space="preserve">information and recommendation 25% to 35% of those patients seen during their office visit declined the immunization.  </w:t>
      </w:r>
      <w:r w:rsidR="003C3675">
        <w:t xml:space="preserve">The visits during the eight week of project increased the rate of Tdap immunizations from 61% to 77% which fell short of the CDC’s goal of 90%, but was found to have a significant increase with the questionnaire.  </w:t>
      </w:r>
    </w:p>
    <w:p w:rsidR="00330591" w:rsidRDefault="00F9282A" w:rsidP="003C3675">
      <w:pPr>
        <w:pStyle w:val="APABody"/>
        <w:ind w:firstLine="0"/>
      </w:pPr>
      <w:r>
        <w:t xml:space="preserve">     </w:t>
      </w:r>
      <w:r w:rsidR="00330591">
        <w:t xml:space="preserve">The questionnaire used was well received by providers, staff and patients and did not increase in time requirements for the patient intake process.  There were two limitations to administer the Tdap immunization in our office. The first is insurance carriers.  Medicaid does not allow us to administer any immunizations in the office, so those patients with that specific insurance were unable to receive, even they wanted it.  Next </w:t>
      </w:r>
      <w:proofErr w:type="gramStart"/>
      <w:r w:rsidR="00330591">
        <w:t>is</w:t>
      </w:r>
      <w:proofErr w:type="gramEnd"/>
      <w:r w:rsidR="00330591">
        <w:t xml:space="preserve"> those patients who rely on Medicare for payment, Medicare will not cover the Tdap administration for prevention.  The second limitation is those patients who have </w:t>
      </w:r>
      <w:r w:rsidR="00E92C3B">
        <w:t xml:space="preserve">no insurance and are self-pay refused to take due to cost.  At present there is no program in our company to assist patients with financial needs to receive a reduction in cost.  </w:t>
      </w:r>
    </w:p>
    <w:p w:rsidR="00305FD8" w:rsidRDefault="00096E61" w:rsidP="00CF1799">
      <w:pPr>
        <w:pStyle w:val="APABody"/>
        <w:ind w:firstLine="0"/>
      </w:pPr>
      <w:r>
        <w:t>This Capstone experience</w:t>
      </w:r>
      <w:r w:rsidR="0095483A">
        <w:t xml:space="preserve"> concluded that the primary care office and the </w:t>
      </w:r>
      <w:r w:rsidR="007E401A">
        <w:t>patient’s</w:t>
      </w:r>
      <w:r w:rsidR="0095483A">
        <w:t xml:space="preserve"> office visit is an effective site for implementing immunization administration of Tdap to increase the public health issue of declining immunity of pertussis</w:t>
      </w:r>
      <w:r w:rsidR="00492FAE">
        <w:t xml:space="preserve"> and the indication for</w:t>
      </w:r>
      <w:r w:rsidR="0095483A">
        <w:t xml:space="preserve"> immunizations.  </w:t>
      </w:r>
    </w:p>
    <w:p w:rsidR="00162CD6" w:rsidRDefault="00162CD6" w:rsidP="00CF1799">
      <w:pPr>
        <w:pStyle w:val="APABody"/>
        <w:ind w:firstLine="0"/>
      </w:pPr>
    </w:p>
    <w:p w:rsidR="00132FDD" w:rsidRDefault="00132FDD" w:rsidP="007E0F59">
      <w:pPr>
        <w:pStyle w:val="APABody"/>
        <w:ind w:firstLine="0"/>
      </w:pPr>
    </w:p>
    <w:p w:rsidR="00F9282A" w:rsidRDefault="00F9282A" w:rsidP="00132FDD">
      <w:pPr>
        <w:pStyle w:val="APABody"/>
        <w:ind w:firstLine="0"/>
        <w:jc w:val="center"/>
      </w:pPr>
    </w:p>
    <w:p w:rsidR="00F9282A" w:rsidRDefault="00F9282A" w:rsidP="00132FDD">
      <w:pPr>
        <w:pStyle w:val="APABody"/>
        <w:ind w:firstLine="0"/>
        <w:jc w:val="center"/>
      </w:pPr>
    </w:p>
    <w:p w:rsidR="00F9282A" w:rsidRDefault="00F9282A" w:rsidP="00132FDD">
      <w:pPr>
        <w:pStyle w:val="APABody"/>
        <w:ind w:firstLine="0"/>
        <w:jc w:val="center"/>
      </w:pPr>
    </w:p>
    <w:p w:rsidR="00F9282A" w:rsidRDefault="00F9282A" w:rsidP="00132FDD">
      <w:pPr>
        <w:pStyle w:val="APABody"/>
        <w:ind w:firstLine="0"/>
        <w:jc w:val="center"/>
      </w:pPr>
    </w:p>
    <w:p w:rsidR="00F9282A" w:rsidRDefault="00F9282A" w:rsidP="00132FDD">
      <w:pPr>
        <w:pStyle w:val="APABody"/>
        <w:ind w:firstLine="0"/>
        <w:jc w:val="center"/>
      </w:pPr>
    </w:p>
    <w:p w:rsidR="00F9282A" w:rsidRDefault="00F9282A" w:rsidP="00132FDD">
      <w:pPr>
        <w:pStyle w:val="APABody"/>
        <w:ind w:firstLine="0"/>
        <w:jc w:val="center"/>
      </w:pPr>
    </w:p>
    <w:p w:rsidR="00132FDD" w:rsidRDefault="00E64D5A" w:rsidP="00132FDD">
      <w:pPr>
        <w:pStyle w:val="APABody"/>
        <w:ind w:firstLine="0"/>
        <w:jc w:val="center"/>
      </w:pPr>
      <w:r>
        <w:lastRenderedPageBreak/>
        <w:t>CONTENTS</w:t>
      </w:r>
    </w:p>
    <w:p w:rsidR="00E64D5A" w:rsidRPr="00D30226" w:rsidRDefault="00E64D5A" w:rsidP="00E64D5A">
      <w:pPr>
        <w:pStyle w:val="APABody"/>
        <w:ind w:firstLine="0"/>
      </w:pPr>
      <w:r w:rsidRPr="00D30226">
        <w:t>Abstract……………………………………………………………………………………</w:t>
      </w:r>
      <w:r w:rsidR="001E3A2F" w:rsidRPr="00D30226">
        <w:t>….</w:t>
      </w:r>
      <w:r w:rsidR="00B75E12" w:rsidRPr="00D30226">
        <w:t>…2</w:t>
      </w:r>
    </w:p>
    <w:p w:rsidR="00D30226" w:rsidRPr="00D30226" w:rsidRDefault="00D30226" w:rsidP="00E64D5A">
      <w:pPr>
        <w:pStyle w:val="APABody"/>
        <w:ind w:firstLine="0"/>
      </w:pPr>
      <w:r>
        <w:t>Table of Contents………………………………………………………………………………..4</w:t>
      </w:r>
    </w:p>
    <w:p w:rsidR="00D877A8" w:rsidRPr="00D30226" w:rsidRDefault="00D877A8" w:rsidP="00E64D5A">
      <w:pPr>
        <w:pStyle w:val="APABody"/>
        <w:ind w:firstLine="0"/>
      </w:pPr>
      <w:r w:rsidRPr="00D30226">
        <w:t>Introduction………………………………………………………………………………</w:t>
      </w:r>
      <w:r w:rsidR="001E3A2F" w:rsidRPr="00D30226">
        <w:t>…</w:t>
      </w:r>
      <w:r w:rsidRPr="00D30226">
        <w:t>…</w:t>
      </w:r>
      <w:r w:rsidR="00C57B5C">
        <w:t>...7</w:t>
      </w:r>
    </w:p>
    <w:p w:rsidR="00D877A8" w:rsidRPr="00D30226" w:rsidRDefault="00D877A8" w:rsidP="00E64D5A">
      <w:pPr>
        <w:pStyle w:val="APABody"/>
        <w:ind w:firstLine="0"/>
      </w:pPr>
      <w:r w:rsidRPr="00D30226">
        <w:t>Background</w:t>
      </w:r>
      <w:r w:rsidR="00D93ACE" w:rsidRPr="00D30226">
        <w:t>/Significance…………………………………</w:t>
      </w:r>
      <w:r w:rsidR="001437B6">
        <w:t xml:space="preserve">. </w:t>
      </w:r>
      <w:r w:rsidR="00D93ACE" w:rsidRPr="00D30226">
        <w:t>………………………………</w:t>
      </w:r>
      <w:r w:rsidR="001E3A2F" w:rsidRPr="00D30226">
        <w:t>…</w:t>
      </w:r>
      <w:r w:rsidR="00B75E12" w:rsidRPr="00D30226">
        <w:t>.</w:t>
      </w:r>
      <w:r w:rsidR="00C57B5C">
        <w:t>…7</w:t>
      </w:r>
    </w:p>
    <w:p w:rsidR="00D93ACE" w:rsidRPr="00D30226" w:rsidRDefault="00D93ACE" w:rsidP="00E64D5A">
      <w:pPr>
        <w:pStyle w:val="APABody"/>
        <w:ind w:firstLine="0"/>
      </w:pPr>
      <w:r w:rsidRPr="00D30226">
        <w:t>Problem Statement</w:t>
      </w:r>
      <w:proofErr w:type="gramStart"/>
      <w:r w:rsidRPr="00D30226">
        <w:t>…………………………………………………………………</w:t>
      </w:r>
      <w:r w:rsidR="00230304">
        <w:t>..</w:t>
      </w:r>
      <w:r w:rsidRPr="00D30226">
        <w:t>………</w:t>
      </w:r>
      <w:r w:rsidR="00B75E12" w:rsidRPr="00D30226">
        <w:t>.</w:t>
      </w:r>
      <w:r w:rsidR="001E3A2F" w:rsidRPr="00D30226">
        <w:t>…</w:t>
      </w:r>
      <w:proofErr w:type="gramEnd"/>
      <w:r w:rsidR="00C57B5C">
        <w:t>..9</w:t>
      </w:r>
    </w:p>
    <w:p w:rsidR="00D93ACE" w:rsidRPr="00D30226" w:rsidRDefault="00D93ACE" w:rsidP="00E64D5A">
      <w:pPr>
        <w:pStyle w:val="APABody"/>
        <w:ind w:firstLine="0"/>
      </w:pPr>
      <w:r w:rsidRPr="00D30226">
        <w:t>Aims of Project</w:t>
      </w:r>
      <w:proofErr w:type="gramStart"/>
      <w:r w:rsidRPr="00D30226">
        <w:t>……………………………………………………………………………</w:t>
      </w:r>
      <w:r w:rsidR="001E3A2F" w:rsidRPr="00D30226">
        <w:t>..</w:t>
      </w:r>
      <w:r w:rsidRPr="00D30226">
        <w:t>…</w:t>
      </w:r>
      <w:r w:rsidR="00B75E12" w:rsidRPr="00D30226">
        <w:t>.</w:t>
      </w:r>
      <w:r w:rsidR="001E3A2F" w:rsidRPr="00D30226">
        <w:t>..</w:t>
      </w:r>
      <w:proofErr w:type="gramEnd"/>
      <w:r w:rsidR="00C57B5C">
        <w:t>11</w:t>
      </w:r>
    </w:p>
    <w:p w:rsidR="00D93ACE" w:rsidRDefault="00D93ACE" w:rsidP="00E64D5A">
      <w:pPr>
        <w:pStyle w:val="APABody"/>
        <w:ind w:firstLine="0"/>
      </w:pPr>
      <w:r w:rsidRPr="00D30226">
        <w:t>Review of Literature…………………………………………………………………</w:t>
      </w:r>
      <w:r w:rsidR="00230304">
        <w:t>…</w:t>
      </w:r>
      <w:r w:rsidRPr="00D30226">
        <w:t>…</w:t>
      </w:r>
      <w:r w:rsidR="001E3A2F" w:rsidRPr="00D30226">
        <w:t>….</w:t>
      </w:r>
      <w:r w:rsidR="00B75E12" w:rsidRPr="00D30226">
        <w:t>.</w:t>
      </w:r>
      <w:r w:rsidR="00C57B5C">
        <w:t>…12</w:t>
      </w:r>
    </w:p>
    <w:p w:rsidR="00230304" w:rsidRDefault="00230304" w:rsidP="00E64D5A">
      <w:pPr>
        <w:pStyle w:val="APABody"/>
        <w:ind w:firstLine="0"/>
      </w:pPr>
      <w:r>
        <w:tab/>
        <w:t>Study Significance………………………………………………………………………</w:t>
      </w:r>
      <w:r w:rsidR="00C57B5C">
        <w:t>.12</w:t>
      </w:r>
    </w:p>
    <w:p w:rsidR="00230304" w:rsidRDefault="00230304" w:rsidP="00E64D5A">
      <w:pPr>
        <w:pStyle w:val="APABody"/>
        <w:ind w:firstLine="0"/>
      </w:pPr>
      <w:r>
        <w:tab/>
        <w:t>Causative Agent…………………………………………………………………………</w:t>
      </w:r>
      <w:r w:rsidR="00C57B5C">
        <w:t>.13</w:t>
      </w:r>
    </w:p>
    <w:p w:rsidR="00230304" w:rsidRDefault="004A5C10" w:rsidP="00E64D5A">
      <w:pPr>
        <w:pStyle w:val="APABody"/>
        <w:ind w:firstLine="0"/>
      </w:pPr>
      <w:r>
        <w:tab/>
        <w:t>Economic burden………………………………………………………………………</w:t>
      </w:r>
      <w:r w:rsidR="00C57B5C">
        <w:t>...15</w:t>
      </w:r>
    </w:p>
    <w:p w:rsidR="00CE7BA6" w:rsidRPr="00D30226" w:rsidRDefault="00CE7BA6" w:rsidP="00E64D5A">
      <w:pPr>
        <w:pStyle w:val="APABody"/>
        <w:ind w:firstLine="0"/>
      </w:pPr>
      <w:r>
        <w:tab/>
        <w:t>Vaccination of Adults………………………………………………………………</w:t>
      </w:r>
      <w:r w:rsidR="00811E9A">
        <w:t>…</w:t>
      </w:r>
      <w:r>
        <w:t>…</w:t>
      </w:r>
      <w:r w:rsidR="00C57B5C">
        <w:t>16</w:t>
      </w:r>
    </w:p>
    <w:p w:rsidR="001E3A2F" w:rsidRPr="00D30226" w:rsidRDefault="00811E9A" w:rsidP="00E64D5A">
      <w:pPr>
        <w:pStyle w:val="APABody"/>
        <w:ind w:firstLine="0"/>
      </w:pPr>
      <w:r>
        <w:t>Adult Immunization Practice……………………………………………………………………</w:t>
      </w:r>
      <w:r w:rsidR="00C57B5C">
        <w:t>16</w:t>
      </w:r>
    </w:p>
    <w:p w:rsidR="001E3A2F" w:rsidRPr="00D30226" w:rsidRDefault="001E3A2F" w:rsidP="00E64D5A">
      <w:pPr>
        <w:pStyle w:val="APABody"/>
        <w:ind w:firstLine="0"/>
      </w:pPr>
      <w:r w:rsidRPr="00D30226">
        <w:t xml:space="preserve">             </w:t>
      </w:r>
      <w:r w:rsidR="00811E9A">
        <w:t>Table I; Standard Adult Immunization Practice………………………………………</w:t>
      </w:r>
      <w:r w:rsidR="00C57B5C">
        <w:t>..17</w:t>
      </w:r>
    </w:p>
    <w:p w:rsidR="001E3A2F" w:rsidRPr="00D30226" w:rsidRDefault="001E3A2F" w:rsidP="00E64D5A">
      <w:pPr>
        <w:pStyle w:val="APABody"/>
        <w:ind w:firstLine="0"/>
      </w:pPr>
      <w:r w:rsidRPr="00D30226">
        <w:t>Theoretical Model</w:t>
      </w:r>
    </w:p>
    <w:p w:rsidR="001E3A2F" w:rsidRPr="00D30226" w:rsidRDefault="001E3A2F" w:rsidP="00E64D5A">
      <w:pPr>
        <w:pStyle w:val="APABody"/>
        <w:ind w:firstLine="0"/>
      </w:pPr>
      <w:r w:rsidRPr="00D30226">
        <w:t xml:space="preserve">             The Precaution Adoption Process Model…………………………………</w:t>
      </w:r>
      <w:r w:rsidR="00811E9A">
        <w:t>….</w:t>
      </w:r>
      <w:r w:rsidRPr="00D30226">
        <w:t>…</w:t>
      </w:r>
      <w:r w:rsidR="00C57B5C">
        <w:t>………18</w:t>
      </w:r>
    </w:p>
    <w:p w:rsidR="001E3A2F" w:rsidRDefault="00811E9A" w:rsidP="00E64D5A">
      <w:pPr>
        <w:pStyle w:val="APABody"/>
        <w:ind w:firstLine="0"/>
      </w:pPr>
      <w:r>
        <w:t>Method</w:t>
      </w:r>
      <w:proofErr w:type="gramStart"/>
      <w:r>
        <w:t>…</w:t>
      </w:r>
      <w:r w:rsidR="001E3A2F" w:rsidRPr="00D30226">
        <w:t>…………………………………………………………………………….……</w:t>
      </w:r>
      <w:r w:rsidR="00B75E12" w:rsidRPr="00D30226">
        <w:t>..</w:t>
      </w:r>
      <w:r w:rsidR="001E3A2F" w:rsidRPr="00D30226">
        <w:t>…</w:t>
      </w:r>
      <w:r w:rsidR="00C57B5C">
        <w:t>...</w:t>
      </w:r>
      <w:proofErr w:type="gramEnd"/>
      <w:r w:rsidR="00C57B5C">
        <w:t>19</w:t>
      </w:r>
    </w:p>
    <w:p w:rsidR="00811E9A" w:rsidRDefault="00811E9A" w:rsidP="00E64D5A">
      <w:pPr>
        <w:pStyle w:val="APABody"/>
        <w:ind w:firstLine="0"/>
      </w:pPr>
      <w:r>
        <w:tab/>
        <w:t>Project Site……………………………………………………………………………</w:t>
      </w:r>
      <w:r w:rsidR="00C57B5C">
        <w:t>....20</w:t>
      </w:r>
    </w:p>
    <w:p w:rsidR="00811E9A" w:rsidRDefault="00811E9A" w:rsidP="00E64D5A">
      <w:pPr>
        <w:pStyle w:val="APABody"/>
        <w:ind w:firstLine="0"/>
      </w:pPr>
      <w:r>
        <w:tab/>
        <w:t>Patient Encounter……………………………………………………………………</w:t>
      </w:r>
      <w:r w:rsidR="00C57B5C">
        <w:t>..</w:t>
      </w:r>
      <w:r>
        <w:t>…</w:t>
      </w:r>
      <w:r w:rsidR="00C57B5C">
        <w:t>21</w:t>
      </w:r>
    </w:p>
    <w:p w:rsidR="00D87F80" w:rsidRDefault="00D87F80" w:rsidP="00D87F80">
      <w:pPr>
        <w:pStyle w:val="APABody"/>
        <w:ind w:firstLine="0"/>
      </w:pPr>
      <w:r>
        <w:t xml:space="preserve">            Figure I</w:t>
      </w:r>
    </w:p>
    <w:p w:rsidR="00D87F80" w:rsidRPr="00D87F80" w:rsidRDefault="00D87F80" w:rsidP="00D87F80">
      <w:pPr>
        <w:pStyle w:val="APABody"/>
        <w:ind w:firstLine="0"/>
      </w:pPr>
      <w:r>
        <w:t xml:space="preserve">                </w:t>
      </w:r>
      <w:r w:rsidRPr="00F934CD">
        <w:rPr>
          <w:i/>
        </w:rPr>
        <w:t>Case diagram for Adult Immunizations in Primary Care Practic</w:t>
      </w:r>
      <w:r>
        <w:rPr>
          <w:i/>
        </w:rPr>
        <w:t>e</w:t>
      </w:r>
      <w:r>
        <w:t>………………</w:t>
      </w:r>
      <w:r w:rsidR="00C57B5C">
        <w:t>....22</w:t>
      </w:r>
    </w:p>
    <w:p w:rsidR="00FE3598" w:rsidRDefault="00FE3598" w:rsidP="00FE3598">
      <w:pPr>
        <w:pStyle w:val="APABody"/>
        <w:ind w:firstLine="0"/>
      </w:pPr>
      <w:r>
        <w:t>Organizational Analysis of Project Site…………………………………………………</w:t>
      </w:r>
      <w:r w:rsidR="00C57B5C">
        <w:t>..</w:t>
      </w:r>
      <w:r>
        <w:t>……</w:t>
      </w:r>
      <w:r w:rsidR="00C57B5C">
        <w:t>23</w:t>
      </w:r>
    </w:p>
    <w:p w:rsidR="001821B9" w:rsidRDefault="001821B9" w:rsidP="001821B9">
      <w:pPr>
        <w:pStyle w:val="APABody"/>
        <w:ind w:firstLine="0"/>
      </w:pPr>
      <w:r w:rsidRPr="001F7165">
        <w:t>Res</w:t>
      </w:r>
      <w:r w:rsidR="00A37405">
        <w:t>ources</w:t>
      </w:r>
      <w:r w:rsidRPr="001F7165">
        <w:t xml:space="preserve"> Project Site</w:t>
      </w:r>
      <w:r>
        <w:t>……………………</w:t>
      </w:r>
      <w:r w:rsidR="00A37405">
        <w:t>…………………………………………….</w:t>
      </w:r>
      <w:r>
        <w:t>……</w:t>
      </w:r>
      <w:r w:rsidR="00C57B5C">
        <w:t>...25</w:t>
      </w:r>
    </w:p>
    <w:p w:rsidR="001821B9" w:rsidRDefault="001821B9" w:rsidP="001821B9">
      <w:pPr>
        <w:pStyle w:val="APABody"/>
        <w:ind w:firstLine="0"/>
        <w:jc w:val="center"/>
      </w:pPr>
      <w:r>
        <w:lastRenderedPageBreak/>
        <w:t>CONTENTS</w:t>
      </w:r>
    </w:p>
    <w:p w:rsidR="001821B9" w:rsidRPr="001F7165" w:rsidRDefault="001821B9" w:rsidP="001821B9">
      <w:pPr>
        <w:pStyle w:val="APABody"/>
        <w:tabs>
          <w:tab w:val="left" w:pos="1473"/>
          <w:tab w:val="center" w:pos="4680"/>
        </w:tabs>
        <w:ind w:firstLine="0"/>
      </w:pPr>
      <w:r w:rsidRPr="001F7165">
        <w:t>Protocol for Project and Intervention Tailoring</w:t>
      </w:r>
      <w:r>
        <w:t>………………………………………</w:t>
      </w:r>
      <w:r w:rsidR="00C57B5C">
        <w:t>.</w:t>
      </w:r>
      <w:r>
        <w:t>……</w:t>
      </w:r>
      <w:r w:rsidR="00EE1C84">
        <w:t>.</w:t>
      </w:r>
      <w:r w:rsidR="00C57B5C">
        <w:t>.25</w:t>
      </w:r>
    </w:p>
    <w:p w:rsidR="00E961D9" w:rsidRPr="001F7165" w:rsidRDefault="00E961D9" w:rsidP="00E961D9">
      <w:pPr>
        <w:pStyle w:val="APABody"/>
        <w:ind w:firstLine="0"/>
      </w:pPr>
      <w:r w:rsidRPr="001F7165">
        <w:t>Project Design and Feasibility</w:t>
      </w:r>
      <w:r>
        <w:t>……………………………………………………………</w:t>
      </w:r>
      <w:r w:rsidR="00C57B5C">
        <w:t>.</w:t>
      </w:r>
      <w:r w:rsidR="00EE1C84">
        <w:t>.</w:t>
      </w:r>
      <w:r w:rsidR="00D2231D">
        <w:t>...</w:t>
      </w:r>
      <w:r w:rsidR="00C57B5C">
        <w:t>26</w:t>
      </w:r>
    </w:p>
    <w:p w:rsidR="001821B9" w:rsidRDefault="00D2231D" w:rsidP="001821B9">
      <w:pPr>
        <w:pStyle w:val="APABody"/>
        <w:ind w:firstLine="0"/>
      </w:pPr>
      <w:r w:rsidRPr="00314240">
        <w:t>Goals/Objectives/Outcomes/Measurable Goals</w:t>
      </w:r>
      <w:r>
        <w:t>………………………………………</w:t>
      </w:r>
      <w:r w:rsidR="00C57B5C">
        <w:t>..</w:t>
      </w:r>
      <w:r>
        <w:t>…</w:t>
      </w:r>
      <w:r w:rsidR="00EE1C84">
        <w:t>.</w:t>
      </w:r>
      <w:r>
        <w:t>…</w:t>
      </w:r>
      <w:r w:rsidR="00C57B5C">
        <w:t>27</w:t>
      </w:r>
    </w:p>
    <w:p w:rsidR="00EE1C84" w:rsidRDefault="00EE1C84" w:rsidP="00EE1C84">
      <w:pPr>
        <w:pStyle w:val="APABody"/>
        <w:ind w:firstLine="0"/>
      </w:pPr>
      <w:r w:rsidRPr="00314240">
        <w:t>Co</w:t>
      </w:r>
      <w:r w:rsidR="00A37405">
        <w:t xml:space="preserve">sts </w:t>
      </w:r>
      <w:proofErr w:type="gramStart"/>
      <w:r w:rsidR="00A37405">
        <w:t>………………………………</w:t>
      </w:r>
      <w:r>
        <w:t>……………………………………………………</w:t>
      </w:r>
      <w:r w:rsidR="00C57B5C">
        <w:t>..</w:t>
      </w:r>
      <w:r>
        <w:t>…</w:t>
      </w:r>
      <w:proofErr w:type="gramEnd"/>
      <w:r w:rsidR="00C57B5C">
        <w:t>..27</w:t>
      </w:r>
    </w:p>
    <w:p w:rsidR="00567670" w:rsidRDefault="00567670" w:rsidP="00567670">
      <w:pPr>
        <w:rPr>
          <w:rFonts w:cs="Times New Roman"/>
          <w:szCs w:val="24"/>
        </w:rPr>
      </w:pPr>
      <w:r w:rsidRPr="00F36BA2">
        <w:rPr>
          <w:rFonts w:cs="Times New Roman"/>
          <w:szCs w:val="24"/>
        </w:rPr>
        <w:t>IRB approval and ethical consideration</w:t>
      </w:r>
      <w:r>
        <w:rPr>
          <w:rFonts w:cs="Times New Roman"/>
          <w:szCs w:val="24"/>
        </w:rPr>
        <w:t>……………………………………………………</w:t>
      </w:r>
      <w:r w:rsidR="00C57B5C">
        <w:rPr>
          <w:rFonts w:cs="Times New Roman"/>
          <w:szCs w:val="24"/>
        </w:rPr>
        <w:t>..28</w:t>
      </w:r>
    </w:p>
    <w:p w:rsidR="00D0516A" w:rsidRPr="00F36BA2" w:rsidRDefault="00D0516A" w:rsidP="00D0516A">
      <w:pPr>
        <w:spacing w:after="200" w:line="360" w:lineRule="auto"/>
        <w:rPr>
          <w:rFonts w:cs="Times New Roman"/>
          <w:szCs w:val="24"/>
        </w:rPr>
      </w:pPr>
      <w:r w:rsidRPr="00F36BA2">
        <w:rPr>
          <w:rFonts w:cs="Times New Roman"/>
          <w:szCs w:val="24"/>
        </w:rPr>
        <w:t>Plan for Implementation/Evaluation</w:t>
      </w:r>
      <w:r>
        <w:rPr>
          <w:rFonts w:cs="Times New Roman"/>
          <w:szCs w:val="24"/>
        </w:rPr>
        <w:t>………………………………………………………</w:t>
      </w:r>
      <w:r w:rsidR="00C57B5C">
        <w:rPr>
          <w:rFonts w:cs="Times New Roman"/>
          <w:szCs w:val="24"/>
        </w:rPr>
        <w:t>…29</w:t>
      </w:r>
    </w:p>
    <w:p w:rsidR="00AB4329" w:rsidRDefault="00AB4329" w:rsidP="00AB4329">
      <w:r>
        <w:t xml:space="preserve">Figure 2 Timeline:  </w:t>
      </w:r>
    </w:p>
    <w:p w:rsidR="00AB4329" w:rsidRDefault="00AB4329" w:rsidP="00AB4329">
      <w:r>
        <w:t xml:space="preserve">         Immunization of Adults 19-64 years of age with Tdap………….……………………</w:t>
      </w:r>
      <w:r w:rsidR="00C57B5C">
        <w:t>30</w:t>
      </w:r>
    </w:p>
    <w:p w:rsidR="003C4476" w:rsidRDefault="004B186C" w:rsidP="001E3A2F">
      <w:pPr>
        <w:pStyle w:val="APABody"/>
        <w:ind w:firstLine="0"/>
      </w:pPr>
      <w:r>
        <w:t>Findings……………………………………………………………………………………</w:t>
      </w:r>
      <w:r w:rsidR="00C57B5C">
        <w:t>..31</w:t>
      </w:r>
    </w:p>
    <w:p w:rsidR="00AB2C6B" w:rsidRPr="00DB337A" w:rsidRDefault="00AD721C" w:rsidP="00AB2C6B">
      <w:pPr>
        <w:rPr>
          <w:rFonts w:cs="Times New Roman"/>
          <w:i/>
          <w:szCs w:val="24"/>
        </w:rPr>
      </w:pPr>
      <w:r>
        <w:rPr>
          <w:rFonts w:cs="Times New Roman"/>
          <w:szCs w:val="24"/>
        </w:rPr>
        <w:t xml:space="preserve">           </w:t>
      </w:r>
      <w:r w:rsidR="00AB2C6B">
        <w:rPr>
          <w:rFonts w:cs="Times New Roman"/>
          <w:szCs w:val="24"/>
        </w:rPr>
        <w:t>Table</w:t>
      </w:r>
      <w:r w:rsidR="00DB337A">
        <w:rPr>
          <w:rFonts w:cs="Times New Roman"/>
          <w:i/>
          <w:szCs w:val="24"/>
        </w:rPr>
        <w:t xml:space="preserve"> </w:t>
      </w:r>
      <w:r w:rsidR="00AB2C6B">
        <w:rPr>
          <w:rFonts w:cs="Times New Roman"/>
          <w:szCs w:val="24"/>
        </w:rPr>
        <w:t xml:space="preserve">2: </w:t>
      </w:r>
      <w:r w:rsidR="00AB2C6B" w:rsidRPr="00AD721C">
        <w:rPr>
          <w:rFonts w:cs="Times New Roman"/>
          <w:szCs w:val="24"/>
        </w:rPr>
        <w:t>Costs/Revenues</w:t>
      </w:r>
      <w:r w:rsidR="00AB2C6B">
        <w:rPr>
          <w:rFonts w:cs="Times New Roman"/>
          <w:szCs w:val="24"/>
        </w:rPr>
        <w:t>……………………………………………………………</w:t>
      </w:r>
      <w:r w:rsidR="00C57B5C">
        <w:rPr>
          <w:rFonts w:cs="Times New Roman"/>
          <w:szCs w:val="24"/>
        </w:rPr>
        <w:t>.32</w:t>
      </w:r>
    </w:p>
    <w:p w:rsidR="00AD721C" w:rsidRDefault="00AD721C" w:rsidP="00AD721C">
      <w:pPr>
        <w:rPr>
          <w:rFonts w:cs="Times New Roman"/>
          <w:szCs w:val="24"/>
        </w:rPr>
      </w:pPr>
      <w:r>
        <w:rPr>
          <w:rFonts w:cs="Times New Roman"/>
          <w:i/>
          <w:szCs w:val="24"/>
        </w:rPr>
        <w:t xml:space="preserve">           </w:t>
      </w:r>
      <w:r w:rsidRPr="00AD721C">
        <w:rPr>
          <w:rFonts w:cs="Times New Roman"/>
          <w:szCs w:val="24"/>
        </w:rPr>
        <w:t>Population</w:t>
      </w:r>
      <w:r w:rsidR="009B2E2C">
        <w:rPr>
          <w:rFonts w:cs="Times New Roman"/>
          <w:szCs w:val="24"/>
        </w:rPr>
        <w:t xml:space="preserve"> Demographics…………………………………...</w:t>
      </w:r>
      <w:r>
        <w:rPr>
          <w:rFonts w:cs="Times New Roman"/>
          <w:szCs w:val="24"/>
        </w:rPr>
        <w:t>………………………</w:t>
      </w:r>
      <w:r w:rsidR="00C57B5C">
        <w:rPr>
          <w:rFonts w:cs="Times New Roman"/>
          <w:szCs w:val="24"/>
        </w:rPr>
        <w:t>33</w:t>
      </w:r>
    </w:p>
    <w:p w:rsidR="00267F23" w:rsidRDefault="00267F23" w:rsidP="00267F23">
      <w:pPr>
        <w:pStyle w:val="APABody"/>
        <w:ind w:firstLine="0"/>
      </w:pPr>
      <w:r>
        <w:t xml:space="preserve">         </w:t>
      </w:r>
      <w:r w:rsidR="009B2E2C">
        <w:t>Figure</w:t>
      </w:r>
      <w:r>
        <w:t xml:space="preserve"> 3:</w:t>
      </w:r>
      <w:r w:rsidRPr="00267F23">
        <w:t xml:space="preserve"> Patient population</w:t>
      </w:r>
      <w:r>
        <w:t>……………………………………………………</w:t>
      </w:r>
      <w:r w:rsidR="009B2E2C">
        <w:t>.</w:t>
      </w:r>
      <w:r>
        <w:t>……</w:t>
      </w:r>
      <w:r w:rsidR="00C57B5C">
        <w:t>.34</w:t>
      </w:r>
    </w:p>
    <w:p w:rsidR="00A2540C" w:rsidRDefault="00F94CB4" w:rsidP="00267F23">
      <w:pPr>
        <w:pStyle w:val="APABody"/>
        <w:ind w:firstLine="0"/>
      </w:pPr>
      <w:r>
        <w:t xml:space="preserve">         </w:t>
      </w:r>
      <w:r w:rsidR="009B2E2C">
        <w:t>Figure</w:t>
      </w:r>
      <w:r>
        <w:t xml:space="preserve"> 4: </w:t>
      </w:r>
      <w:r w:rsidRPr="00F94CB4">
        <w:t>Tdap status and administration</w:t>
      </w:r>
      <w:r>
        <w:t>……………………………………</w:t>
      </w:r>
      <w:r w:rsidR="009B2E2C">
        <w:t>.</w:t>
      </w:r>
      <w:r>
        <w:t>………</w:t>
      </w:r>
      <w:r w:rsidR="00C57B5C">
        <w:t>.34</w:t>
      </w:r>
      <w:r>
        <w:t xml:space="preserve"> </w:t>
      </w:r>
    </w:p>
    <w:p w:rsidR="00284851" w:rsidRDefault="00284851" w:rsidP="00284851">
      <w:pPr>
        <w:pStyle w:val="APABody"/>
        <w:ind w:firstLine="0"/>
      </w:pPr>
      <w:r>
        <w:t xml:space="preserve">          </w:t>
      </w:r>
      <w:r w:rsidR="009B2E2C">
        <w:t>Table 3</w:t>
      </w:r>
      <w:r>
        <w:t>:</w:t>
      </w:r>
      <w:r w:rsidRPr="00284851">
        <w:t xml:space="preserve"> percentage of Tdap immunization</w:t>
      </w:r>
      <w:r>
        <w:t>……………………………………</w:t>
      </w:r>
      <w:r w:rsidR="009B2E2C">
        <w:t>.</w:t>
      </w:r>
      <w:r>
        <w:t>……</w:t>
      </w:r>
      <w:r w:rsidR="00C57B5C">
        <w:t>35</w:t>
      </w:r>
      <w:r>
        <w:t xml:space="preserve"> </w:t>
      </w:r>
      <w:r w:rsidRPr="00284851">
        <w:t xml:space="preserve">     </w:t>
      </w:r>
    </w:p>
    <w:p w:rsidR="00BA6457" w:rsidRDefault="00A2540C" w:rsidP="00BA6457">
      <w:pPr>
        <w:pStyle w:val="APABody"/>
        <w:ind w:firstLine="0"/>
      </w:pPr>
      <w:r>
        <w:t xml:space="preserve">           </w:t>
      </w:r>
      <w:r w:rsidR="009B2E2C">
        <w:t>Graph 1</w:t>
      </w:r>
      <w:r w:rsidR="00BA6457">
        <w:t xml:space="preserve">: </w:t>
      </w:r>
      <w:r w:rsidR="00BA6457" w:rsidRPr="00BA6457">
        <w:t>percentage of immunization status</w:t>
      </w:r>
      <w:r w:rsidR="00BA6457">
        <w:t>…………………...……………………</w:t>
      </w:r>
      <w:r w:rsidR="00C57B5C">
        <w:t>36</w:t>
      </w:r>
    </w:p>
    <w:p w:rsidR="00491BB3" w:rsidRDefault="00491BB3" w:rsidP="00491BB3">
      <w:pPr>
        <w:pStyle w:val="APABody"/>
        <w:ind w:firstLine="0"/>
      </w:pPr>
      <w:r>
        <w:t>Evaluation of Translation Project…………………………………………………………</w:t>
      </w:r>
      <w:r w:rsidR="00C57B5C">
        <w:t>..36</w:t>
      </w:r>
    </w:p>
    <w:p w:rsidR="001A70FB" w:rsidRDefault="001A70FB" w:rsidP="001A70FB">
      <w:pPr>
        <w:pStyle w:val="APABody"/>
        <w:ind w:firstLine="0"/>
      </w:pPr>
      <w:r w:rsidRPr="001A70FB">
        <w:t>Strengths and Weaknesses of Project</w:t>
      </w:r>
      <w:r>
        <w:t>………………………………………………………</w:t>
      </w:r>
      <w:r w:rsidR="009B2E2C">
        <w:t>38</w:t>
      </w:r>
    </w:p>
    <w:p w:rsidR="00A04E1D" w:rsidRDefault="00A04E1D" w:rsidP="00A04E1D">
      <w:pPr>
        <w:pStyle w:val="APABody"/>
        <w:ind w:firstLine="0"/>
      </w:pPr>
      <w:r w:rsidRPr="00A04E1D">
        <w:t>Special Recommendations for Project Site</w:t>
      </w:r>
      <w:r>
        <w:t>…………………………………………</w:t>
      </w:r>
      <w:r w:rsidR="00963979">
        <w:t>.</w:t>
      </w:r>
      <w:r>
        <w:t>……</w:t>
      </w:r>
      <w:r w:rsidR="009B2E2C">
        <w:t>..39</w:t>
      </w:r>
    </w:p>
    <w:p w:rsidR="00963979" w:rsidRDefault="00963979" w:rsidP="00963979">
      <w:pPr>
        <w:pStyle w:val="APABody"/>
        <w:ind w:firstLine="0"/>
      </w:pPr>
      <w:r w:rsidRPr="00963979">
        <w:t>Special Recommendations for all seven sites in local company</w:t>
      </w:r>
      <w:r>
        <w:t>………………………</w:t>
      </w:r>
      <w:r w:rsidR="0035259E">
        <w:t>.</w:t>
      </w:r>
      <w:r>
        <w:t>.…</w:t>
      </w:r>
      <w:r w:rsidR="009B2E2C">
        <w:t>.39</w:t>
      </w:r>
    </w:p>
    <w:p w:rsidR="009B2E2C" w:rsidRPr="00963979" w:rsidRDefault="009B2E2C" w:rsidP="00963979">
      <w:pPr>
        <w:pStyle w:val="APABody"/>
        <w:ind w:firstLine="0"/>
      </w:pPr>
      <w:r>
        <w:t>Conclusion………………………………………………………………………………….40</w:t>
      </w:r>
    </w:p>
    <w:p w:rsidR="00963979" w:rsidRDefault="00E60A4F" w:rsidP="00A04E1D">
      <w:pPr>
        <w:pStyle w:val="APABody"/>
        <w:ind w:firstLine="0"/>
      </w:pPr>
      <w:r>
        <w:t>References………………………………………………………………………………</w:t>
      </w:r>
      <w:r w:rsidR="0035259E">
        <w:t>.</w:t>
      </w:r>
      <w:r>
        <w:t>…</w:t>
      </w:r>
      <w:r w:rsidR="009B2E2C">
        <w:t>41</w:t>
      </w:r>
    </w:p>
    <w:p w:rsidR="00ED5542" w:rsidRDefault="00ED5542" w:rsidP="00A04E1D">
      <w:pPr>
        <w:pStyle w:val="APABody"/>
        <w:ind w:firstLine="0"/>
      </w:pPr>
      <w:r>
        <w:t>Appendix A: Letter from ANA…………………………………………………………</w:t>
      </w:r>
      <w:r w:rsidR="0035259E">
        <w:t>.</w:t>
      </w:r>
      <w:r>
        <w:t>…</w:t>
      </w:r>
      <w:r w:rsidR="008B0037">
        <w:t>46</w:t>
      </w:r>
    </w:p>
    <w:p w:rsidR="00ED5542" w:rsidRDefault="00ED5542" w:rsidP="00A04E1D">
      <w:pPr>
        <w:pStyle w:val="APABody"/>
        <w:ind w:firstLine="0"/>
      </w:pPr>
      <w:r>
        <w:lastRenderedPageBreak/>
        <w:t>Appendix B:  Patient Questionnaire……………………………………………………</w:t>
      </w:r>
      <w:r w:rsidR="0035259E">
        <w:t>.</w:t>
      </w:r>
      <w:r>
        <w:t>…</w:t>
      </w:r>
      <w:r w:rsidR="008B0037">
        <w:t>47</w:t>
      </w:r>
    </w:p>
    <w:p w:rsidR="0035259E" w:rsidRDefault="0035259E" w:rsidP="0035259E">
      <w:pPr>
        <w:pStyle w:val="APABody"/>
        <w:ind w:firstLine="0"/>
        <w:jc w:val="center"/>
      </w:pPr>
      <w:r>
        <w:t>CONTENTS</w:t>
      </w:r>
    </w:p>
    <w:p w:rsidR="0035259E" w:rsidRDefault="0035259E" w:rsidP="0035259E">
      <w:pPr>
        <w:pStyle w:val="APABody"/>
        <w:ind w:firstLine="0"/>
      </w:pPr>
      <w:r>
        <w:t>Appendix C:  VIS………………………………………………………………….………4</w:t>
      </w:r>
      <w:r w:rsidR="008B0037">
        <w:t>9</w:t>
      </w:r>
    </w:p>
    <w:p w:rsidR="0035259E" w:rsidRDefault="0035259E" w:rsidP="0035259E">
      <w:pPr>
        <w:pStyle w:val="APABody"/>
        <w:ind w:firstLine="0"/>
      </w:pPr>
      <w:r>
        <w:t>Appendix D: Regional Structure…………………………………………………………</w:t>
      </w:r>
      <w:r w:rsidR="008B0037">
        <w:t>..51</w:t>
      </w:r>
    </w:p>
    <w:p w:rsidR="0035259E" w:rsidRDefault="0035259E" w:rsidP="0035259E">
      <w:pPr>
        <w:pStyle w:val="APABody"/>
        <w:ind w:firstLine="0"/>
      </w:pPr>
      <w:r>
        <w:t>Appendix E: Local Structure………………………………………………………………</w:t>
      </w:r>
      <w:r w:rsidR="008B0037">
        <w:t>42</w:t>
      </w:r>
    </w:p>
    <w:p w:rsidR="0035259E" w:rsidRDefault="0035259E" w:rsidP="0035259E">
      <w:pPr>
        <w:pStyle w:val="APABody"/>
        <w:ind w:firstLine="0"/>
      </w:pPr>
      <w:r>
        <w:t>Appendix F:  Medical Directors Letter of Support………………………………………</w:t>
      </w:r>
      <w:r w:rsidR="008B0037">
        <w:t>..53</w:t>
      </w:r>
    </w:p>
    <w:p w:rsidR="0035259E" w:rsidRDefault="0035259E" w:rsidP="0035259E">
      <w:pPr>
        <w:pStyle w:val="APABody"/>
        <w:ind w:firstLine="0"/>
      </w:pPr>
      <w:r>
        <w:t>Appendix G:  Power Point Presentation/staff……………………………………………</w:t>
      </w:r>
      <w:r w:rsidR="008B0037">
        <w:t>..54</w:t>
      </w:r>
    </w:p>
    <w:p w:rsidR="00874EA9" w:rsidRDefault="00874EA9" w:rsidP="0035259E">
      <w:pPr>
        <w:pStyle w:val="APABody"/>
        <w:ind w:firstLine="0"/>
      </w:pPr>
      <w:r>
        <w:t>Appendix H:  Immunization Consent Form………………………………………………</w:t>
      </w:r>
      <w:r w:rsidR="008B0037">
        <w:t>.61</w:t>
      </w:r>
    </w:p>
    <w:p w:rsidR="00874EA9" w:rsidRDefault="00312A40" w:rsidP="0035259E">
      <w:pPr>
        <w:pStyle w:val="APABody"/>
        <w:ind w:firstLine="0"/>
      </w:pPr>
      <w:r>
        <w:t>Appendix I:  CDC’s Immunization Schedule…………………………………………...</w:t>
      </w:r>
      <w:r w:rsidR="008B0037">
        <w:t>...62</w:t>
      </w:r>
    </w:p>
    <w:p w:rsidR="00312A40" w:rsidRDefault="00312A40" w:rsidP="0035259E">
      <w:pPr>
        <w:pStyle w:val="APABody"/>
        <w:ind w:firstLine="0"/>
      </w:pPr>
      <w:r>
        <w:t>Acknowledgements………………………………………………………………………</w:t>
      </w:r>
      <w:r w:rsidR="008B0037">
        <w:t>..63</w:t>
      </w:r>
    </w:p>
    <w:p w:rsidR="00A04E1D" w:rsidRPr="00A04E1D" w:rsidRDefault="00A04E1D" w:rsidP="00A04E1D">
      <w:pPr>
        <w:pStyle w:val="APABody"/>
        <w:ind w:firstLine="0"/>
      </w:pPr>
    </w:p>
    <w:p w:rsidR="00A04E1D" w:rsidRPr="001A70FB" w:rsidRDefault="00A04E1D" w:rsidP="001A70FB">
      <w:pPr>
        <w:pStyle w:val="APABody"/>
        <w:ind w:firstLine="0"/>
      </w:pPr>
    </w:p>
    <w:p w:rsidR="001A70FB" w:rsidRDefault="001A70FB" w:rsidP="00491BB3">
      <w:pPr>
        <w:pStyle w:val="APABody"/>
        <w:ind w:firstLine="0"/>
      </w:pPr>
    </w:p>
    <w:p w:rsidR="00491BB3" w:rsidRDefault="00491BB3" w:rsidP="00BA6457">
      <w:pPr>
        <w:pStyle w:val="APABody"/>
        <w:ind w:firstLine="0"/>
      </w:pPr>
    </w:p>
    <w:p w:rsidR="00A2540C" w:rsidRDefault="00A2540C" w:rsidP="00A2540C">
      <w:pPr>
        <w:pStyle w:val="APABody"/>
        <w:ind w:firstLine="0"/>
      </w:pPr>
    </w:p>
    <w:p w:rsidR="00060BF1" w:rsidRPr="00491BB3" w:rsidRDefault="00F94CB4" w:rsidP="001E3A2F">
      <w:pPr>
        <w:pStyle w:val="APABody"/>
        <w:ind w:firstLine="0"/>
      </w:pPr>
      <w:r>
        <w:t xml:space="preserve"> </w:t>
      </w:r>
    </w:p>
    <w:p w:rsidR="00D877A8" w:rsidRPr="00E64D5A" w:rsidRDefault="00D877A8" w:rsidP="00E64D5A">
      <w:pPr>
        <w:pStyle w:val="APABody"/>
        <w:ind w:firstLine="0"/>
        <w:rPr>
          <w:b/>
        </w:rPr>
      </w:pPr>
      <w:r>
        <w:rPr>
          <w:b/>
        </w:rPr>
        <w:t xml:space="preserve">       </w:t>
      </w:r>
    </w:p>
    <w:p w:rsidR="00E64D5A" w:rsidRDefault="00E64D5A" w:rsidP="00132FDD">
      <w:pPr>
        <w:pStyle w:val="APABody"/>
        <w:ind w:firstLine="0"/>
        <w:jc w:val="center"/>
      </w:pPr>
    </w:p>
    <w:p w:rsidR="00C57B5C" w:rsidRDefault="00C57B5C" w:rsidP="00132FDD">
      <w:pPr>
        <w:pStyle w:val="APABody"/>
        <w:ind w:firstLine="0"/>
        <w:jc w:val="center"/>
      </w:pPr>
    </w:p>
    <w:p w:rsidR="00C57B5C" w:rsidRDefault="00C57B5C" w:rsidP="00132FDD">
      <w:pPr>
        <w:pStyle w:val="APABody"/>
        <w:ind w:firstLine="0"/>
        <w:jc w:val="center"/>
      </w:pPr>
    </w:p>
    <w:p w:rsidR="00C57B5C" w:rsidRDefault="00C57B5C" w:rsidP="00132FDD">
      <w:pPr>
        <w:pStyle w:val="APABody"/>
        <w:ind w:firstLine="0"/>
        <w:jc w:val="center"/>
      </w:pPr>
    </w:p>
    <w:p w:rsidR="00C57B5C" w:rsidRDefault="00C57B5C" w:rsidP="00132FDD">
      <w:pPr>
        <w:pStyle w:val="APABody"/>
        <w:ind w:firstLine="0"/>
        <w:jc w:val="center"/>
      </w:pPr>
    </w:p>
    <w:p w:rsidR="00C57B5C" w:rsidRDefault="00C57B5C" w:rsidP="00132FDD">
      <w:pPr>
        <w:pStyle w:val="APABody"/>
        <w:ind w:firstLine="0"/>
        <w:jc w:val="center"/>
      </w:pPr>
    </w:p>
    <w:p w:rsidR="0026045B" w:rsidRDefault="0026045B" w:rsidP="0026045B">
      <w:pPr>
        <w:pStyle w:val="APABody"/>
        <w:ind w:firstLine="0"/>
      </w:pPr>
    </w:p>
    <w:p w:rsidR="009012DD" w:rsidRDefault="00D61074" w:rsidP="009012DD">
      <w:pPr>
        <w:pStyle w:val="APACenteredText"/>
      </w:pPr>
      <w:r>
        <w:t>Increasing the Rate of Pertussis Immunity Using the Tdap Immunization in Primary Care for Patients 19 to 64 Years of Age</w:t>
      </w:r>
    </w:p>
    <w:p w:rsidR="00341FDD" w:rsidRDefault="009012DD" w:rsidP="009012DD">
      <w:pPr>
        <w:pStyle w:val="APACenteredText"/>
        <w:jc w:val="left"/>
      </w:pPr>
      <w:r>
        <w:t xml:space="preserve">     </w:t>
      </w:r>
      <w:r w:rsidR="00C866C4">
        <w:t xml:space="preserve"> </w:t>
      </w:r>
      <w:r w:rsidR="00A6279C">
        <w:t xml:space="preserve">Public health initiatives have </w:t>
      </w:r>
      <w:r w:rsidR="00CB3C56">
        <w:t>had great</w:t>
      </w:r>
      <w:r w:rsidR="005A42E5">
        <w:t xml:space="preserve"> suc</w:t>
      </w:r>
      <w:r w:rsidR="00A6279C">
        <w:t xml:space="preserve">cess in the implementation </w:t>
      </w:r>
      <w:r w:rsidR="000B1963">
        <w:t xml:space="preserve">of immunization </w:t>
      </w:r>
      <w:r w:rsidR="00242E88">
        <w:t>programs leading</w:t>
      </w:r>
      <w:r w:rsidR="00A6279C">
        <w:t xml:space="preserve"> to the eradication </w:t>
      </w:r>
      <w:r w:rsidR="00CB3C56">
        <w:t>of communicable</w:t>
      </w:r>
      <w:r w:rsidR="00460EA4">
        <w:t xml:space="preserve"> disease</w:t>
      </w:r>
      <w:r w:rsidR="00242E88">
        <w:t xml:space="preserve">s with the use of vaccination </w:t>
      </w:r>
      <w:r>
        <w:t xml:space="preserve">such as </w:t>
      </w:r>
      <w:r w:rsidR="00460EA4">
        <w:t xml:space="preserve">smallpox, polio and diphtheria (CDC, 2009).  </w:t>
      </w:r>
      <w:r w:rsidR="009814D8">
        <w:t>C</w:t>
      </w:r>
      <w:r w:rsidR="00931AA8">
        <w:t>hildhoo</w:t>
      </w:r>
      <w:r w:rsidR="009814D8">
        <w:t>d mortality has been</w:t>
      </w:r>
      <w:r w:rsidR="00E40549">
        <w:t xml:space="preserve"> reduced</w:t>
      </w:r>
      <w:r w:rsidR="009814D8">
        <w:t xml:space="preserve"> by 99%</w:t>
      </w:r>
      <w:r w:rsidR="00FA7581">
        <w:t xml:space="preserve"> </w:t>
      </w:r>
      <w:r w:rsidR="00931AA8">
        <w:t xml:space="preserve">for those </w:t>
      </w:r>
      <w:r w:rsidR="00A6279C">
        <w:t xml:space="preserve">patients </w:t>
      </w:r>
      <w:r w:rsidR="00931AA8">
        <w:t>over the age of twelve</w:t>
      </w:r>
      <w:r w:rsidR="00E40549">
        <w:t xml:space="preserve"> months,</w:t>
      </w:r>
      <w:r w:rsidR="00460EA4">
        <w:t xml:space="preserve"> who hav</w:t>
      </w:r>
      <w:r w:rsidR="00A6279C">
        <w:t>e been immunized</w:t>
      </w:r>
      <w:r w:rsidR="00EA5FA8">
        <w:t xml:space="preserve"> at scheduled intervals established by the CDC.</w:t>
      </w:r>
      <w:r w:rsidR="00A6279C">
        <w:t xml:space="preserve">  </w:t>
      </w:r>
      <w:r w:rsidR="00557728">
        <w:t xml:space="preserve">Since 1976 the </w:t>
      </w:r>
      <w:r w:rsidR="005671A7">
        <w:t>number of cases of pertussis has</w:t>
      </w:r>
      <w:r w:rsidR="00E40549">
        <w:t xml:space="preserve"> risen</w:t>
      </w:r>
      <w:r w:rsidR="00557728">
        <w:t xml:space="preserve"> with the greatest increase seen in children and adults due to waning of immunity and incre</w:t>
      </w:r>
      <w:r w:rsidR="00E40549">
        <w:t>ased awareness of the disease in</w:t>
      </w:r>
      <w:r w:rsidR="00557728">
        <w:t xml:space="preserve"> these age groups.  </w:t>
      </w:r>
      <w:r w:rsidR="00A6279C">
        <w:t>In the adult population there continues to</w:t>
      </w:r>
      <w:r w:rsidR="00BC32CA">
        <w:t xml:space="preserve"> be to an estimated 25,000 </w:t>
      </w:r>
      <w:r w:rsidR="00460EA4">
        <w:t>c</w:t>
      </w:r>
      <w:r w:rsidR="002B36F9">
        <w:t xml:space="preserve">ases per year of pertussis as </w:t>
      </w:r>
      <w:r w:rsidR="00EB20E7">
        <w:t>a</w:t>
      </w:r>
      <w:r w:rsidR="002B36F9">
        <w:t xml:space="preserve"> result of </w:t>
      </w:r>
      <w:r w:rsidR="00EB20E7">
        <w:t>waned immunity</w:t>
      </w:r>
      <w:r w:rsidR="002B36F9">
        <w:t xml:space="preserve"> </w:t>
      </w:r>
      <w:r w:rsidR="00771B3B">
        <w:t>(Cortese, et al</w:t>
      </w:r>
      <w:r w:rsidR="00B464B7">
        <w:t>, 2007).</w:t>
      </w:r>
      <w:r w:rsidR="00931AA8">
        <w:t xml:space="preserve">  </w:t>
      </w:r>
      <w:r w:rsidR="00557728">
        <w:t xml:space="preserve">Waning of immunity </w:t>
      </w:r>
      <w:r w:rsidR="00AC3312">
        <w:t xml:space="preserve">is the gradual loss of immunity over time.  </w:t>
      </w:r>
      <w:r w:rsidR="00CA7C25">
        <w:t>Waning of p</w:t>
      </w:r>
      <w:r w:rsidR="00EB5972">
        <w:t xml:space="preserve">ertussis immunity in adults increases the risk to infants of Pertussis when exposed to adults with an active case of Pertussis.  </w:t>
      </w:r>
      <w:r w:rsidR="00A5048B">
        <w:t>Infants too young to have received the first three doses of pertussis-containing vaccine are at the biggest risk for illness related to exposure to circulating pertussis (Plotkin e</w:t>
      </w:r>
      <w:r w:rsidR="001A1068">
        <w:t xml:space="preserve">t al., 2008).  </w:t>
      </w:r>
      <w:r w:rsidR="00313CED">
        <w:t xml:space="preserve">Evidence based information indicates that infants are at greatest risk for pertussis infection from family members and close contacts who are infected and have the potential of transmission of infection to the infant (Gerbie &amp; Tan, 2009). </w:t>
      </w:r>
    </w:p>
    <w:p w:rsidR="00510457" w:rsidRPr="00564819" w:rsidRDefault="00510457" w:rsidP="00510457">
      <w:pPr>
        <w:pStyle w:val="APABody"/>
        <w:ind w:firstLine="0"/>
        <w:jc w:val="center"/>
      </w:pPr>
      <w:r w:rsidRPr="00564819">
        <w:t>Background/Significance</w:t>
      </w:r>
    </w:p>
    <w:p w:rsidR="00FA2645" w:rsidRDefault="000B1963" w:rsidP="00255835">
      <w:pPr>
        <w:pStyle w:val="APABody"/>
        <w:ind w:firstLine="0"/>
      </w:pPr>
      <w:r>
        <w:t xml:space="preserve">     </w:t>
      </w:r>
      <w:r w:rsidR="00255835">
        <w:t>Prior to widespread use of whole-cell pertussis vaccine, there were as many</w:t>
      </w:r>
      <w:r w:rsidR="00BC32CA">
        <w:t xml:space="preserve"> as 270,000</w:t>
      </w:r>
      <w:r w:rsidR="00255835">
        <w:t xml:space="preserve"> cases of pertussis reported each year in the United States, with ten thousand deaths (Cherry et al., 1988).   </w:t>
      </w:r>
      <w:r w:rsidR="00FA2645">
        <w:t>The first recorded description of an outbreak of pertussis is that of Guillamume De Baillou during the</w:t>
      </w:r>
      <w:r w:rsidR="00D90949">
        <w:t xml:space="preserve"> summer of 1578</w:t>
      </w:r>
      <w:r w:rsidR="00FA2645">
        <w:t xml:space="preserve"> in Paris, France</w:t>
      </w:r>
      <w:r w:rsidR="004C557C">
        <w:t>. T</w:t>
      </w:r>
      <w:r w:rsidR="00FA3772">
        <w:t xml:space="preserve">he causative bacteria was not identified </w:t>
      </w:r>
      <w:r w:rsidR="00FA3772">
        <w:lastRenderedPageBreak/>
        <w:t>until 1906</w:t>
      </w:r>
      <w:r w:rsidR="00FA2645">
        <w:t xml:space="preserve"> </w:t>
      </w:r>
      <w:r w:rsidR="00943ECD">
        <w:t xml:space="preserve">(Atkinson et al., 2011) with the first pertussis vaccine made available in the early 1940’s (CDC, 2009). </w:t>
      </w:r>
      <w:r w:rsidR="00AF2FD3">
        <w:t xml:space="preserve"> </w:t>
      </w:r>
      <w:r w:rsidR="003213BE">
        <w:t xml:space="preserve"> </w:t>
      </w:r>
      <w:r w:rsidR="00FA3772">
        <w:t>Bor</w:t>
      </w:r>
      <w:r w:rsidR="00F24F6A">
        <w:t xml:space="preserve">detella pertussis is </w:t>
      </w:r>
      <w:r w:rsidR="00FA3772">
        <w:t xml:space="preserve">solely as a human pathogen.  It is the primary cause of clinical whooping cough and readily transmitted by aerosolized droplets </w:t>
      </w:r>
      <w:r w:rsidR="00265631">
        <w:t xml:space="preserve">(Yeh &amp; Mink, 2012).  </w:t>
      </w:r>
    </w:p>
    <w:p w:rsidR="00242E88" w:rsidRDefault="00AB0043" w:rsidP="0059259A">
      <w:pPr>
        <w:pStyle w:val="APABody"/>
        <w:ind w:firstLine="0"/>
      </w:pPr>
      <w:r>
        <w:t xml:space="preserve">   </w:t>
      </w:r>
      <w:r w:rsidR="00242E88">
        <w:t xml:space="preserve"> </w:t>
      </w:r>
      <w:r>
        <w:t xml:space="preserve"> </w:t>
      </w:r>
      <w:r w:rsidR="00255835">
        <w:t>With the intro</w:t>
      </w:r>
      <w:r w:rsidR="00E26A01">
        <w:t xml:space="preserve">duction of whole cell </w:t>
      </w:r>
      <w:r w:rsidR="00877C03">
        <w:t xml:space="preserve">pertussis </w:t>
      </w:r>
      <w:r w:rsidR="00E26A01">
        <w:t xml:space="preserve">vaccine </w:t>
      </w:r>
      <w:r w:rsidR="00723475">
        <w:t>administered to</w:t>
      </w:r>
      <w:r w:rsidR="00255835">
        <w:t xml:space="preserve"> children in </w:t>
      </w:r>
      <w:r w:rsidR="00E26A01">
        <w:t>the mid twentieth century there was a decrease in the occurrence of pertussis</w:t>
      </w:r>
      <w:r w:rsidR="00723475">
        <w:t>.  T</w:t>
      </w:r>
      <w:r w:rsidR="00877C03">
        <w:t xml:space="preserve">he lowest </w:t>
      </w:r>
      <w:r w:rsidR="00723475">
        <w:t xml:space="preserve">annual infection rate </w:t>
      </w:r>
      <w:r w:rsidR="005671A7">
        <w:t>was in</w:t>
      </w:r>
      <w:r w:rsidR="00BC32CA">
        <w:t xml:space="preserve"> 1976</w:t>
      </w:r>
      <w:r w:rsidR="00723475">
        <w:t xml:space="preserve"> when just 1000 cases were reported</w:t>
      </w:r>
      <w:r w:rsidR="00ED5FFF">
        <w:t xml:space="preserve"> </w:t>
      </w:r>
      <w:r w:rsidR="00877C03">
        <w:t>(ACIP, 1997)</w:t>
      </w:r>
      <w:r w:rsidR="00450256">
        <w:t xml:space="preserve">.  </w:t>
      </w:r>
      <w:r w:rsidR="00877C03">
        <w:t xml:space="preserve"> </w:t>
      </w:r>
      <w:r w:rsidR="00F24F6A">
        <w:t>With a decrease in American adults not getting vaccines updated they need to prevent developing and spreading preventable diseases, 25,827 cases of pertussis climbed in 2004, the highest since 1959 (Kessinger, et al, 2006).</w:t>
      </w:r>
    </w:p>
    <w:p w:rsidR="001F37D4" w:rsidRDefault="00242E88" w:rsidP="0059259A">
      <w:pPr>
        <w:pStyle w:val="APABody"/>
        <w:ind w:firstLine="0"/>
      </w:pPr>
      <w:r>
        <w:t xml:space="preserve">       </w:t>
      </w:r>
      <w:r w:rsidR="00185EBD">
        <w:t>Pertussi</w:t>
      </w:r>
      <w:r w:rsidR="00CB3C56">
        <w:t>s is associated with significant</w:t>
      </w:r>
      <w:r w:rsidR="00185EBD">
        <w:t xml:space="preserve"> mor</w:t>
      </w:r>
      <w:r w:rsidR="00CB3C56">
        <w:t>bidity and mortality, specifically</w:t>
      </w:r>
      <w:r w:rsidR="00185EBD">
        <w:t xml:space="preserve"> among the very young and very old</w:t>
      </w:r>
      <w:r w:rsidR="00D37B11">
        <w:t>.</w:t>
      </w:r>
      <w:r w:rsidR="00CB3C56">
        <w:t xml:space="preserve">  </w:t>
      </w:r>
      <w:r w:rsidR="001561DE">
        <w:t>Ninety percent of pertussis related deaths affect infants under the age of six months (Mikelova et al, 2003).</w:t>
      </w:r>
      <w:r w:rsidR="002833F5">
        <w:t xml:space="preserve">  </w:t>
      </w:r>
      <w:r w:rsidR="0027636C">
        <w:t>The new recommendation</w:t>
      </w:r>
      <w:r w:rsidR="00BB6453">
        <w:t xml:space="preserve"> from the CDC is to immunize adults 19 to 64 years of age who come in close contact with infants under twelve months with pertussis in the form of Tdap immunization.  </w:t>
      </w:r>
      <w:r w:rsidR="0034330B">
        <w:t>Household</w:t>
      </w:r>
      <w:r w:rsidR="000B1963">
        <w:t xml:space="preserve"> member</w:t>
      </w:r>
      <w:r w:rsidR="0076483A">
        <w:t>s are responsible for up to 83%</w:t>
      </w:r>
      <w:r w:rsidR="0034330B">
        <w:t xml:space="preserve"> of the pertussis </w:t>
      </w:r>
      <w:r w:rsidR="00D81A84">
        <w:t>bacteria exposure</w:t>
      </w:r>
      <w:r w:rsidR="0034330B">
        <w:t xml:space="preserve"> to infants under twelve </w:t>
      </w:r>
      <w:r w:rsidR="00CE77E7">
        <w:t>months (Wendelboe et al., 2007).</w:t>
      </w:r>
      <w:r w:rsidR="0076483A">
        <w:t xml:space="preserve">  </w:t>
      </w:r>
    </w:p>
    <w:p w:rsidR="00917A4C" w:rsidRDefault="001C2A36" w:rsidP="0059259A">
      <w:pPr>
        <w:pStyle w:val="APABody"/>
        <w:ind w:firstLine="0"/>
      </w:pPr>
      <w:r>
        <w:t xml:space="preserve">     In 2005, the CDC recommended that individuals between 19 to 64 years of age be immunized once with Tdap.  </w:t>
      </w:r>
      <w:r w:rsidR="004727D7">
        <w:t xml:space="preserve">Despite the </w:t>
      </w:r>
      <w:r w:rsidR="0040667C">
        <w:t>recommendation the CDC’s October 15, 2010 Morbidity and Mortalit</w:t>
      </w:r>
      <w:r w:rsidR="00A74ABB">
        <w:t xml:space="preserve">y Weekly Report revealed that, </w:t>
      </w:r>
      <w:r w:rsidR="0040667C">
        <w:t>in 2008 only 5.9%</w:t>
      </w:r>
      <w:r w:rsidR="00FD220B">
        <w:t xml:space="preserve"> of individuals 19 to 64 years of age had received the Tdap immunization.  </w:t>
      </w:r>
      <w:r w:rsidR="00EC045F">
        <w:t>In addition only 5% of adults with infants had been vaccinated with the Tdap immunization (CDC, 2010).  The American Nurs</w:t>
      </w:r>
      <w:r w:rsidR="00225039">
        <w:t>es Association (ANA) (Appendix A</w:t>
      </w:r>
      <w:r w:rsidR="00EC045F">
        <w:t xml:space="preserve">) proposed a letter to receive support from other health organizations to increase the rate of Tdap immunizations nationwide with many of the leading medical organizations signing the letter to commit to immunizing.  </w:t>
      </w:r>
    </w:p>
    <w:p w:rsidR="009012DD" w:rsidRPr="00746D82" w:rsidRDefault="00917A4C" w:rsidP="00746D82">
      <w:pPr>
        <w:pStyle w:val="APABody"/>
        <w:ind w:firstLine="0"/>
      </w:pPr>
      <w:r>
        <w:lastRenderedPageBreak/>
        <w:t xml:space="preserve">     </w:t>
      </w:r>
      <w:r w:rsidR="0076483A">
        <w:t>The literature search for this project failed to uncover any report of the percentage of health care providers who routinely offer the Tdap vaccine during office visits. However, d</w:t>
      </w:r>
      <w:r w:rsidR="00E33768">
        <w:t xml:space="preserve">espite the availability of Tdap since 2005 in the United States, the vaccine remains underutilized </w:t>
      </w:r>
      <w:r w:rsidR="0076483A">
        <w:t>(Kirchner, 2011).  T</w:t>
      </w:r>
      <w:r w:rsidR="00316006">
        <w:t>he re</w:t>
      </w:r>
      <w:r w:rsidR="006D5A50">
        <w:t xml:space="preserve">asons </w:t>
      </w:r>
      <w:r w:rsidR="0076483A">
        <w:t xml:space="preserve">for underutilization of the vaccine in primary care include the cost </w:t>
      </w:r>
      <w:r w:rsidR="00261A0D">
        <w:t>of purchasing</w:t>
      </w:r>
      <w:r w:rsidR="006D5A50">
        <w:t xml:space="preserve">, storing, administration and documentation </w:t>
      </w:r>
      <w:r w:rsidR="00FB2F62">
        <w:t xml:space="preserve">required </w:t>
      </w:r>
      <w:r w:rsidR="006D5A50">
        <w:t xml:space="preserve">of immunizations </w:t>
      </w:r>
      <w:r w:rsidR="005D783A">
        <w:t>(Davis et al., 2003)</w:t>
      </w:r>
      <w:r w:rsidR="00B10AEE">
        <w:t xml:space="preserve">. </w:t>
      </w:r>
      <w:r w:rsidR="0076483A">
        <w:t>In a survey of obstetricians, who are a direct link to adults in contact or soon to be in contact with infants,</w:t>
      </w:r>
      <w:r w:rsidR="001C4101">
        <w:t xml:space="preserve"> </w:t>
      </w:r>
      <w:r w:rsidR="00D145D4">
        <w:t xml:space="preserve">81% of the 183 </w:t>
      </w:r>
      <w:r w:rsidR="00B10AEE">
        <w:t>obstetricians</w:t>
      </w:r>
      <w:r w:rsidR="0076483A">
        <w:t xml:space="preserve">, reported that primary care providers failed to administer the Tdap immunization when patient was seen in their office </w:t>
      </w:r>
      <w:r w:rsidR="00D145D4">
        <w:t xml:space="preserve">(Clark et al., 2006). </w:t>
      </w:r>
    </w:p>
    <w:p w:rsidR="00B464B7" w:rsidRPr="00BA38A6" w:rsidRDefault="00B464B7" w:rsidP="00EC3E0C">
      <w:pPr>
        <w:pStyle w:val="APABody"/>
        <w:ind w:firstLine="0"/>
        <w:jc w:val="center"/>
      </w:pPr>
      <w:r w:rsidRPr="00BA38A6">
        <w:t>Problem Statement</w:t>
      </w:r>
    </w:p>
    <w:p w:rsidR="00B464B7" w:rsidRDefault="00B464B7" w:rsidP="00B464B7">
      <w:pPr>
        <w:pStyle w:val="APABody"/>
        <w:ind w:firstLine="0"/>
      </w:pPr>
      <w:r>
        <w:t xml:space="preserve">     Pertussis is a highly contagious respiratory infection</w:t>
      </w:r>
      <w:r w:rsidR="00A255DE">
        <w:t xml:space="preserve">.  Public health data indicates </w:t>
      </w:r>
      <w:r>
        <w:t>a significant</w:t>
      </w:r>
      <w:r w:rsidR="00403634">
        <w:t xml:space="preserve"> increase</w:t>
      </w:r>
      <w:r>
        <w:t xml:space="preserve"> in cases dur</w:t>
      </w:r>
      <w:r w:rsidR="00FD5A22">
        <w:t>ing the last two decades</w:t>
      </w:r>
      <w:r>
        <w:t xml:space="preserve">. </w:t>
      </w:r>
      <w:r w:rsidR="0055778A">
        <w:t xml:space="preserve">The current standard of care for immunization administration </w:t>
      </w:r>
      <w:r w:rsidR="002450CD">
        <w:t>for adults who are 19 to 64 years old should receive a 1-time dose of Tdap in place of Tetanus-diphtheria (Td) booster that is recommended to receive every 10 years</w:t>
      </w:r>
      <w:r w:rsidR="00566B61">
        <w:t xml:space="preserve"> (Appendix A)</w:t>
      </w:r>
      <w:r w:rsidR="002450CD">
        <w:t>.  There is no need to w</w:t>
      </w:r>
      <w:r w:rsidR="00566B61">
        <w:t xml:space="preserve">ait till the next Td is scheduled </w:t>
      </w:r>
      <w:r w:rsidR="002450CD">
        <w:t xml:space="preserve">it is recommended that the Tdap be given at next office visit with a health care provider. </w:t>
      </w:r>
      <w:r>
        <w:t xml:space="preserve"> </w:t>
      </w:r>
      <w:r w:rsidR="00566B61">
        <w:t xml:space="preserve">Pregnant women who have not been preciously vaccinated with Tdap should get one dose of during the late second to third trimester or immediately postpartum.  By getting Tdap during pregnancy, maternal pertussis antibodies transfer to the newborn, thus proving protection against pertussis in early infancy (CDC, 2012).  </w:t>
      </w:r>
      <w:r w:rsidR="00403634">
        <w:t xml:space="preserve">Without the implementation of the adult immunization of Tdap, pertussis is expected to double in the next twenty years </w:t>
      </w:r>
      <w:r w:rsidR="00FD5A22">
        <w:t xml:space="preserve">(Wendelboe, et al, 2005).  </w:t>
      </w:r>
    </w:p>
    <w:p w:rsidR="00FD5A22" w:rsidRDefault="00FD5A22" w:rsidP="00B464B7">
      <w:pPr>
        <w:pStyle w:val="APABody"/>
        <w:ind w:firstLine="0"/>
      </w:pPr>
      <w:r>
        <w:t xml:space="preserve">     </w:t>
      </w:r>
      <w:r w:rsidR="005E6D5E">
        <w:t>There are an estimate</w:t>
      </w:r>
      <w:r w:rsidR="00557A36">
        <w:t xml:space="preserve">d </w:t>
      </w:r>
      <w:r w:rsidR="00D81A84">
        <w:t>25,000 reported</w:t>
      </w:r>
      <w:r w:rsidR="005E6D5E">
        <w:t xml:space="preserve"> cases of Pertussis annually in the United States caused by</w:t>
      </w:r>
      <w:r w:rsidR="00363BD3">
        <w:t xml:space="preserve"> exposure to the contagion </w:t>
      </w:r>
      <w:r w:rsidR="00E40549">
        <w:t xml:space="preserve">to individuals </w:t>
      </w:r>
      <w:r w:rsidR="00363BD3">
        <w:t>without sufficient immunity</w:t>
      </w:r>
      <w:r w:rsidR="005E6D5E">
        <w:t xml:space="preserve"> (Cortese et al., 2007).  </w:t>
      </w:r>
      <w:r w:rsidR="00E45166">
        <w:t>A significant increase in cases has been observed since the early 2000’s.  Ad</w:t>
      </w:r>
      <w:r w:rsidR="00E40549">
        <w:t xml:space="preserve">olescents and adults </w:t>
      </w:r>
      <w:r w:rsidR="00E40549">
        <w:lastRenderedPageBreak/>
        <w:t xml:space="preserve">are a primary </w:t>
      </w:r>
      <w:r w:rsidR="00E45166">
        <w:t xml:space="preserve">source of infection to infants under the age of twelve months who have not completed the immunization series (Zastrow, 2011).  Infants and the elderly are at highest risk </w:t>
      </w:r>
      <w:r w:rsidR="00E40549">
        <w:t>f</w:t>
      </w:r>
      <w:r w:rsidR="00E45166">
        <w:t xml:space="preserve">or pertussis complications and death (Biscard et al., 2004).  </w:t>
      </w:r>
    </w:p>
    <w:p w:rsidR="00E45166" w:rsidRDefault="00E45166" w:rsidP="00B464B7">
      <w:pPr>
        <w:pStyle w:val="APABody"/>
        <w:ind w:firstLine="0"/>
      </w:pPr>
      <w:r>
        <w:t xml:space="preserve">     The Advisory Committee on Immunization Practices (ACIP) recommends the routine use of a single dose of Tdap for 19 to 64 year olds to prevent transmission </w:t>
      </w:r>
      <w:r w:rsidR="00362C44">
        <w:t xml:space="preserve">of pertussis </w:t>
      </w:r>
      <w:r>
        <w:t xml:space="preserve">to others </w:t>
      </w:r>
      <w:r w:rsidR="00A73007">
        <w:t>(Kretsinger et al., 2006).</w:t>
      </w:r>
      <w:r w:rsidR="000E455B">
        <w:t xml:space="preserve"> The CDC added in 2010 that those individuals 65 years of age and older should also receive the Tdap immunization.</w:t>
      </w:r>
      <w:r w:rsidR="00A73007">
        <w:t xml:space="preserve"> </w:t>
      </w:r>
      <w:r w:rsidR="00FA7581">
        <w:t>Medicare does not pay for the Tdap immuni</w:t>
      </w:r>
      <w:r w:rsidR="00225039">
        <w:t xml:space="preserve">zation and will only pay for </w:t>
      </w:r>
      <w:r w:rsidR="007E401A">
        <w:t>tetanus</w:t>
      </w:r>
      <w:r w:rsidR="00FA7581">
        <w:t xml:space="preserve"> diphtheria if there is evidence of a puncture wound, even though the CDC recommends this population to be immunized. </w:t>
      </w:r>
      <w:r w:rsidR="00A73007">
        <w:t xml:space="preserve"> Health care workers are called to implement immunization recommendations from ACIP to protect themselves, their patients</w:t>
      </w:r>
      <w:r w:rsidR="00E40549">
        <w:t>,</w:t>
      </w:r>
      <w:r w:rsidR="00A73007">
        <w:t xml:space="preserve"> and the community fr</w:t>
      </w:r>
      <w:r w:rsidR="00362C44">
        <w:t>om pertussis</w:t>
      </w:r>
      <w:r w:rsidR="00D61074">
        <w:t>.  This project was</w:t>
      </w:r>
      <w:r w:rsidR="00A73007">
        <w:t xml:space="preserve"> designed to increase the rate of immunization of pertussis with the use of the Tdap immunization in primary care practices.  </w:t>
      </w:r>
      <w:r w:rsidR="00891F55">
        <w:t xml:space="preserve">There is a lack of documented information to identify the percentage of health care providers who educate and provide Tdap immunizations with their patients during an office visit. </w:t>
      </w:r>
      <w:r w:rsidR="002166A1">
        <w:t xml:space="preserve">Recent discussion with Nathan Grossman, MD Medical Director of the Marion County Health Department indicated that there is no statistical documentation related to the percentage of Tdap immunizations given in primary care offices in Marion County.  </w:t>
      </w:r>
    </w:p>
    <w:p w:rsidR="0070493A" w:rsidRDefault="00D148DE" w:rsidP="00B464B7">
      <w:pPr>
        <w:pStyle w:val="APABody"/>
        <w:ind w:firstLine="0"/>
      </w:pPr>
      <w:r>
        <w:t xml:space="preserve">     The National Immunization Survey (NIS, the Behavioral Risk Factor Surveillance Survey (BRFSS), and the National Health Interview Survey (NHIS) have added Tdap coverage to their surveillance assessments of immunization status.  Since the Tdap vaccine for adults 19 to 64 years of age has only recently been licensed in 2005, many facilities are currently just beginning to gather immunization information. </w:t>
      </w:r>
    </w:p>
    <w:p w:rsidR="0049575A" w:rsidRDefault="00F50559" w:rsidP="00B464B7">
      <w:pPr>
        <w:pStyle w:val="APABody"/>
        <w:ind w:firstLine="0"/>
      </w:pPr>
      <w:r>
        <w:lastRenderedPageBreak/>
        <w:t xml:space="preserve">     </w:t>
      </w:r>
      <w:r w:rsidR="00EC233C">
        <w:t>Tracking and reminder system is difficult if the medical office does not have electronic medic</w:t>
      </w:r>
      <w:r w:rsidR="00925FF3">
        <w:t xml:space="preserve">al records (EMR).  At present </w:t>
      </w:r>
      <w:r w:rsidR="00BC4081">
        <w:t xml:space="preserve">time </w:t>
      </w:r>
      <w:r w:rsidR="00925FF3">
        <w:t>our office</w:t>
      </w:r>
      <w:r w:rsidR="00EC233C">
        <w:t xml:space="preserve"> do</w:t>
      </w:r>
      <w:r w:rsidR="00925FF3">
        <w:t>es</w:t>
      </w:r>
      <w:r w:rsidR="00EC233C">
        <w:t xml:space="preserve"> not have EMR</w:t>
      </w:r>
      <w:r w:rsidR="00BC4081">
        <w:t>. It</w:t>
      </w:r>
      <w:r w:rsidR="00EC233C">
        <w:t xml:space="preserve"> is anticipated that we wil</w:t>
      </w:r>
      <w:r w:rsidR="002166A1">
        <w:t>l go companywide in June of 2013</w:t>
      </w:r>
      <w:r w:rsidR="00EC233C">
        <w:t>, but until</w:t>
      </w:r>
      <w:r w:rsidR="002166A1">
        <w:t xml:space="preserve"> then a paper questionnaire was utilized with documentation on </w:t>
      </w:r>
      <w:r w:rsidR="00EC233C">
        <w:t xml:space="preserve">yellow patient information divider in each chart. </w:t>
      </w:r>
    </w:p>
    <w:p w:rsidR="00EC233C" w:rsidRDefault="00EC233C" w:rsidP="00B464B7">
      <w:pPr>
        <w:pStyle w:val="APABody"/>
        <w:ind w:firstLine="0"/>
      </w:pPr>
      <w:r>
        <w:t xml:space="preserve"> </w:t>
      </w:r>
      <w:r w:rsidR="0049575A">
        <w:t xml:space="preserve">     </w:t>
      </w:r>
      <w:r w:rsidR="00050BD1">
        <w:t xml:space="preserve">The waning of pertussis immunity in adults has increased </w:t>
      </w:r>
      <w:r w:rsidR="0049575A">
        <w:t xml:space="preserve">over the past two decades and is expected to continue to increase.  The waning of pertussis immunity increases the risk of </w:t>
      </w:r>
      <w:r w:rsidR="00261A0D">
        <w:t>disease in</w:t>
      </w:r>
      <w:r w:rsidR="00050BD1">
        <w:t xml:space="preserve"> non-immunized individuals especially infants under 12 months of age.  </w:t>
      </w:r>
    </w:p>
    <w:p w:rsidR="00510457" w:rsidRPr="00BA38A6" w:rsidRDefault="00510457" w:rsidP="00510457">
      <w:pPr>
        <w:pStyle w:val="APABody"/>
        <w:ind w:firstLine="0"/>
        <w:jc w:val="center"/>
      </w:pPr>
      <w:r w:rsidRPr="00BA38A6">
        <w:t>Aims of Project</w:t>
      </w:r>
    </w:p>
    <w:p w:rsidR="00DF2C1C" w:rsidRDefault="00C700B4" w:rsidP="00DF2C1C">
      <w:pPr>
        <w:pStyle w:val="APABody"/>
        <w:ind w:firstLine="0"/>
      </w:pPr>
      <w:r>
        <w:t xml:space="preserve">     </w:t>
      </w:r>
      <w:r w:rsidR="006E5B62">
        <w:t>There continues to be an increase in cases of pertussis caused by a</w:t>
      </w:r>
      <w:r w:rsidR="00050BD1">
        <w:t xml:space="preserve"> combination of exposure to the bacteria and a waning of immunity in adolescents and adults.  P</w:t>
      </w:r>
      <w:r w:rsidR="006E5B62">
        <w:t>rimary care provider</w:t>
      </w:r>
      <w:r w:rsidR="00050BD1">
        <w:t xml:space="preserve">s have </w:t>
      </w:r>
      <w:r w:rsidR="006E5B62">
        <w:t xml:space="preserve">the greatest opportunity to immunize </w:t>
      </w:r>
      <w:r w:rsidR="00050BD1">
        <w:t xml:space="preserve">these individuals during visit.  However, healthcare providers have limited </w:t>
      </w:r>
      <w:r w:rsidR="006E5B62">
        <w:t xml:space="preserve">time to assess </w:t>
      </w:r>
      <w:r w:rsidR="00242E88">
        <w:t xml:space="preserve">the </w:t>
      </w:r>
      <w:r w:rsidR="006E5B62">
        <w:t>patient, address new findings and then address the concerns of the patient may not rememb</w:t>
      </w:r>
      <w:r w:rsidR="00E9098D">
        <w:t xml:space="preserve">er at that time to discuss updating the immunization of pertussis.  The evidence available has shown that there is a decrease in cases of pertussis when immunizations are introduced.  </w:t>
      </w:r>
    </w:p>
    <w:p w:rsidR="001832D1" w:rsidRDefault="00E9098D" w:rsidP="0049575A">
      <w:pPr>
        <w:pStyle w:val="APABody"/>
        <w:ind w:firstLine="0"/>
      </w:pPr>
      <w:r>
        <w:t xml:space="preserve">      </w:t>
      </w:r>
      <w:r w:rsidR="00050BD1">
        <w:t xml:space="preserve">The aim of this research translation project was to standardize use of the Centers for Disease Control recommendation to </w:t>
      </w:r>
      <w:r w:rsidR="00564819">
        <w:t>immunize individuals between 19 and 6</w:t>
      </w:r>
      <w:r w:rsidR="00050BD1">
        <w:t xml:space="preserve">4 years of age with the Tdap immunization without increasing time demands on the healthcare provider. </w:t>
      </w:r>
      <w:r w:rsidR="00891F55">
        <w:t xml:space="preserve"> </w:t>
      </w:r>
      <w:r w:rsidR="003C1B08">
        <w:t>Application of the guidelines</w:t>
      </w:r>
      <w:r w:rsidR="00273DA5">
        <w:t xml:space="preserve"> have</w:t>
      </w:r>
      <w:r>
        <w:t xml:space="preserve"> increase</w:t>
      </w:r>
      <w:r w:rsidR="00273DA5">
        <w:t>d</w:t>
      </w:r>
      <w:r>
        <w:t xml:space="preserve"> the rate of immunization </w:t>
      </w:r>
      <w:r w:rsidR="003C1B08">
        <w:t xml:space="preserve">of the target population, but have not yet succeeded in attaining the goal of 90% of the population immunized against pertussis </w:t>
      </w:r>
      <w:r w:rsidR="0049575A">
        <w:t>with the Tdap i</w:t>
      </w:r>
      <w:r w:rsidR="002E5CEF">
        <w:t xml:space="preserve">mmunization.  </w:t>
      </w:r>
    </w:p>
    <w:p w:rsidR="00746D82" w:rsidRPr="008124BF" w:rsidRDefault="0049575A" w:rsidP="008124BF">
      <w:pPr>
        <w:pStyle w:val="APABody"/>
        <w:ind w:firstLine="0"/>
      </w:pPr>
      <w:r>
        <w:t xml:space="preserve">     </w:t>
      </w:r>
      <w:r w:rsidR="00747591">
        <w:t xml:space="preserve">The increase in pertussis rate during the past two decades is the result of waning immunity in adults 19 to 64 years of age with expected rate of pertussis to increase in the next two decades.  </w:t>
      </w:r>
      <w:r w:rsidR="00747591">
        <w:lastRenderedPageBreak/>
        <w:t xml:space="preserve">The increase in pertussis as the result of waning immunity causes a greater risk to those infants under the age of 12 months.  </w:t>
      </w:r>
    </w:p>
    <w:p w:rsidR="005C19D5" w:rsidRDefault="00EC3E0C" w:rsidP="0049575A">
      <w:pPr>
        <w:pStyle w:val="APABody"/>
        <w:ind w:firstLine="0"/>
        <w:jc w:val="center"/>
      </w:pPr>
      <w:r w:rsidRPr="00BA38A6">
        <w:t>Review of Literature</w:t>
      </w:r>
    </w:p>
    <w:p w:rsidR="00D05218" w:rsidRPr="002E5CEF" w:rsidRDefault="00D1642E" w:rsidP="00D1642E">
      <w:pPr>
        <w:pStyle w:val="APABody"/>
        <w:ind w:firstLine="0"/>
        <w:rPr>
          <w:b/>
        </w:rPr>
      </w:pPr>
      <w:r w:rsidRPr="002E5CEF">
        <w:rPr>
          <w:b/>
        </w:rPr>
        <w:t>Study Significance</w:t>
      </w:r>
    </w:p>
    <w:p w:rsidR="005C19D5" w:rsidRDefault="0012586F" w:rsidP="005C19D5">
      <w:pPr>
        <w:pStyle w:val="APABody"/>
        <w:ind w:firstLine="0"/>
      </w:pPr>
      <w:r>
        <w:t xml:space="preserve">     Pertussis is a disease differentiated from other respiratory illnesses by the classic symptoms of severe coughing, which has a whooping characteristic, and post-intrusive vomiting, which can last for weeks (Atkinson, et al., 2011).  </w:t>
      </w:r>
      <w:r w:rsidR="005C19D5">
        <w:t>One of the most beneficial and cost effective prevention measures is the use of immunizations.  Pertussis once thought of as a childhood immunization is also used in combination wi</w:t>
      </w:r>
      <w:r w:rsidR="00557A36">
        <w:t>th tetanus and diphtheria</w:t>
      </w:r>
      <w:r w:rsidR="005C19D5">
        <w:t xml:space="preserve"> as a vaccination to provide immunization to those over the age of 19 years (Maciosek et al., 2006).  </w:t>
      </w:r>
    </w:p>
    <w:p w:rsidR="009E3354" w:rsidRDefault="009E3354" w:rsidP="005C19D5">
      <w:pPr>
        <w:pStyle w:val="APABody"/>
        <w:ind w:firstLine="0"/>
      </w:pPr>
      <w:r>
        <w:t xml:space="preserve">     Pertussis</w:t>
      </w:r>
      <w:r w:rsidR="00557A36">
        <w:t>,</w:t>
      </w:r>
      <w:r>
        <w:t xml:space="preserve"> commonly known as whooping </w:t>
      </w:r>
      <w:r w:rsidR="005E6D5E">
        <w:t>cough</w:t>
      </w:r>
      <w:r>
        <w:t xml:space="preserve"> is an acute, communicable respiratory illness caused by the Bordetella bacterium.  It continues to be endemic in spite of childhood immunizations (Kretsinger et al., 2006).  </w:t>
      </w:r>
      <w:r w:rsidR="007E1B04">
        <w:t xml:space="preserve">Without immunizing adults over 19 years of age, it is expected that Pertussis cases will double in the next twenty years (Wendelboe et al., 2005).  </w:t>
      </w:r>
      <w:r w:rsidR="007963F7">
        <w:t xml:space="preserve">Pertussis immunizations were first provided in the 1940’s after the bacterium was </w:t>
      </w:r>
      <w:r w:rsidR="005E6D5E">
        <w:t>identified</w:t>
      </w:r>
      <w:r w:rsidR="007963F7">
        <w:t xml:space="preserve"> in the early 20</w:t>
      </w:r>
      <w:r w:rsidR="007963F7" w:rsidRPr="007963F7">
        <w:rPr>
          <w:vertAlign w:val="superscript"/>
        </w:rPr>
        <w:t>th</w:t>
      </w:r>
      <w:r w:rsidR="007963F7">
        <w:t xml:space="preserve"> century (Atkinson et al., 2011).</w:t>
      </w:r>
      <w:r w:rsidR="000F7009">
        <w:t xml:space="preserve">  With the introduction and regular administration of the vaccination there was a decline in annual cases from 200,000 in the 1940’s to a low of 1,010 cases in 1976 </w:t>
      </w:r>
      <w:r w:rsidR="00413B20">
        <w:t>(Farizo et al., 1992).</w:t>
      </w:r>
      <w:r w:rsidR="00F010BE">
        <w:t xml:space="preserve">  In 2004 the CDC reported 7,008 cases of pertussis in adolescents and adults (Ce</w:t>
      </w:r>
      <w:r w:rsidR="00815F68">
        <w:t>nter f</w:t>
      </w:r>
      <w:r w:rsidR="00F010BE">
        <w:t>or Disease Control, 2006).</w:t>
      </w:r>
      <w:r w:rsidR="007963F7">
        <w:t xml:space="preserve"> </w:t>
      </w:r>
      <w:r w:rsidR="00D4272A">
        <w:t xml:space="preserve"> </w:t>
      </w:r>
    </w:p>
    <w:p w:rsidR="00281E53" w:rsidRDefault="00D4272A" w:rsidP="005C19D5">
      <w:pPr>
        <w:pStyle w:val="APABody"/>
        <w:ind w:firstLine="0"/>
      </w:pPr>
      <w:r>
        <w:t xml:space="preserve">     Childhood immunizations account for a reduction in mortality rates of 99% </w:t>
      </w:r>
      <w:r w:rsidR="00362C44">
        <w:t>from the</w:t>
      </w:r>
      <w:r>
        <w:t xml:space="preserve"> communicable diseases that they are used for, however, pertussis continues to see an average of 25,000 cases annually due to waning of immunity</w:t>
      </w:r>
      <w:r w:rsidR="00362C44">
        <w:t xml:space="preserve"> (McCullers, 2007). </w:t>
      </w:r>
      <w:r w:rsidR="00420BCD">
        <w:t xml:space="preserve"> </w:t>
      </w:r>
      <w:r w:rsidR="00C44F88">
        <w:t>Pertussis</w:t>
      </w:r>
      <w:r w:rsidR="002A229E">
        <w:t xml:space="preserve"> that affects</w:t>
      </w:r>
      <w:r w:rsidR="00362C44">
        <w:t xml:space="preserve"> adolesce</w:t>
      </w:r>
      <w:r w:rsidR="00254984">
        <w:t>nts and adults account</w:t>
      </w:r>
      <w:r w:rsidR="002A229E">
        <w:t>s</w:t>
      </w:r>
      <w:r w:rsidR="00254984">
        <w:t xml:space="preserve"> for approximately</w:t>
      </w:r>
      <w:r w:rsidR="00BD608D">
        <w:t xml:space="preserve"> 90 percent</w:t>
      </w:r>
      <w:r w:rsidR="000B1963">
        <w:t xml:space="preserve"> </w:t>
      </w:r>
      <w:r w:rsidR="00362C44">
        <w:t xml:space="preserve">(Mikelova et al., 2003) </w:t>
      </w:r>
      <w:r w:rsidR="007E401A">
        <w:t>of the</w:t>
      </w:r>
      <w:r w:rsidR="00DF4872">
        <w:t xml:space="preserve"> </w:t>
      </w:r>
      <w:r w:rsidR="00BD608D">
        <w:lastRenderedPageBreak/>
        <w:t xml:space="preserve">incidence and </w:t>
      </w:r>
      <w:r w:rsidR="00362C44">
        <w:t xml:space="preserve">mortality among </w:t>
      </w:r>
      <w:r w:rsidR="00DF4872">
        <w:t xml:space="preserve">exposed </w:t>
      </w:r>
      <w:r w:rsidR="00362C44">
        <w:t>infants less than four months of age</w:t>
      </w:r>
      <w:r w:rsidR="004C581A">
        <w:t xml:space="preserve"> </w:t>
      </w:r>
      <w:r w:rsidR="00495566">
        <w:t xml:space="preserve">who are </w:t>
      </w:r>
      <w:r w:rsidR="004C581A">
        <w:t xml:space="preserve">without immunity to pertussis. </w:t>
      </w:r>
      <w:r w:rsidR="002E4BBB">
        <w:t xml:space="preserve"> With increased awareness of waning immunity after ten years, adolescents and adults are thought to be the reservoir of the bacteria and the source of transmission to infants who have not completed the child pertussis </w:t>
      </w:r>
      <w:r w:rsidR="00BD608D">
        <w:t xml:space="preserve">immunization </w:t>
      </w:r>
      <w:r w:rsidR="002E4BBB">
        <w:t xml:space="preserve">series (Lee, et al., 2005).  </w:t>
      </w:r>
    </w:p>
    <w:p w:rsidR="0012586F" w:rsidRDefault="00281E53" w:rsidP="005C19D5">
      <w:pPr>
        <w:pStyle w:val="APABody"/>
        <w:ind w:firstLine="0"/>
      </w:pPr>
      <w:r>
        <w:t xml:space="preserve">     In 2005, the CDC, along with the ACIP, </w:t>
      </w:r>
      <w:r w:rsidR="00D81A84">
        <w:t>recommended immunization</w:t>
      </w:r>
      <w:r w:rsidR="00BD608D">
        <w:t xml:space="preserve"> to</w:t>
      </w:r>
      <w:r>
        <w:t xml:space="preserve"> pertussis in the form of Tdap to those 19 to 64 years of age (Spratling &amp; Carmon, 2010).  In October 2010 the CDC, along with </w:t>
      </w:r>
      <w:r w:rsidR="001400EC">
        <w:t>ACIP,</w:t>
      </w:r>
      <w:r>
        <w:t xml:space="preserve"> added a single dose of Tdap for adults over 65 years of age to be immunized against pertussis (Centers </w:t>
      </w:r>
      <w:r w:rsidR="001400EC">
        <w:t>for</w:t>
      </w:r>
      <w:r>
        <w:t xml:space="preserve"> Disease Control, 2011). </w:t>
      </w:r>
      <w:r w:rsidR="001400EC">
        <w:t xml:space="preserve">The United States Food and Drug Administration (FDA) </w:t>
      </w:r>
      <w:r w:rsidR="007C2173">
        <w:t>have</w:t>
      </w:r>
      <w:r w:rsidR="001400EC">
        <w:t xml:space="preserve"> approved a booster vaccine to include adults 65 years of age and older </w:t>
      </w:r>
      <w:r w:rsidR="00894AF5">
        <w:t xml:space="preserve">(Lowes, 2011).  </w:t>
      </w:r>
      <w:r w:rsidR="0012586F">
        <w:t>There is no well-defined cyclic relationship among humans</w:t>
      </w:r>
      <w:r w:rsidR="00BD608D">
        <w:t>,</w:t>
      </w:r>
      <w:r w:rsidR="0012586F">
        <w:t xml:space="preserve"> </w:t>
      </w:r>
      <w:r w:rsidR="00BD608D">
        <w:t>although</w:t>
      </w:r>
      <w:r w:rsidR="0012586F">
        <w:t xml:space="preserve"> there may be the possibility of an increase in summer and fall (Atkinson, et al., 2011).  The syndrome’s appearance can range from mild symptoms to the classic presentation (Vitek et al., 2003).</w:t>
      </w:r>
    </w:p>
    <w:p w:rsidR="00C81DC0" w:rsidRPr="00D05218" w:rsidRDefault="00C81DC0" w:rsidP="005C19D5">
      <w:pPr>
        <w:pStyle w:val="APABody"/>
        <w:ind w:firstLine="0"/>
        <w:rPr>
          <w:b/>
        </w:rPr>
      </w:pPr>
      <w:r w:rsidRPr="00D05218">
        <w:rPr>
          <w:b/>
        </w:rPr>
        <w:t>Causative Agent</w:t>
      </w:r>
    </w:p>
    <w:p w:rsidR="00192A46" w:rsidRDefault="00192A46" w:rsidP="005C19D5">
      <w:pPr>
        <w:pStyle w:val="APABody"/>
        <w:ind w:firstLine="0"/>
      </w:pPr>
      <w:r>
        <w:t xml:space="preserve">     </w:t>
      </w:r>
      <w:r w:rsidR="006604BE">
        <w:t xml:space="preserve">The fastidious gram-negative coccobacillus Bordetella pertussis bacteria are transmitted from person to person from the respiratory tract in the form of </w:t>
      </w:r>
      <w:r w:rsidR="00EA4541">
        <w:t>aerosol</w:t>
      </w:r>
      <w:r w:rsidR="009B5F01">
        <w:t xml:space="preserve"> </w:t>
      </w:r>
      <w:r w:rsidR="006604BE">
        <w:t xml:space="preserve">droplets expelled during the act of coughing or </w:t>
      </w:r>
      <w:r w:rsidR="007C2173">
        <w:t>sneezing.</w:t>
      </w:r>
      <w:r w:rsidR="00C80D55">
        <w:t xml:space="preserve">  It is estimated those who are not immune are exposed by infected contacts up to 90% of the time, and </w:t>
      </w:r>
      <w:r w:rsidR="009B5F01">
        <w:t>the indivi</w:t>
      </w:r>
      <w:r w:rsidR="00BD608D">
        <w:t xml:space="preserve">dual’s </w:t>
      </w:r>
      <w:r w:rsidR="00C80D55">
        <w:t>home is the usual exposure environment (Murphy et al., 2008).</w:t>
      </w:r>
      <w:r w:rsidR="003E5EAA">
        <w:t xml:space="preserve">  The incubation period once a person is exposed</w:t>
      </w:r>
      <w:r w:rsidR="00201A84">
        <w:t xml:space="preserve"> to the bacterium is seven to ten</w:t>
      </w:r>
      <w:r w:rsidR="003E5EAA">
        <w:t xml:space="preserve"> days but can range from six to twenty days </w:t>
      </w:r>
      <w:r w:rsidR="00841DE2">
        <w:t>(Duclos &amp; Halperin, 2008)</w:t>
      </w:r>
      <w:r w:rsidR="003E5EAA">
        <w:t>.</w:t>
      </w:r>
    </w:p>
    <w:p w:rsidR="00C65958" w:rsidRDefault="00C65958" w:rsidP="00C65958">
      <w:pPr>
        <w:pStyle w:val="APABody"/>
        <w:ind w:firstLine="0"/>
      </w:pPr>
      <w:r>
        <w:t xml:space="preserve">     </w:t>
      </w:r>
      <w:r w:rsidR="001B361E">
        <w:t>There are three classic phases of pertussis, catarrhal, paroxysmal and convalescence (CDC, 2011&amp; Murphy et al., 2008).</w:t>
      </w:r>
      <w:r>
        <w:t xml:space="preserve">                                                                                                                                                                                                                                                                                                                                                                                       </w:t>
      </w:r>
    </w:p>
    <w:p w:rsidR="00C65958" w:rsidRDefault="001B361E" w:rsidP="00C65958">
      <w:pPr>
        <w:pStyle w:val="APABody"/>
        <w:numPr>
          <w:ilvl w:val="0"/>
          <w:numId w:val="21"/>
        </w:numPr>
      </w:pPr>
      <w:r>
        <w:lastRenderedPageBreak/>
        <w:t>Pertussis in the catarrhal phase (initial) last t</w:t>
      </w:r>
      <w:r w:rsidR="00C65958">
        <w:t xml:space="preserve">wo to three weeks and is highly                                            </w:t>
      </w:r>
      <w:r>
        <w:t>communicable.  The insidious onset of symptoms is comparable to an illness of the respiratory tract which one would expect to observe watery nasal discharge, frequent cough, and sneezing and conjunctiva injection.  The cough is observed to be short, hacking and isolated, and can occur night and day.  Fever is not c</w:t>
      </w:r>
      <w:r w:rsidR="00BD608D">
        <w:t>ommon in any phase of pertussis. I</w:t>
      </w:r>
      <w:r>
        <w:t xml:space="preserve">f there is </w:t>
      </w:r>
      <w:r w:rsidR="00BD608D">
        <w:t xml:space="preserve">a fever </w:t>
      </w:r>
      <w:r>
        <w:t>an underlyi</w:t>
      </w:r>
      <w:r w:rsidR="00BD608D">
        <w:t>ng infection should be suspected</w:t>
      </w:r>
      <w:r>
        <w:t xml:space="preserve">.  </w:t>
      </w:r>
    </w:p>
    <w:p w:rsidR="000D6B64" w:rsidRDefault="00746D82" w:rsidP="00C65958">
      <w:pPr>
        <w:pStyle w:val="APABody"/>
        <w:numPr>
          <w:ilvl w:val="0"/>
          <w:numId w:val="21"/>
        </w:numPr>
      </w:pPr>
      <w:r>
        <w:t xml:space="preserve"> </w:t>
      </w:r>
      <w:r w:rsidR="00BD608D">
        <w:t xml:space="preserve">The next stage is </w:t>
      </w:r>
      <w:r w:rsidR="000D6B64">
        <w:t>paroxysmal</w:t>
      </w:r>
      <w:r w:rsidR="00BD608D">
        <w:t>. I</w:t>
      </w:r>
      <w:r w:rsidR="009B52B3">
        <w:t>t is during</w:t>
      </w:r>
      <w:r w:rsidR="000D6B64">
        <w:t xml:space="preserve"> this time </w:t>
      </w:r>
      <w:r w:rsidR="009B52B3">
        <w:t xml:space="preserve">of the symptoms </w:t>
      </w:r>
      <w:r w:rsidR="000D6B64">
        <w:t>that pertussis is suspected and test</w:t>
      </w:r>
      <w:r w:rsidR="00BD608D">
        <w:t>ed</w:t>
      </w:r>
      <w:r w:rsidR="000D6B64">
        <w:t xml:space="preserve"> for.  This phase lasts from two to six weeks and unlike the catarrhal phase has intermittent intense (paroxysms) that alternate with periods</w:t>
      </w:r>
      <w:r w:rsidR="00BD608D">
        <w:t xml:space="preserve"> of normal respiratory rate (during which </w:t>
      </w:r>
      <w:r w:rsidR="000D6B64">
        <w:t>time they appear to be reasonably well</w:t>
      </w:r>
      <w:r w:rsidR="00BD608D">
        <w:t>)</w:t>
      </w:r>
      <w:r w:rsidR="000D6B64">
        <w:t xml:space="preserve">.  Paroxysms present as spasms and coughing with post-tussive vomiting and inspirational whoop, thus </w:t>
      </w:r>
      <w:r w:rsidR="00BD608D">
        <w:t xml:space="preserve">resulting in </w:t>
      </w:r>
      <w:r w:rsidR="000D6B64">
        <w:t xml:space="preserve">the common </w:t>
      </w:r>
      <w:r w:rsidR="00BD608D">
        <w:t>name</w:t>
      </w:r>
      <w:r w:rsidR="000D6B64">
        <w:t xml:space="preserve"> of whooping cough.  Infants and young children d</w:t>
      </w:r>
      <w:r w:rsidR="00BD608D">
        <w:t>uring this phase can become quit</w:t>
      </w:r>
      <w:r w:rsidR="000D6B64">
        <w:t xml:space="preserve">e ill </w:t>
      </w:r>
      <w:r w:rsidR="00BD608D">
        <w:t xml:space="preserve">and even need </w:t>
      </w:r>
      <w:r w:rsidR="000D6B64">
        <w:t>h</w:t>
      </w:r>
      <w:r w:rsidR="00BD608D">
        <w:t>ospitalization</w:t>
      </w:r>
      <w:r w:rsidR="000D6B64">
        <w:t xml:space="preserve">.  It is during this phase that testing should be initiated.  </w:t>
      </w:r>
    </w:p>
    <w:p w:rsidR="000D6B64" w:rsidRDefault="00843F0B" w:rsidP="00C65958">
      <w:pPr>
        <w:pStyle w:val="APABody"/>
        <w:numPr>
          <w:ilvl w:val="0"/>
          <w:numId w:val="21"/>
        </w:numPr>
      </w:pPr>
      <w:r>
        <w:t xml:space="preserve">The third and final stage is convalescent.  This phase may last from two to six weeks, with gradual recovery, but symptoms may be present for up to six months.  </w:t>
      </w:r>
    </w:p>
    <w:p w:rsidR="00BD3D67" w:rsidRDefault="001D057D" w:rsidP="001D057D">
      <w:pPr>
        <w:pStyle w:val="APABody"/>
        <w:ind w:firstLine="0"/>
      </w:pPr>
      <w:r>
        <w:t xml:space="preserve">     The most common complication and the cause of most pertussis-related deaths is secondary bacterial pneumonia.  Infants under six months of age are at highest risk for acquiring these complications.  Data from 2000 indicates </w:t>
      </w:r>
      <w:r w:rsidR="000B1963">
        <w:t xml:space="preserve">that pneumonia occurred in 5.2 </w:t>
      </w:r>
      <w:r w:rsidR="00EA4541">
        <w:t>percentages</w:t>
      </w:r>
      <w:r w:rsidR="000B1963">
        <w:t xml:space="preserve"> </w:t>
      </w:r>
      <w:r>
        <w:t xml:space="preserve">of all reported </w:t>
      </w:r>
      <w:r w:rsidR="000B1963">
        <w:t xml:space="preserve">pertussis cases, and among 11.8 </w:t>
      </w:r>
      <w:r w:rsidR="00EA4541">
        <w:t>percentages</w:t>
      </w:r>
      <w:r w:rsidR="00BD608D">
        <w:t xml:space="preserve"> of cases in </w:t>
      </w:r>
      <w:r>
        <w:t xml:space="preserve">infants under than six months of age (Halperin et al., 1999).  </w:t>
      </w:r>
      <w:r w:rsidR="00BD3D67">
        <w:t>Most recent data from the years of 2004 to 2008 a total of 111 deaths were reported for the four year period.  Infants three months of age and younger accounted for 92 (83%) of those deaths (Brooks &amp; Clover, 2006).</w:t>
      </w:r>
    </w:p>
    <w:p w:rsidR="009B6D93" w:rsidRDefault="004B2505" w:rsidP="001D057D">
      <w:pPr>
        <w:pStyle w:val="APABody"/>
        <w:ind w:firstLine="0"/>
      </w:pPr>
      <w:r>
        <w:lastRenderedPageBreak/>
        <w:t xml:space="preserve">     </w:t>
      </w:r>
      <w:r w:rsidR="004A661B">
        <w:t>Health</w:t>
      </w:r>
      <w:r w:rsidR="00BE2485">
        <w:t>care workers add another</w:t>
      </w:r>
      <w:r>
        <w:t xml:space="preserve"> dimension to tho</w:t>
      </w:r>
      <w:r w:rsidR="00BD608D">
        <w:t xml:space="preserve">se in direct contact with those individuals </w:t>
      </w:r>
      <w:r>
        <w:t>who are not immuni</w:t>
      </w:r>
      <w:r w:rsidR="00201A84">
        <w:t>zed or whose immunity has waned</w:t>
      </w:r>
      <w:r>
        <w:t xml:space="preserve"> over the years since the last immunization.  One hospital reported seventeen symptomatic cases of pertussis resulted from just a 24 hour exposure to an </w:t>
      </w:r>
      <w:r w:rsidR="00BE2485">
        <w:t>infant;</w:t>
      </w:r>
      <w:r>
        <w:t xml:space="preserve"> pertussis was confirmed 16 days later</w:t>
      </w:r>
      <w:r w:rsidR="00331859">
        <w:t>.</w:t>
      </w:r>
      <w:r w:rsidR="00BE2485">
        <w:t xml:space="preserve"> </w:t>
      </w:r>
      <w:r>
        <w:t xml:space="preserve"> </w:t>
      </w:r>
      <w:r w:rsidR="00BE2485">
        <w:t xml:space="preserve">When the investigation was completed there were 307 exposed cases among patients, family members and friends of the initial health care worker.  The direct and indirect costs borne by the hospital due to the nosocomial infection was $74,870 </w:t>
      </w:r>
      <w:r w:rsidR="007D03C5">
        <w:t>(Calugar et al., 2006).</w:t>
      </w:r>
      <w:r w:rsidR="00EC3E0C">
        <w:t xml:space="preserve"> </w:t>
      </w:r>
    </w:p>
    <w:p w:rsidR="009B6D93" w:rsidRPr="00BB5159" w:rsidRDefault="009B6D93" w:rsidP="001D057D">
      <w:pPr>
        <w:pStyle w:val="APABody"/>
        <w:ind w:firstLine="0"/>
        <w:rPr>
          <w:b/>
        </w:rPr>
      </w:pPr>
      <w:r w:rsidRPr="00BB5159">
        <w:rPr>
          <w:b/>
        </w:rPr>
        <w:t>Economic</w:t>
      </w:r>
      <w:r w:rsidR="00725E5E" w:rsidRPr="00BB5159">
        <w:rPr>
          <w:b/>
        </w:rPr>
        <w:t xml:space="preserve"> Burden</w:t>
      </w:r>
    </w:p>
    <w:p w:rsidR="00641552" w:rsidRDefault="009B6D93" w:rsidP="001D057D">
      <w:pPr>
        <w:pStyle w:val="APABody"/>
        <w:ind w:firstLine="0"/>
      </w:pPr>
      <w:r>
        <w:t xml:space="preserve">     </w:t>
      </w:r>
      <w:r w:rsidR="00054B88">
        <w:t>The full economic burden of pertussis is limited due to the lack of reliable data if effectiveness of</w:t>
      </w:r>
      <w:r w:rsidR="003832F0">
        <w:t xml:space="preserve"> immunization. </w:t>
      </w:r>
      <w:r w:rsidR="00725E5E">
        <w:t>The</w:t>
      </w:r>
      <w:r w:rsidR="003832F0">
        <w:t xml:space="preserve"> </w:t>
      </w:r>
      <w:r w:rsidR="00725E5E">
        <w:t xml:space="preserve">direct costs of pertussis, varies with age and the severity of disease.  There are both direct and indirect costs that impacts society.  </w:t>
      </w:r>
      <w:r w:rsidR="001969E8">
        <w:t xml:space="preserve">An uncomplicated case of disease cost around $135 but a complicated case requiring hospitalization can increase to $6337.  The indirect </w:t>
      </w:r>
      <w:r w:rsidR="00620B9B">
        <w:t>costs are considerable when assessing the variables.  Parents may not be able to work when caring for a child who is sick which may require a long recuperation</w:t>
      </w:r>
      <w:r w:rsidR="001969E8">
        <w:t xml:space="preserve"> </w:t>
      </w:r>
      <w:r w:rsidR="009B499A">
        <w:t xml:space="preserve">period which is estimated as much as 73% of the total cost of pertussis (Lee &amp; </w:t>
      </w:r>
      <w:proofErr w:type="spellStart"/>
      <w:r w:rsidR="009B499A">
        <w:t>Pichichero</w:t>
      </w:r>
      <w:proofErr w:type="spellEnd"/>
      <w:r w:rsidR="009B499A">
        <w:t xml:space="preserve">, 2000).   </w:t>
      </w:r>
      <w:r w:rsidR="00990CFC">
        <w:t xml:space="preserve">Since pertussis </w:t>
      </w:r>
      <w:r w:rsidR="007E401A">
        <w:t>may present</w:t>
      </w:r>
      <w:r w:rsidR="00990CFC">
        <w:t xml:space="preserve"> comparably to other cough and respiratory diseases, it may take up to two to three visits to the healthcare provider until a definitive diagnosis is identified </w:t>
      </w:r>
      <w:bookmarkStart w:id="0" w:name="CurLocation"/>
      <w:bookmarkEnd w:id="0"/>
      <w:r w:rsidR="00990CFC">
        <w:t>(</w:t>
      </w:r>
      <w:proofErr w:type="spellStart"/>
      <w:r w:rsidR="00990CFC">
        <w:t>DeSerres</w:t>
      </w:r>
      <w:proofErr w:type="spellEnd"/>
      <w:r w:rsidR="00990CFC">
        <w:t xml:space="preserve"> et al., 2000).</w:t>
      </w:r>
    </w:p>
    <w:p w:rsidR="005619B9" w:rsidRDefault="003B6AC2" w:rsidP="00C65958">
      <w:pPr>
        <w:pStyle w:val="APABody"/>
        <w:ind w:firstLine="0"/>
      </w:pPr>
      <w:r>
        <w:t xml:space="preserve">     </w:t>
      </w:r>
      <w:r w:rsidR="00BD608D">
        <w:t xml:space="preserve">A literary search found limited </w:t>
      </w:r>
      <w:r w:rsidR="00F96CFB">
        <w:t xml:space="preserve">studies assessing </w:t>
      </w:r>
      <w:r>
        <w:t>rates of pertussis administration wit</w:t>
      </w:r>
      <w:r w:rsidR="002A229E">
        <w:t>h Tdap in out of hospital sites known as primary care and internal medicine offices.  These health care offices are responsible for the health of a large portion of the community’s population.</w:t>
      </w:r>
      <w:r>
        <w:t xml:space="preserve">  Programs hav</w:t>
      </w:r>
      <w:r w:rsidR="00CC5080">
        <w:t>e been established in hospitals and public health facilities</w:t>
      </w:r>
      <w:r w:rsidR="00F96CFB">
        <w:t xml:space="preserve"> to require the use of Tdap. I</w:t>
      </w:r>
      <w:r w:rsidR="00CC5080">
        <w:t xml:space="preserve">n </w:t>
      </w:r>
      <w:r w:rsidR="00CC5080">
        <w:lastRenderedPageBreak/>
        <w:t xml:space="preserve">schools </w:t>
      </w:r>
      <w:r w:rsidR="000D65D0">
        <w:t xml:space="preserve">legislation requires immunizations </w:t>
      </w:r>
      <w:r w:rsidR="00F96CFB">
        <w:t xml:space="preserve">to be up to date </w:t>
      </w:r>
      <w:r w:rsidR="000D65D0">
        <w:t>throughout the student</w:t>
      </w:r>
      <w:r w:rsidR="00082B6E">
        <w:t>’</w:t>
      </w:r>
      <w:r w:rsidR="000D65D0">
        <w:t>s time in public</w:t>
      </w:r>
      <w:r>
        <w:t xml:space="preserve"> sch</w:t>
      </w:r>
      <w:r w:rsidR="000D65D0">
        <w:t xml:space="preserve">ools and eventually entry into secondary education.  </w:t>
      </w:r>
    </w:p>
    <w:p w:rsidR="008B503F" w:rsidRPr="00BB5159" w:rsidRDefault="00C65958" w:rsidP="00C65958">
      <w:pPr>
        <w:pStyle w:val="APABody"/>
        <w:ind w:firstLine="0"/>
        <w:rPr>
          <w:b/>
        </w:rPr>
      </w:pPr>
      <w:r w:rsidRPr="00BB5159">
        <w:rPr>
          <w:b/>
        </w:rPr>
        <w:t>Vaccination of Adults</w:t>
      </w:r>
    </w:p>
    <w:p w:rsidR="00C65958" w:rsidRDefault="008B503F" w:rsidP="001D057D">
      <w:pPr>
        <w:pStyle w:val="APABody"/>
        <w:ind w:firstLine="0"/>
      </w:pPr>
      <w:r>
        <w:t xml:space="preserve">     </w:t>
      </w:r>
      <w:r w:rsidR="00C42E6D">
        <w:t>Nationally, children have been provided immunizations since the first legislative efforts during the 1950’</w:t>
      </w:r>
      <w:r w:rsidR="00D51062">
        <w:t>s with</w:t>
      </w:r>
      <w:r w:rsidR="00C42E6D">
        <w:t xml:space="preserve"> the polio vaccine</w:t>
      </w:r>
      <w:r w:rsidR="00D51062">
        <w:t xml:space="preserve"> (Engel, 2006)</w:t>
      </w:r>
      <w:r w:rsidR="00C42E6D">
        <w:t xml:space="preserve">. </w:t>
      </w:r>
      <w:r w:rsidR="00D51062">
        <w:t>During the first administration of the polio vaccination every child was taken to designated immunization sites and received the vaccination which was in a sugar cube.  The federal government provides funding under legislation known as Vaccines for Children (VFC) entitlement program but there is no such progr</w:t>
      </w:r>
      <w:r w:rsidR="00F96CFB">
        <w:t>am for adults.  As a result of t</w:t>
      </w:r>
      <w:r w:rsidR="00D51062">
        <w:t xml:space="preserve">he lack of financial assistance from federal mandated programs, health care </w:t>
      </w:r>
      <w:r w:rsidR="00EA4541">
        <w:t>provider’s</w:t>
      </w:r>
      <w:r w:rsidR="00D51062">
        <w:t xml:space="preserve"> not offering immunization services in private office and the cost of immunizations at the </w:t>
      </w:r>
      <w:r w:rsidR="00E46269">
        <w:t>health department (Engel, 2006)</w:t>
      </w:r>
      <w:r w:rsidR="00EA4541">
        <w:t>;</w:t>
      </w:r>
      <w:r w:rsidR="00E46269">
        <w:t xml:space="preserve"> there is limited access for those without insurance to receive the immunization.</w:t>
      </w:r>
      <w:r w:rsidR="007E09AA">
        <w:t xml:space="preserve"> </w:t>
      </w:r>
      <w:r w:rsidR="005619B9">
        <w:t xml:space="preserve">It is reported that the immunization rate of adults 19 years and older range from 3 percent to 32 percent (CDC, 2011).  This is far below the CDC’s and Healthy People 2020 for 90 percent of those 19 years of age and older to be immunized with pertussis in the form of Tdap.  </w:t>
      </w:r>
    </w:p>
    <w:p w:rsidR="008D2C41" w:rsidRPr="0079442C" w:rsidRDefault="008D2C41" w:rsidP="0079442C">
      <w:pPr>
        <w:pStyle w:val="APABody"/>
        <w:ind w:firstLine="0"/>
        <w:jc w:val="center"/>
      </w:pPr>
      <w:r w:rsidRPr="0079442C">
        <w:t>Adult Immunization Practice</w:t>
      </w:r>
    </w:p>
    <w:p w:rsidR="001948D9" w:rsidRDefault="00935D81" w:rsidP="001D057D">
      <w:pPr>
        <w:pStyle w:val="APABody"/>
        <w:ind w:firstLine="0"/>
      </w:pPr>
      <w:r>
        <w:t xml:space="preserve">     The first published standards for the administration of adult immunizations was in 1990, with the most current r</w:t>
      </w:r>
      <w:r w:rsidR="0048004C">
        <w:t xml:space="preserve">evision being in 2003 as the result of dramatically changing </w:t>
      </w:r>
      <w:r>
        <w:t>health care</w:t>
      </w:r>
      <w:r w:rsidR="0048004C">
        <w:t xml:space="preserve"> system</w:t>
      </w:r>
      <w:r>
        <w:t>.  There is a shift toward managed care with changes in provider incentives and reimbursement for preventive health services.  The revised standards are a collaborative effort fo</w:t>
      </w:r>
      <w:r w:rsidR="001544AD">
        <w:t>r</w:t>
      </w:r>
      <w:r>
        <w:t xml:space="preserve"> more than </w:t>
      </w:r>
      <w:r w:rsidR="001544AD">
        <w:t>1</w:t>
      </w:r>
      <w:r w:rsidR="000C08D1">
        <w:t>00 people and 60 organizations (Poland et al., 2003).</w:t>
      </w:r>
    </w:p>
    <w:p w:rsidR="001948D9" w:rsidRPr="00B7111B" w:rsidRDefault="00B45245" w:rsidP="00B7111B">
      <w:pPr>
        <w:pStyle w:val="APABody"/>
        <w:ind w:firstLine="0"/>
        <w:rPr>
          <w:i/>
        </w:rPr>
      </w:pPr>
      <w:r>
        <w:t xml:space="preserve">Table I:  </w:t>
      </w:r>
      <w:r w:rsidR="00BA39C9" w:rsidRPr="00B7111B">
        <w:rPr>
          <w:i/>
        </w:rPr>
        <w:t>Revised s</w:t>
      </w:r>
      <w:r w:rsidR="001948D9" w:rsidRPr="00B7111B">
        <w:rPr>
          <w:i/>
        </w:rPr>
        <w:t>tandards for adult immunization practices</w:t>
      </w:r>
    </w:p>
    <w:tbl>
      <w:tblPr>
        <w:tblStyle w:val="TableGrid"/>
        <w:tblW w:w="0" w:type="auto"/>
        <w:tblLook w:val="04A0" w:firstRow="1" w:lastRow="0" w:firstColumn="1" w:lastColumn="0" w:noHBand="0" w:noVBand="1"/>
      </w:tblPr>
      <w:tblGrid>
        <w:gridCol w:w="4788"/>
        <w:gridCol w:w="4788"/>
      </w:tblGrid>
      <w:tr w:rsidR="001948D9" w:rsidTr="001948D9">
        <w:tc>
          <w:tcPr>
            <w:tcW w:w="4788" w:type="dxa"/>
          </w:tcPr>
          <w:p w:rsidR="001948D9" w:rsidRPr="00B7111B" w:rsidRDefault="00B7111B" w:rsidP="001948D9">
            <w:pPr>
              <w:pStyle w:val="APABody"/>
              <w:ind w:firstLine="0"/>
              <w:jc w:val="center"/>
            </w:pPr>
            <w:r>
              <w:t>Standard</w:t>
            </w:r>
          </w:p>
        </w:tc>
        <w:tc>
          <w:tcPr>
            <w:tcW w:w="4788" w:type="dxa"/>
          </w:tcPr>
          <w:p w:rsidR="001948D9" w:rsidRPr="00B7111B" w:rsidRDefault="00B7111B" w:rsidP="001948D9">
            <w:pPr>
              <w:pStyle w:val="APABody"/>
              <w:ind w:firstLine="0"/>
              <w:jc w:val="center"/>
            </w:pPr>
            <w:r>
              <w:t>Approach</w:t>
            </w:r>
          </w:p>
        </w:tc>
      </w:tr>
      <w:tr w:rsidR="001948D9" w:rsidTr="001948D9">
        <w:tc>
          <w:tcPr>
            <w:tcW w:w="4788" w:type="dxa"/>
          </w:tcPr>
          <w:p w:rsidR="001948D9" w:rsidRPr="00B7111B" w:rsidRDefault="001948D9" w:rsidP="001948D9">
            <w:pPr>
              <w:pStyle w:val="APABody"/>
              <w:ind w:firstLine="0"/>
            </w:pPr>
            <w:r w:rsidRPr="00B7111B">
              <w:lastRenderedPageBreak/>
              <w:t>Make vaccinations available</w:t>
            </w:r>
          </w:p>
        </w:tc>
        <w:tc>
          <w:tcPr>
            <w:tcW w:w="4788" w:type="dxa"/>
          </w:tcPr>
          <w:p w:rsidR="001948D9" w:rsidRDefault="001948D9" w:rsidP="001948D9">
            <w:pPr>
              <w:pStyle w:val="APABody"/>
              <w:numPr>
                <w:ilvl w:val="0"/>
                <w:numId w:val="11"/>
              </w:numPr>
              <w:spacing w:line="240" w:lineRule="auto"/>
            </w:pPr>
            <w:r>
              <w:t>Adult vaccination services are readily available.</w:t>
            </w:r>
          </w:p>
          <w:p w:rsidR="001948D9" w:rsidRDefault="001948D9" w:rsidP="001948D9">
            <w:pPr>
              <w:pStyle w:val="APABody"/>
              <w:numPr>
                <w:ilvl w:val="0"/>
                <w:numId w:val="11"/>
              </w:numPr>
              <w:spacing w:line="240" w:lineRule="auto"/>
            </w:pPr>
            <w:r>
              <w:t>Barriers to receiving vaccines are identified and minimized.</w:t>
            </w:r>
          </w:p>
          <w:p w:rsidR="001948D9" w:rsidRDefault="001948D9" w:rsidP="001948D9">
            <w:pPr>
              <w:pStyle w:val="APABody"/>
              <w:numPr>
                <w:ilvl w:val="0"/>
                <w:numId w:val="11"/>
              </w:numPr>
              <w:spacing w:line="240" w:lineRule="auto"/>
            </w:pPr>
            <w:r>
              <w:t>Patient “out-of-pocket” vaccination costs are minimized.</w:t>
            </w:r>
          </w:p>
        </w:tc>
      </w:tr>
      <w:tr w:rsidR="001948D9" w:rsidTr="001948D9">
        <w:tc>
          <w:tcPr>
            <w:tcW w:w="4788" w:type="dxa"/>
          </w:tcPr>
          <w:p w:rsidR="001948D9" w:rsidRPr="00B7111B" w:rsidRDefault="001948D9" w:rsidP="001D057D">
            <w:pPr>
              <w:pStyle w:val="APABody"/>
              <w:ind w:firstLine="0"/>
            </w:pPr>
            <w:r w:rsidRPr="00B7111B">
              <w:t>Assess patients’ vaccination status</w:t>
            </w:r>
          </w:p>
        </w:tc>
        <w:tc>
          <w:tcPr>
            <w:tcW w:w="4788" w:type="dxa"/>
          </w:tcPr>
          <w:p w:rsidR="001948D9" w:rsidRDefault="001948D9" w:rsidP="001948D9">
            <w:pPr>
              <w:pStyle w:val="APABody"/>
              <w:numPr>
                <w:ilvl w:val="0"/>
                <w:numId w:val="12"/>
              </w:numPr>
              <w:spacing w:line="240" w:lineRule="auto"/>
            </w:pPr>
            <w:r>
              <w:t>Health care professionals routinely review the vaccination status of patients.</w:t>
            </w:r>
          </w:p>
          <w:p w:rsidR="001948D9" w:rsidRDefault="001948D9" w:rsidP="001948D9">
            <w:pPr>
              <w:pStyle w:val="APABody"/>
              <w:numPr>
                <w:ilvl w:val="0"/>
                <w:numId w:val="12"/>
              </w:numPr>
              <w:spacing w:line="240" w:lineRule="auto"/>
            </w:pPr>
            <w:r>
              <w:t>Health care professionals assess for valid contraindications.</w:t>
            </w:r>
          </w:p>
        </w:tc>
      </w:tr>
      <w:tr w:rsidR="001948D9" w:rsidTr="001948D9">
        <w:tc>
          <w:tcPr>
            <w:tcW w:w="4788" w:type="dxa"/>
          </w:tcPr>
          <w:p w:rsidR="001948D9" w:rsidRPr="00B7111B" w:rsidRDefault="00315E47" w:rsidP="001D057D">
            <w:pPr>
              <w:pStyle w:val="APABody"/>
              <w:ind w:firstLine="0"/>
            </w:pPr>
            <w:r w:rsidRPr="00B7111B">
              <w:t>Communicate effectively with patients</w:t>
            </w:r>
          </w:p>
        </w:tc>
        <w:tc>
          <w:tcPr>
            <w:tcW w:w="4788" w:type="dxa"/>
          </w:tcPr>
          <w:p w:rsidR="001948D9" w:rsidRDefault="00315E47" w:rsidP="00315E47">
            <w:pPr>
              <w:pStyle w:val="APABody"/>
              <w:numPr>
                <w:ilvl w:val="0"/>
                <w:numId w:val="13"/>
              </w:numPr>
              <w:spacing w:line="240" w:lineRule="auto"/>
            </w:pPr>
            <w:r>
              <w:t>Patients are educated about risks and benefits of vaccination in easy-to-understand language.</w:t>
            </w:r>
          </w:p>
        </w:tc>
      </w:tr>
      <w:tr w:rsidR="001948D9" w:rsidTr="001948D9">
        <w:tc>
          <w:tcPr>
            <w:tcW w:w="4788" w:type="dxa"/>
          </w:tcPr>
          <w:p w:rsidR="001948D9" w:rsidRPr="00B7111B" w:rsidRDefault="00BA39C9" w:rsidP="00BA39C9">
            <w:pPr>
              <w:pStyle w:val="APABody"/>
              <w:spacing w:line="240" w:lineRule="auto"/>
              <w:ind w:firstLine="0"/>
            </w:pPr>
            <w:r w:rsidRPr="00B7111B">
              <w:t>Administer and document vaccinations properly</w:t>
            </w:r>
          </w:p>
        </w:tc>
        <w:tc>
          <w:tcPr>
            <w:tcW w:w="4788" w:type="dxa"/>
          </w:tcPr>
          <w:p w:rsidR="001948D9" w:rsidRDefault="00BA39C9" w:rsidP="00BA39C9">
            <w:pPr>
              <w:pStyle w:val="APABody"/>
              <w:numPr>
                <w:ilvl w:val="0"/>
                <w:numId w:val="14"/>
              </w:numPr>
              <w:spacing w:line="240" w:lineRule="auto"/>
            </w:pPr>
            <w:r>
              <w:t xml:space="preserve"> Written vaccination protocols are available at all locations were vaccines are administered.</w:t>
            </w:r>
          </w:p>
          <w:p w:rsidR="00BA39C9" w:rsidRDefault="00BA39C9" w:rsidP="00BA39C9">
            <w:pPr>
              <w:pStyle w:val="APABody"/>
              <w:numPr>
                <w:ilvl w:val="0"/>
                <w:numId w:val="14"/>
              </w:numPr>
              <w:spacing w:line="240" w:lineRule="auto"/>
            </w:pPr>
            <w:r>
              <w:t>Persons who administer vaccines are properly trained.</w:t>
            </w:r>
          </w:p>
          <w:p w:rsidR="00BA39C9" w:rsidRDefault="00BA39C9" w:rsidP="00BA39C9">
            <w:pPr>
              <w:pStyle w:val="APABody"/>
              <w:numPr>
                <w:ilvl w:val="0"/>
                <w:numId w:val="14"/>
              </w:numPr>
              <w:spacing w:line="240" w:lineRule="auto"/>
            </w:pPr>
            <w:r>
              <w:t>Healthcare professionals recommend simultaneous administration of indicated vaccine doses.</w:t>
            </w:r>
          </w:p>
          <w:p w:rsidR="00BA39C9" w:rsidRDefault="00BA39C9" w:rsidP="00BA39C9">
            <w:pPr>
              <w:pStyle w:val="APABody"/>
              <w:numPr>
                <w:ilvl w:val="0"/>
                <w:numId w:val="14"/>
              </w:numPr>
              <w:spacing w:line="240" w:lineRule="auto"/>
            </w:pPr>
            <w:r>
              <w:t>Vaccination records for patients are accurate and easily accessible.</w:t>
            </w:r>
          </w:p>
          <w:p w:rsidR="00BA39C9" w:rsidRDefault="00BA39C9" w:rsidP="00BA39C9">
            <w:pPr>
              <w:pStyle w:val="APABody"/>
              <w:numPr>
                <w:ilvl w:val="0"/>
                <w:numId w:val="14"/>
              </w:numPr>
              <w:spacing w:line="240" w:lineRule="auto"/>
            </w:pPr>
            <w:r>
              <w:t xml:space="preserve">All personal </w:t>
            </w:r>
            <w:r w:rsidR="00566B61">
              <w:t>that</w:t>
            </w:r>
            <w:r>
              <w:t xml:space="preserve"> have contact with patients are appropriately vaccinated.</w:t>
            </w:r>
          </w:p>
        </w:tc>
      </w:tr>
      <w:tr w:rsidR="001948D9" w:rsidTr="001948D9">
        <w:tc>
          <w:tcPr>
            <w:tcW w:w="4788" w:type="dxa"/>
          </w:tcPr>
          <w:p w:rsidR="001948D9" w:rsidRPr="00B7111B" w:rsidRDefault="00151F73" w:rsidP="00151F73">
            <w:pPr>
              <w:pStyle w:val="APABody"/>
              <w:spacing w:line="240" w:lineRule="auto"/>
              <w:ind w:firstLine="0"/>
            </w:pPr>
            <w:r w:rsidRPr="00B7111B">
              <w:t>Implement strategies to improve vaccination rates.</w:t>
            </w:r>
          </w:p>
        </w:tc>
        <w:tc>
          <w:tcPr>
            <w:tcW w:w="4788" w:type="dxa"/>
          </w:tcPr>
          <w:p w:rsidR="001948D9" w:rsidRDefault="00151F73" w:rsidP="00151F73">
            <w:pPr>
              <w:pStyle w:val="APABody"/>
              <w:numPr>
                <w:ilvl w:val="0"/>
                <w:numId w:val="15"/>
              </w:numPr>
              <w:spacing w:line="240" w:lineRule="auto"/>
            </w:pPr>
            <w:r>
              <w:t xml:space="preserve">Systems are developed and used to remind patients and healthcare professionals when vaccinations are due and to recall patients who are overdue.  </w:t>
            </w:r>
          </w:p>
          <w:p w:rsidR="00151F73" w:rsidRDefault="00151F73" w:rsidP="00151F73">
            <w:pPr>
              <w:pStyle w:val="APABody"/>
              <w:numPr>
                <w:ilvl w:val="0"/>
                <w:numId w:val="15"/>
              </w:numPr>
              <w:spacing w:line="240" w:lineRule="auto"/>
            </w:pPr>
            <w:r>
              <w:t>Standing orders for vaccinations are employed.</w:t>
            </w:r>
          </w:p>
          <w:p w:rsidR="00151F73" w:rsidRDefault="00151F73" w:rsidP="00151F73">
            <w:pPr>
              <w:pStyle w:val="APABody"/>
              <w:numPr>
                <w:ilvl w:val="0"/>
                <w:numId w:val="15"/>
              </w:numPr>
              <w:spacing w:line="240" w:lineRule="auto"/>
            </w:pPr>
            <w:r>
              <w:t>Regular assessments of vaccination coverage levels are conducted in a provider’s practice.</w:t>
            </w:r>
          </w:p>
        </w:tc>
      </w:tr>
      <w:tr w:rsidR="001948D9" w:rsidTr="001948D9">
        <w:tc>
          <w:tcPr>
            <w:tcW w:w="4788" w:type="dxa"/>
          </w:tcPr>
          <w:p w:rsidR="001948D9" w:rsidRPr="00B7111B" w:rsidRDefault="00151F73" w:rsidP="001D057D">
            <w:pPr>
              <w:pStyle w:val="APABody"/>
              <w:ind w:firstLine="0"/>
            </w:pPr>
            <w:r w:rsidRPr="00B7111B">
              <w:t>Partner with the community</w:t>
            </w:r>
          </w:p>
        </w:tc>
        <w:tc>
          <w:tcPr>
            <w:tcW w:w="4788" w:type="dxa"/>
          </w:tcPr>
          <w:p w:rsidR="001948D9" w:rsidRDefault="00151F73" w:rsidP="00151F73">
            <w:pPr>
              <w:pStyle w:val="APABody"/>
              <w:numPr>
                <w:ilvl w:val="0"/>
                <w:numId w:val="16"/>
              </w:numPr>
              <w:spacing w:line="240" w:lineRule="auto"/>
            </w:pPr>
            <w:r>
              <w:t xml:space="preserve"> Patient-oriented and community-based approaches are used to </w:t>
            </w:r>
            <w:r w:rsidR="00566B61">
              <w:t>reach</w:t>
            </w:r>
            <w:r>
              <w:t xml:space="preserve"> target populations.  </w:t>
            </w:r>
          </w:p>
        </w:tc>
      </w:tr>
    </w:tbl>
    <w:p w:rsidR="008124BF" w:rsidRPr="00811E9A" w:rsidRDefault="000A41A3" w:rsidP="00811E9A">
      <w:pPr>
        <w:pStyle w:val="APABody"/>
        <w:ind w:firstLine="0"/>
      </w:pPr>
      <w:r w:rsidRPr="000A41A3">
        <w:t>http://www.azdhs.gov/phs/immun/pdf/immunications/winter07/InsertA_Winter2007.pdf</w:t>
      </w:r>
    </w:p>
    <w:p w:rsidR="00214223" w:rsidRPr="008124BF" w:rsidRDefault="00214223" w:rsidP="00BB5159">
      <w:pPr>
        <w:pStyle w:val="APABody"/>
        <w:ind w:firstLine="0"/>
        <w:jc w:val="center"/>
      </w:pPr>
      <w:r w:rsidRPr="008124BF">
        <w:t>Theoretical Model</w:t>
      </w:r>
    </w:p>
    <w:p w:rsidR="00E03082" w:rsidRDefault="00214223" w:rsidP="00214223">
      <w:pPr>
        <w:pStyle w:val="APABody"/>
        <w:ind w:firstLine="0"/>
      </w:pPr>
      <w:r>
        <w:t xml:space="preserve">     The Precaution Adoption </w:t>
      </w:r>
      <w:r w:rsidR="00600C77">
        <w:t>P</w:t>
      </w:r>
      <w:r>
        <w:t xml:space="preserve">rocess Model (PAPM) offers </w:t>
      </w:r>
      <w:r w:rsidR="00044D2F">
        <w:t xml:space="preserve">seven </w:t>
      </w:r>
      <w:r>
        <w:t>distinct actions to move from being unaware of an issue to maintenance</w:t>
      </w:r>
      <w:r w:rsidR="00583BEA">
        <w:t xml:space="preserve"> of a behavior</w:t>
      </w:r>
      <w:r w:rsidR="00E03082">
        <w:t xml:space="preserve"> </w:t>
      </w:r>
      <w:r>
        <w:t>(</w:t>
      </w:r>
      <w:r w:rsidR="00BB6453">
        <w:t>Weinstein</w:t>
      </w:r>
      <w:r>
        <w:t xml:space="preserve"> &amp; Sandman, 1992)</w:t>
      </w:r>
      <w:r w:rsidR="00E03082">
        <w:t xml:space="preserve">.  Each </w:t>
      </w:r>
      <w:r w:rsidR="00E03082">
        <w:lastRenderedPageBreak/>
        <w:t>distinct action provides a specific approach to meet the final objective of increasing the awareness of pertussis</w:t>
      </w:r>
      <w:r w:rsidR="00800DB6">
        <w:t>, thus</w:t>
      </w:r>
      <w:r w:rsidR="00E03082">
        <w:t xml:space="preserve"> increasing the rate of herd i</w:t>
      </w:r>
      <w:r w:rsidR="00800DB6">
        <w:t>mmunity and decreasing the incidence</w:t>
      </w:r>
      <w:r w:rsidR="00E03082">
        <w:t xml:space="preserve"> of pertussis and mortality rates of infants less than six months of age.  </w:t>
      </w:r>
    </w:p>
    <w:p w:rsidR="00214223" w:rsidRDefault="00E03082" w:rsidP="00214223">
      <w:pPr>
        <w:pStyle w:val="APABody"/>
        <w:ind w:firstLine="0"/>
      </w:pPr>
      <w:r>
        <w:t xml:space="preserve">     During the patient visit the health care p</w:t>
      </w:r>
      <w:r w:rsidR="00B71BDD">
        <w:t>rovider</w:t>
      </w:r>
      <w:r w:rsidR="00FB383C">
        <w:t xml:space="preserve"> </w:t>
      </w:r>
      <w:r>
        <w:t>provide</w:t>
      </w:r>
      <w:r w:rsidR="00B71BDD">
        <w:t>d</w:t>
      </w:r>
      <w:r>
        <w:t xml:space="preserve"> education material and </w:t>
      </w:r>
      <w:r w:rsidR="00800DB6">
        <w:t>answer</w:t>
      </w:r>
      <w:r w:rsidR="00FB383C">
        <w:t>ed</w:t>
      </w:r>
      <w:r w:rsidR="00800DB6">
        <w:t xml:space="preserve"> patient questions </w:t>
      </w:r>
      <w:r w:rsidR="00FB383C">
        <w:t>related to pertussis.  It was</w:t>
      </w:r>
      <w:r>
        <w:t xml:space="preserve"> expected by the end of the office encounter that the patient understands the importance of receiving the immunizations and agrees to act upon the information and knowledge.  </w:t>
      </w:r>
      <w:r w:rsidR="00214223">
        <w:t xml:space="preserve"> </w:t>
      </w:r>
    </w:p>
    <w:p w:rsidR="00503E31" w:rsidRDefault="00270836" w:rsidP="00503E31">
      <w:pPr>
        <w:pStyle w:val="APABody"/>
        <w:numPr>
          <w:ilvl w:val="0"/>
          <w:numId w:val="23"/>
        </w:numPr>
      </w:pPr>
      <w:r>
        <w:t>Stage I</w:t>
      </w:r>
      <w:r w:rsidR="00FB383C">
        <w:t>-Unaware of issue:  Patient was</w:t>
      </w:r>
      <w:r>
        <w:t xml:space="preserve"> exposed to information regarding the immunization Tdap on closed circuit television in lob</w:t>
      </w:r>
      <w:r w:rsidR="00FB383C">
        <w:t>by of primary care office.  The patient was</w:t>
      </w:r>
      <w:r>
        <w:t xml:space="preserve"> taken to </w:t>
      </w:r>
      <w:r w:rsidR="00FB383C">
        <w:t>the examination room and was</w:t>
      </w:r>
      <w:r>
        <w:t xml:space="preserve"> provided written and verbal information</w:t>
      </w:r>
      <w:r w:rsidR="00265FB8">
        <w:t xml:space="preserve"> regarding pertussis.</w:t>
      </w:r>
      <w:r w:rsidR="00D815D4">
        <w:t xml:space="preserve">  </w:t>
      </w:r>
    </w:p>
    <w:p w:rsidR="00503E31" w:rsidRDefault="00265FB8" w:rsidP="00503E31">
      <w:pPr>
        <w:pStyle w:val="APABody"/>
        <w:numPr>
          <w:ilvl w:val="0"/>
          <w:numId w:val="23"/>
        </w:numPr>
      </w:pPr>
      <w:r>
        <w:t>Stage II-Unengaged by issue:  Patient will be provided additional information regarding the transmission of pertussis</w:t>
      </w:r>
      <w:r w:rsidR="00D815D4">
        <w:t xml:space="preserve"> and the increase effects on infants under twelve months old.  </w:t>
      </w:r>
    </w:p>
    <w:p w:rsidR="00503E31" w:rsidRDefault="00201A84" w:rsidP="00503E31">
      <w:pPr>
        <w:pStyle w:val="APABody"/>
        <w:numPr>
          <w:ilvl w:val="0"/>
          <w:numId w:val="23"/>
        </w:numPr>
      </w:pPr>
      <w:r>
        <w:t>Stage III-undecided about</w:t>
      </w:r>
      <w:r w:rsidR="00D815D4">
        <w:t xml:space="preserve"> act</w:t>
      </w:r>
      <w:r>
        <w:t>ing</w:t>
      </w:r>
      <w:r w:rsidR="00D815D4">
        <w:t xml:space="preserve">:  It is upon the completion of stage I and </w:t>
      </w:r>
      <w:r>
        <w:t>II:</w:t>
      </w:r>
      <w:r w:rsidR="00D815D4">
        <w:t xml:space="preserve"> the provider will ask if the patient has decided to receive the immunization today while at office.</w:t>
      </w:r>
    </w:p>
    <w:p w:rsidR="00503E31" w:rsidRDefault="00212547" w:rsidP="00503E31">
      <w:pPr>
        <w:pStyle w:val="APABody"/>
        <w:numPr>
          <w:ilvl w:val="0"/>
          <w:numId w:val="23"/>
        </w:numPr>
      </w:pPr>
      <w:r>
        <w:t xml:space="preserve"> </w:t>
      </w:r>
      <w:r w:rsidR="00201A84">
        <w:t xml:space="preserve">Stage IV-Decided not to act:  Patient at this time with all information </w:t>
      </w:r>
      <w:r w:rsidR="00800DB6">
        <w:t>if they decide</w:t>
      </w:r>
      <w:r w:rsidR="00201A84">
        <w:t xml:space="preserve"> they do not wa</w:t>
      </w:r>
      <w:r w:rsidR="00800DB6">
        <w:t>nt immunization at this time.  There will be d</w:t>
      </w:r>
      <w:r w:rsidR="00201A84">
        <w:t>ocumentation on chart of refusal</w:t>
      </w:r>
    </w:p>
    <w:p w:rsidR="00503E31" w:rsidRDefault="00D815D4" w:rsidP="00503E31">
      <w:pPr>
        <w:pStyle w:val="APABody"/>
        <w:numPr>
          <w:ilvl w:val="0"/>
          <w:numId w:val="23"/>
        </w:numPr>
      </w:pPr>
      <w:r>
        <w:t>Stage</w:t>
      </w:r>
      <w:r w:rsidR="001D3479">
        <w:t xml:space="preserve"> </w:t>
      </w:r>
      <w:r w:rsidR="00201A84">
        <w:t>V</w:t>
      </w:r>
      <w:r>
        <w:t>-</w:t>
      </w:r>
      <w:r w:rsidR="00201A84">
        <w:t>Decided to Act</w:t>
      </w:r>
      <w:r>
        <w:t xml:space="preserve">:  The </w:t>
      </w:r>
      <w:r w:rsidR="001D3479">
        <w:t>patient will now</w:t>
      </w:r>
      <w:r>
        <w:t xml:space="preserve"> be provided </w:t>
      </w:r>
      <w:r w:rsidR="001D3479">
        <w:t>with the requ</w:t>
      </w:r>
      <w:r w:rsidR="00A7414A">
        <w:t>ired Vaccination Immunization Statement</w:t>
      </w:r>
      <w:r w:rsidR="00201A84">
        <w:t>, patient will be asked to sign all information.</w:t>
      </w:r>
    </w:p>
    <w:p w:rsidR="00503E31" w:rsidRDefault="00800DB6" w:rsidP="00503E31">
      <w:pPr>
        <w:pStyle w:val="APABody"/>
        <w:numPr>
          <w:ilvl w:val="0"/>
          <w:numId w:val="23"/>
        </w:numPr>
      </w:pPr>
      <w:r>
        <w:t>Stage VI- Acting:  A</w:t>
      </w:r>
      <w:r w:rsidR="00201A84">
        <w:t>t this time immunization will be administered</w:t>
      </w:r>
      <w:r>
        <w:t>.</w:t>
      </w:r>
    </w:p>
    <w:p w:rsidR="00082B6E" w:rsidRDefault="00212547" w:rsidP="00503E31">
      <w:pPr>
        <w:pStyle w:val="APABody"/>
        <w:numPr>
          <w:ilvl w:val="0"/>
          <w:numId w:val="23"/>
        </w:numPr>
      </w:pPr>
      <w:r>
        <w:t xml:space="preserve"> </w:t>
      </w:r>
      <w:r w:rsidR="00707EB9">
        <w:t>Stage V</w:t>
      </w:r>
      <w:r w:rsidR="00201A84">
        <w:t>II</w:t>
      </w:r>
      <w:r w:rsidR="00707EB9">
        <w:t xml:space="preserve">-Maintenance: </w:t>
      </w:r>
      <w:r w:rsidR="00800DB6">
        <w:t>The</w:t>
      </w:r>
      <w:r w:rsidR="00707EB9">
        <w:t xml:space="preserve"> patient will be provided printed and verbal information regarding treatment of soreness or elevated temperature.  The patient will be given </w:t>
      </w:r>
      <w:r w:rsidR="00800DB6">
        <w:t xml:space="preserve">an </w:t>
      </w:r>
      <w:r w:rsidR="00800DB6">
        <w:lastRenderedPageBreak/>
        <w:t xml:space="preserve">immunization card and </w:t>
      </w:r>
      <w:r w:rsidR="00707EB9">
        <w:t>phone number</w:t>
      </w:r>
      <w:r w:rsidR="00800DB6">
        <w:t xml:space="preserve"> to call for treatment of</w:t>
      </w:r>
      <w:r w:rsidR="00707EB9">
        <w:t xml:space="preserve"> possible side effects.  </w:t>
      </w:r>
      <w:r w:rsidR="00A7414A">
        <w:t xml:space="preserve">Repeat Td in ten years. </w:t>
      </w:r>
    </w:p>
    <w:p w:rsidR="00212547" w:rsidRDefault="00377AD4" w:rsidP="00212547">
      <w:pPr>
        <w:pStyle w:val="APABody"/>
        <w:ind w:firstLine="0"/>
      </w:pPr>
      <w:r>
        <w:t xml:space="preserve">     The Precaution Adoption Process Model</w:t>
      </w:r>
      <w:r w:rsidR="00A60A93">
        <w:t xml:space="preserve"> provides the health care provider to assess the patient he/she is seeing at an office visit regarding their knowledge of pertussis and the recommendations of the CDC.  The steps provide a quick guide for entry into discussion.  It is a quick assessment and can be obtained in less than 5 </w:t>
      </w:r>
      <w:r w:rsidR="006F1BA5">
        <w:t xml:space="preserve">minutes which does not utilize </w:t>
      </w:r>
      <w:r w:rsidR="00A60A93">
        <w:t xml:space="preserve">a great deal of time at the office visit.  </w:t>
      </w:r>
    </w:p>
    <w:p w:rsidR="00214223" w:rsidRPr="00F934CD" w:rsidRDefault="00F934CD" w:rsidP="00214223">
      <w:pPr>
        <w:pStyle w:val="APABody"/>
        <w:ind w:firstLine="0"/>
        <w:jc w:val="center"/>
      </w:pPr>
      <w:r>
        <w:t>Method</w:t>
      </w:r>
    </w:p>
    <w:p w:rsidR="00B46DA0" w:rsidRDefault="00B46DA0" w:rsidP="00B46DA0">
      <w:pPr>
        <w:pStyle w:val="APABody"/>
        <w:ind w:firstLine="0"/>
      </w:pPr>
      <w:r>
        <w:t xml:space="preserve">     </w:t>
      </w:r>
      <w:r w:rsidR="00583BEA">
        <w:t xml:space="preserve">In 2005, the </w:t>
      </w:r>
      <w:r w:rsidR="008A37AD">
        <w:t>ACIP recommended</w:t>
      </w:r>
      <w:r>
        <w:t xml:space="preserve"> that adults 19 to 64 years of age be immunized against pertussis in a single dose of pertussis in the form of a Tdap (Kretsinger, et al., 2006).  The target population </w:t>
      </w:r>
      <w:r w:rsidR="00583BEA">
        <w:t xml:space="preserve">for this project </w:t>
      </w:r>
      <w:r>
        <w:t>will be all adult patients</w:t>
      </w:r>
      <w:r w:rsidR="00850EEA">
        <w:t xml:space="preserve"> age 19 to 64 </w:t>
      </w:r>
      <w:r w:rsidR="00F62F93">
        <w:t>years that</w:t>
      </w:r>
      <w:r>
        <w:t xml:space="preserve"> are seen in </w:t>
      </w:r>
      <w:r w:rsidR="00B24EFB">
        <w:t xml:space="preserve">Ocala II (OII) </w:t>
      </w:r>
      <w:r>
        <w:t>primary care office for a scheduled appo</w:t>
      </w:r>
      <w:r w:rsidR="00583BEA">
        <w:t xml:space="preserve">intment with the provider </w:t>
      </w:r>
      <w:r>
        <w:t xml:space="preserve">at proposed site </w:t>
      </w:r>
      <w:r w:rsidR="00583BEA">
        <w:t xml:space="preserve">each day for </w:t>
      </w:r>
      <w:r>
        <w:t xml:space="preserve">two months.  </w:t>
      </w:r>
    </w:p>
    <w:p w:rsidR="00F934CD" w:rsidRPr="00BB5159" w:rsidRDefault="004918A8" w:rsidP="00B46DA0">
      <w:pPr>
        <w:pStyle w:val="APABody"/>
        <w:ind w:firstLine="0"/>
        <w:rPr>
          <w:b/>
        </w:rPr>
      </w:pPr>
      <w:r w:rsidRPr="00BB5159">
        <w:rPr>
          <w:b/>
        </w:rPr>
        <w:t>Project Site</w:t>
      </w:r>
    </w:p>
    <w:p w:rsidR="00AE4934" w:rsidRPr="000A7D97" w:rsidRDefault="00B46DA0" w:rsidP="00B46DA0">
      <w:pPr>
        <w:pStyle w:val="APABody"/>
        <w:ind w:firstLine="0"/>
      </w:pPr>
      <w:r>
        <w:t xml:space="preserve">     </w:t>
      </w:r>
      <w:r w:rsidR="00082B6E">
        <w:t xml:space="preserve">The proposed site is one of </w:t>
      </w:r>
      <w:r>
        <w:t xml:space="preserve">seven offices associated with Hospital Corporation of America (HCA) located in central Florida.  </w:t>
      </w:r>
      <w:r w:rsidR="007E0936">
        <w:t>The site for the purpose of this pr</w:t>
      </w:r>
      <w:r w:rsidR="00B24EFB">
        <w:t xml:space="preserve">oject will be done at </w:t>
      </w:r>
      <w:r w:rsidR="007E0936">
        <w:t>OII</w:t>
      </w:r>
      <w:r w:rsidR="00BB6098">
        <w:t>.  The commu</w:t>
      </w:r>
      <w:r w:rsidR="0085233B">
        <w:t xml:space="preserve">nity at </w:t>
      </w:r>
      <w:r w:rsidR="00BB6098">
        <w:t xml:space="preserve">large has a population of 331,298 from the 2010 census (Quickfacts, 2010).  </w:t>
      </w:r>
      <w:r w:rsidR="0085233B">
        <w:t>The county is comprised of 81.0</w:t>
      </w:r>
      <w:r w:rsidR="00BD03FC">
        <w:t xml:space="preserve"> percent of white persons, 12.3 percent of black persons, 0.4 percent</w:t>
      </w:r>
      <w:r w:rsidR="0085233B">
        <w:t xml:space="preserve"> of American Indian and Alaska native persons, 1.3% Asian persons, and 10.9% persons of Hispanic or Latino (United States Census Bureau</w:t>
      </w:r>
      <w:r w:rsidR="00307EE2">
        <w:t>, 2010</w:t>
      </w:r>
      <w:r w:rsidR="0085233B">
        <w:t xml:space="preserve">).  </w:t>
      </w:r>
      <w:r w:rsidR="002B5416">
        <w:t>The practice</w:t>
      </w:r>
      <w:r w:rsidR="00BF5F97">
        <w:t xml:space="preserve"> site that participated</w:t>
      </w:r>
      <w:r w:rsidR="006E228E">
        <w:t xml:space="preserve"> in the project</w:t>
      </w:r>
      <w:r w:rsidR="002B5416">
        <w:t xml:space="preserve"> ha</w:t>
      </w:r>
      <w:r w:rsidR="00800DB6">
        <w:t>s</w:t>
      </w:r>
      <w:r w:rsidR="00BD03FC">
        <w:t xml:space="preserve"> 70 percent white persons, 24 percent black persons, 5 percent Hispanics and 1 percent </w:t>
      </w:r>
      <w:r w:rsidR="002B5416">
        <w:t xml:space="preserve">all others.  </w:t>
      </w:r>
      <w:r w:rsidR="00BB6453">
        <w:t xml:space="preserve">The site takes most insurance coverage, except traditional Medicaid and couple of Medicare HMO’s.  </w:t>
      </w:r>
      <w:r w:rsidR="0003095E">
        <w:t>The office</w:t>
      </w:r>
      <w:r w:rsidR="00B24EFB">
        <w:t xml:space="preserve"> case mix is composed</w:t>
      </w:r>
      <w:r w:rsidR="006E228E">
        <w:t xml:space="preserve"> of </w:t>
      </w:r>
      <w:r w:rsidR="0003095E">
        <w:t>50</w:t>
      </w:r>
      <w:r w:rsidR="00BD03FC">
        <w:t xml:space="preserve"> percent</w:t>
      </w:r>
      <w:r w:rsidR="00CC433F">
        <w:t xml:space="preserve"> Medicare</w:t>
      </w:r>
      <w:r w:rsidR="00BD03FC">
        <w:t xml:space="preserve">, 40 </w:t>
      </w:r>
      <w:r w:rsidR="00BD03FC">
        <w:lastRenderedPageBreak/>
        <w:t>percent commercial and 10 percent</w:t>
      </w:r>
      <w:r w:rsidR="0003095E">
        <w:t xml:space="preserve"> </w:t>
      </w:r>
      <w:r w:rsidR="00CC433F">
        <w:t>self-pay</w:t>
      </w:r>
      <w:r w:rsidR="007A7410">
        <w:t>.</w:t>
      </w:r>
      <w:r w:rsidR="0003095E">
        <w:t xml:space="preserve">  </w:t>
      </w:r>
      <w:r w:rsidR="007A7410">
        <w:t>A c</w:t>
      </w:r>
      <w:r w:rsidR="00423898">
        <w:t>onvenience</w:t>
      </w:r>
      <w:r w:rsidR="00DF0E77">
        <w:t xml:space="preserve"> sample of all patients aged 19 to 64 years of age at one site of</w:t>
      </w:r>
      <w:r w:rsidR="005E45FE">
        <w:t xml:space="preserve"> a seven</w:t>
      </w:r>
      <w:r w:rsidR="00DF0E77">
        <w:t xml:space="preserve"> site company in Ocala, Florida with commercial insurance</w:t>
      </w:r>
      <w:r w:rsidR="00BF5F97">
        <w:t xml:space="preserve"> was </w:t>
      </w:r>
      <w:r w:rsidR="009F3CC1">
        <w:t>used for this program to evaluate the outcome results of increasing the rate of pertussis immunization administration</w:t>
      </w:r>
      <w:r w:rsidR="001C2A36">
        <w:t xml:space="preserve">. </w:t>
      </w:r>
    </w:p>
    <w:p w:rsidR="00A8348D" w:rsidRDefault="001A6E4A" w:rsidP="007E09AA">
      <w:pPr>
        <w:pStyle w:val="APABody"/>
        <w:ind w:firstLine="0"/>
      </w:pPr>
      <w:r>
        <w:t xml:space="preserve">     In 2005, the CDC recommended that </w:t>
      </w:r>
      <w:r w:rsidR="00A8348D">
        <w:t xml:space="preserve">individuals between the age of </w:t>
      </w:r>
      <w:r>
        <w:t>19 to 64 years of age</w:t>
      </w:r>
      <w:r w:rsidR="00A449FD">
        <w:t xml:space="preserve"> to be vaccinated against pertussis, tetanus and diphtheria</w:t>
      </w:r>
      <w:r>
        <w:t xml:space="preserve">.  Despite this recommendation, the CDC’s October 15 Morbidity and Mortality Weekly Report </w:t>
      </w:r>
      <w:r w:rsidR="00D506EE">
        <w:t>revealed that, in 2008 only 5.9% of individuals 19 to 64 years of age had rece</w:t>
      </w:r>
      <w:r w:rsidR="00800DB6">
        <w:t>ived the Tdap immunization.  In addition</w:t>
      </w:r>
      <w:r w:rsidR="00D506EE">
        <w:t xml:space="preserve"> only 5% of adults with infants had been vaccinated with </w:t>
      </w:r>
      <w:r w:rsidR="00075DEA">
        <w:t xml:space="preserve">the Tdap immunization </w:t>
      </w:r>
      <w:r w:rsidR="00354B48">
        <w:t>(CDC, 2010</w:t>
      </w:r>
      <w:r w:rsidR="0032155B">
        <w:t>)</w:t>
      </w:r>
      <w:r w:rsidR="00354B48">
        <w:t>.</w:t>
      </w:r>
      <w:r w:rsidR="0032155B">
        <w:t xml:space="preserve"> </w:t>
      </w:r>
      <w:r w:rsidR="00A53662">
        <w:t>The A</w:t>
      </w:r>
      <w:r w:rsidR="008124BF">
        <w:t>merican Nurses Association</w:t>
      </w:r>
      <w:r w:rsidR="008E7215">
        <w:t xml:space="preserve"> (Appendix A)</w:t>
      </w:r>
      <w:r w:rsidR="00A53662">
        <w:t xml:space="preserve"> proposed a letter to receive support from other health organizations to increase the r</w:t>
      </w:r>
      <w:r w:rsidR="00A94D0B">
        <w:t>ate of Tdap immu</w:t>
      </w:r>
      <w:r w:rsidR="00BF7BCD">
        <w:t>nizations nationwide</w:t>
      </w:r>
      <w:r w:rsidR="00F508AB">
        <w:t xml:space="preserve"> with many of the leading medical organizations signing the letter</w:t>
      </w:r>
      <w:r w:rsidR="00D30962">
        <w:t xml:space="preserve"> to commit to immunizing.</w:t>
      </w:r>
    </w:p>
    <w:p w:rsidR="004918A8" w:rsidRDefault="00A449FD" w:rsidP="007E09AA">
      <w:pPr>
        <w:pStyle w:val="APABody"/>
        <w:ind w:firstLine="0"/>
      </w:pPr>
      <w:r>
        <w:t xml:space="preserve">     The ideal situation would have been to have a compute</w:t>
      </w:r>
      <w:r w:rsidR="00187655">
        <w:t>rized electronic medical record. B</w:t>
      </w:r>
      <w:r>
        <w:t xml:space="preserve">ut at this time the company involved in this capstone project does not have access to medical records.  The purpose of this project was to program a clinical practice guideline for Tdap administration into a decision support system connected to the patient’s hard copy chart.  </w:t>
      </w:r>
    </w:p>
    <w:p w:rsidR="004918A8" w:rsidRPr="00BB5159" w:rsidRDefault="004918A8" w:rsidP="007E09AA">
      <w:pPr>
        <w:pStyle w:val="APABody"/>
        <w:ind w:firstLine="0"/>
        <w:rPr>
          <w:b/>
        </w:rPr>
      </w:pPr>
      <w:r w:rsidRPr="00BB5159">
        <w:rPr>
          <w:b/>
        </w:rPr>
        <w:t>Patient Encounter</w:t>
      </w:r>
    </w:p>
    <w:p w:rsidR="00430677" w:rsidRDefault="00187655" w:rsidP="007E09AA">
      <w:pPr>
        <w:pStyle w:val="APABody"/>
        <w:ind w:firstLine="0"/>
      </w:pPr>
      <w:r>
        <w:t xml:space="preserve">     The patient received a questionnaire (Appendix B) at the time of check-in to check status of T</w:t>
      </w:r>
      <w:r w:rsidR="004918A8">
        <w:t>dap immunization, if patient was unable to read the questionnaire than a staff member assisted them with the questionnaire, but did not influence any of responses.</w:t>
      </w:r>
      <w:r>
        <w:t xml:space="preserve">  </w:t>
      </w:r>
      <w:r w:rsidR="001E3763">
        <w:t xml:space="preserve">The medical assistant calls patient by salutation and last name from the waiting room.  The medical assistant escorts the patient back to the examination room and during the triage </w:t>
      </w:r>
      <w:r w:rsidR="00261A0D">
        <w:t>encounter;</w:t>
      </w:r>
      <w:r w:rsidR="001E3763">
        <w:t xml:space="preserve"> an assessment of immunization status was completed</w:t>
      </w:r>
      <w:r w:rsidR="00430A9B">
        <w:t xml:space="preserve">.  If the patient did not have a Tdap immunization since 2005 </w:t>
      </w:r>
      <w:r w:rsidR="00430A9B">
        <w:lastRenderedPageBreak/>
        <w:t xml:space="preserve">they were provided a Vaccination Information Sheet (VIS) (Appendix C).  </w:t>
      </w:r>
      <w:r w:rsidR="00430677">
        <w:t xml:space="preserve">The CDC requires that if a vaccine is to be given that the patient </w:t>
      </w:r>
      <w:r w:rsidR="007E401A">
        <w:t>is</w:t>
      </w:r>
      <w:r w:rsidR="00430677">
        <w:t xml:space="preserve"> provided info</w:t>
      </w:r>
      <w:r w:rsidR="002774A5">
        <w:t>rmation on the risks and benefit</w:t>
      </w:r>
      <w:r w:rsidR="00430677">
        <w:t>s of the vaccination before administration.  As a result the CDC has standardized in formation in the form of the VIS (Appendix C).  These forms can be easily accessible at the CDC website (</w:t>
      </w:r>
      <w:hyperlink r:id="rId9" w:history="1">
        <w:r w:rsidR="002774A5" w:rsidRPr="00023B36">
          <w:rPr>
            <w:rStyle w:val="Hyperlink"/>
          </w:rPr>
          <w:t>www.cdc.gov/vaccines/pubs/vis/vis-downloads.htm</w:t>
        </w:r>
      </w:hyperlink>
      <w:r w:rsidR="002774A5">
        <w:t>) or at the Immunization Actions Coalition website (</w:t>
      </w:r>
      <w:hyperlink r:id="rId10" w:history="1">
        <w:r w:rsidR="002774A5" w:rsidRPr="00023B36">
          <w:rPr>
            <w:rStyle w:val="Hyperlink"/>
          </w:rPr>
          <w:t>www.immunize.org</w:t>
        </w:r>
      </w:hyperlink>
      <w:r w:rsidR="002774A5">
        <w:t>).  The VIS forms are written at a 5</w:t>
      </w:r>
      <w:r w:rsidR="002774A5" w:rsidRPr="002774A5">
        <w:rPr>
          <w:vertAlign w:val="superscript"/>
        </w:rPr>
        <w:t>th</w:t>
      </w:r>
      <w:r w:rsidR="002774A5">
        <w:t xml:space="preserve"> grade level and are in multi-languages.  </w:t>
      </w:r>
    </w:p>
    <w:p w:rsidR="00430A9B" w:rsidRDefault="00430677" w:rsidP="007E09AA">
      <w:pPr>
        <w:pStyle w:val="APABody"/>
        <w:ind w:firstLine="0"/>
      </w:pPr>
      <w:r>
        <w:t xml:space="preserve">     </w:t>
      </w:r>
      <w:r w:rsidR="00430A9B">
        <w:t xml:space="preserve">The provider then provided additional information and explanation with time allotted to answer any questions.  The healthcare provider then evaluated if there was any contraindications that would prevent the patient from receiving the Tdap immunization at this appointment.  If patient is unable to receive due to contraindication, but would be eligible for it later.  The questionnaire is to be placed in front of the patient’s chart until next office visit.  </w:t>
      </w:r>
      <w:r w:rsidR="00A55868">
        <w:t xml:space="preserve">If the patient has had a Tdap vaccination since 2005, documentation of this information was entered into patient profile form.  The patient with evidence of not receiving the Tdap vaccination who spoke with their healthcare provider and agreed to receive the immunization, the healthcare provider provided an order to administer during the visit.  </w:t>
      </w:r>
    </w:p>
    <w:p w:rsidR="00BB5159" w:rsidRDefault="00A55868" w:rsidP="007E09AA">
      <w:pPr>
        <w:pStyle w:val="APABody"/>
        <w:ind w:firstLine="0"/>
      </w:pPr>
      <w:r>
        <w:t xml:space="preserve">     The immunization was administered, documentation was completed on the patient was given an immunization card.  The medical assistant entered the data into Florida Shots, which is the required data base for all immunizations in Florida.  The healthcare provider finalized the visit and discharged the patient home.  Once the company implements EMR, a program will be included for immunizations, along with a printed out immunization record for the patient upon discharge. </w:t>
      </w:r>
    </w:p>
    <w:p w:rsidR="001F7165" w:rsidRDefault="00BB5159" w:rsidP="007E09AA">
      <w:pPr>
        <w:pStyle w:val="APABody"/>
        <w:ind w:firstLine="0"/>
      </w:pPr>
      <w:r>
        <w:lastRenderedPageBreak/>
        <w:t xml:space="preserve">     </w:t>
      </w:r>
      <w:r w:rsidR="00A55868">
        <w:t xml:space="preserve">  The following algorithm allowed the staff to review the process of intake for immunizations.  It will be used as part of the orientation process for all new employees.  The staff was provided a copy of algorithm and it was placed in the clinic’s policy and procedure book.  It will be reviewed on a yearly basis with the office manager, medical director and nurse practitioner for any changes in assoc</w:t>
      </w:r>
      <w:r w:rsidR="002774A5">
        <w:t xml:space="preserve">iation with the CDC and ACIP.  </w:t>
      </w:r>
    </w:p>
    <w:p w:rsidR="00D44ACD" w:rsidRDefault="00F1726C" w:rsidP="007E09AA">
      <w:pPr>
        <w:pStyle w:val="APABody"/>
        <w:ind w:firstLine="0"/>
      </w:pPr>
      <w:r>
        <w:t xml:space="preserve">Figure I: </w:t>
      </w:r>
      <w:r w:rsidRPr="00F934CD">
        <w:rPr>
          <w:i/>
        </w:rPr>
        <w:t>Case diagram for Adult Immuniz</w:t>
      </w:r>
      <w:r w:rsidR="00F934CD" w:rsidRPr="00F934CD">
        <w:rPr>
          <w:i/>
        </w:rPr>
        <w:t>ations in Primary Care Practice</w:t>
      </w:r>
    </w:p>
    <w:p w:rsidR="00F1726C" w:rsidRDefault="006D3D6A" w:rsidP="007E09AA">
      <w:pPr>
        <w:pStyle w:val="APABody"/>
        <w:ind w:firstLine="0"/>
      </w:pPr>
      <w:r>
        <w:rPr>
          <w:noProof/>
        </w:rPr>
        <mc:AlternateContent>
          <mc:Choice Requires="wps">
            <w:drawing>
              <wp:anchor distT="0" distB="0" distL="114300" distR="114300" simplePos="0" relativeHeight="252029952" behindDoc="0" locked="0" layoutInCell="1" allowOverlap="1">
                <wp:simplePos x="0" y="0"/>
                <wp:positionH relativeFrom="column">
                  <wp:posOffset>542260</wp:posOffset>
                </wp:positionH>
                <wp:positionV relativeFrom="paragraph">
                  <wp:posOffset>320394</wp:posOffset>
                </wp:positionV>
                <wp:extent cx="3211033" cy="691117"/>
                <wp:effectExtent l="0" t="0" r="27940" b="13970"/>
                <wp:wrapNone/>
                <wp:docPr id="2" name="Oval 2"/>
                <wp:cNvGraphicFramePr/>
                <a:graphic xmlns:a="http://schemas.openxmlformats.org/drawingml/2006/main">
                  <a:graphicData uri="http://schemas.microsoft.com/office/word/2010/wordprocessingShape">
                    <wps:wsp>
                      <wps:cNvSpPr/>
                      <wps:spPr>
                        <a:xfrm>
                          <a:off x="0" y="0"/>
                          <a:ext cx="3211033" cy="691117"/>
                        </a:xfrm>
                        <a:prstGeom prst="ellipse">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6D3D6A">
                            <w:pPr>
                              <w:spacing w:line="240" w:lineRule="auto"/>
                              <w:jc w:val="center"/>
                            </w:pPr>
                            <w:r>
                              <w:t>Patient signs in for appointment: given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 o:spid="_x0000_s1026" style="position:absolute;margin-left:42.7pt;margin-top:25.25pt;width:252.85pt;height:54.4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" fillcolor="white [3201]" strokecolor="#4f81bd [3204]" strokeweight="2pt">
                <v:textbox>
                  <w:txbxContent>
                    <w:p w:rsidR="00054B88" w:rsidRDefault="00054B88" w:rsidP="006D3D6A">
                      <w:pPr>
                        <w:spacing w:line="240" w:lineRule="auto"/>
                        <w:jc w:val="center"/>
                      </w:pPr>
                      <w:r>
                        <w:t>Patient signs in for appointment: given questionnaire</w:t>
                      </w:r>
                    </w:p>
                  </w:txbxContent>
                </v:textbox>
              </v:oval>
            </w:pict>
          </mc:Fallback>
        </mc:AlternateContent>
      </w:r>
    </w:p>
    <w:p w:rsidR="00F1726C" w:rsidRDefault="00F1726C" w:rsidP="007E09AA">
      <w:pPr>
        <w:pStyle w:val="APABody"/>
        <w:ind w:firstLine="0"/>
      </w:pPr>
    </w:p>
    <w:p w:rsidR="00A55868" w:rsidRDefault="000E1F7A" w:rsidP="007E09AA">
      <w:pPr>
        <w:pStyle w:val="APABody"/>
        <w:ind w:firstLine="0"/>
      </w:pPr>
      <w:r>
        <w:rPr>
          <w:noProof/>
        </w:rPr>
        <mc:AlternateContent>
          <mc:Choice Requires="wps">
            <w:drawing>
              <wp:anchor distT="0" distB="0" distL="114300" distR="114300" simplePos="0" relativeHeight="252030976" behindDoc="0" locked="0" layoutInCell="1" allowOverlap="1">
                <wp:simplePos x="0" y="0"/>
                <wp:positionH relativeFrom="column">
                  <wp:posOffset>2062716</wp:posOffset>
                </wp:positionH>
                <wp:positionV relativeFrom="paragraph">
                  <wp:posOffset>310234</wp:posOffset>
                </wp:positionV>
                <wp:extent cx="0" cy="138460"/>
                <wp:effectExtent l="95250" t="0" r="57150" b="52070"/>
                <wp:wrapNone/>
                <wp:docPr id="3" name="Straight Arrow Connector 3"/>
                <wp:cNvGraphicFramePr/>
                <a:graphic xmlns:a="http://schemas.openxmlformats.org/drawingml/2006/main">
                  <a:graphicData uri="http://schemas.microsoft.com/office/word/2010/wordprocessingShape">
                    <wps:wsp>
                      <wps:cNvCnPr/>
                      <wps:spPr>
                        <a:xfrm>
                          <a:off x="0" y="0"/>
                          <a:ext cx="0" cy="138460"/>
                        </a:xfrm>
                        <a:prstGeom prst="straightConnector1">
                          <a:avLst/>
                        </a:prstGeom>
                        <a:ln>
                          <a:solidFill>
                            <a:schemeClr val="accent1"/>
                          </a:solidFill>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3" o:spid="_x0000_s1026" type="#_x0000_t32" style="position:absolute;margin-left:162.4pt;margin-top:24.45pt;width:0;height:10.9pt;z-index:252030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" strokecolor="#4f81bd [3204]">
                <v:stroke endarrow="open"/>
              </v:shape>
            </w:pict>
          </mc:Fallback>
        </mc:AlternateContent>
      </w:r>
      <w:r w:rsidR="00A55868">
        <w:t xml:space="preserve">     </w:t>
      </w:r>
    </w:p>
    <w:p w:rsidR="00187655" w:rsidRDefault="000E1F7A" w:rsidP="007E09AA">
      <w:pPr>
        <w:pStyle w:val="APABody"/>
        <w:ind w:firstLine="0"/>
      </w:pPr>
      <w:r>
        <w:rPr>
          <w:noProof/>
        </w:rPr>
        <mc:AlternateContent>
          <mc:Choice Requires="wps">
            <w:drawing>
              <wp:anchor distT="0" distB="0" distL="114300" distR="114300" simplePos="0" relativeHeight="252032000" behindDoc="0" locked="0" layoutInCell="1" allowOverlap="1">
                <wp:simplePos x="0" y="0"/>
                <wp:positionH relativeFrom="column">
                  <wp:posOffset>478465</wp:posOffset>
                </wp:positionH>
                <wp:positionV relativeFrom="paragraph">
                  <wp:posOffset>98174</wp:posOffset>
                </wp:positionV>
                <wp:extent cx="3200282" cy="552893"/>
                <wp:effectExtent l="0" t="0" r="19685" b="19050"/>
                <wp:wrapNone/>
                <wp:docPr id="12" name="Rectangle 12"/>
                <wp:cNvGraphicFramePr/>
                <a:graphic xmlns:a="http://schemas.openxmlformats.org/drawingml/2006/main">
                  <a:graphicData uri="http://schemas.microsoft.com/office/word/2010/wordprocessingShape">
                    <wps:wsp>
                      <wps:cNvSpPr/>
                      <wps:spPr>
                        <a:xfrm>
                          <a:off x="0" y="0"/>
                          <a:ext cx="3200282" cy="552893"/>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E1F7A">
                            <w:pPr>
                              <w:spacing w:line="240" w:lineRule="auto"/>
                              <w:jc w:val="center"/>
                            </w:pPr>
                            <w:r>
                              <w:t>Patient medical record obtained, with confirming DOB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7" style="position:absolute;margin-left:37.65pt;margin-top:7.75pt;width:252pt;height:43.5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" fillcolor="white [3201]" strokecolor="#4f81bd [3204]" strokeweight="2pt">
                <v:textbox>
                  <w:txbxContent>
                    <w:p w:rsidR="00054B88" w:rsidRDefault="00054B88" w:rsidP="000E1F7A">
                      <w:pPr>
                        <w:spacing w:line="240" w:lineRule="auto"/>
                        <w:jc w:val="center"/>
                      </w:pPr>
                      <w:r>
                        <w:t>Patient medical record obtained, with confirming DOB</w:t>
                      </w:r>
                    </w:p>
                  </w:txbxContent>
                </v:textbox>
              </v:rect>
            </w:pict>
          </mc:Fallback>
        </mc:AlternateContent>
      </w:r>
      <w:r w:rsidR="00187655">
        <w:t xml:space="preserve">     </w:t>
      </w:r>
    </w:p>
    <w:p w:rsidR="006D3D6A" w:rsidRDefault="00D44ACD" w:rsidP="00101CF7">
      <w:pPr>
        <w:pStyle w:val="APABody"/>
        <w:ind w:firstLine="0"/>
        <w:jc w:val="center"/>
      </w:pPr>
      <w:r>
        <w:rPr>
          <w:noProof/>
        </w:rPr>
        <mc:AlternateContent>
          <mc:Choice Requires="wps">
            <w:drawing>
              <wp:anchor distT="0" distB="0" distL="114300" distR="114300" simplePos="0" relativeHeight="252034048" behindDoc="0" locked="0" layoutInCell="1" allowOverlap="1" wp14:anchorId="1B6B1665" wp14:editId="7646E972">
                <wp:simplePos x="0" y="0"/>
                <wp:positionH relativeFrom="column">
                  <wp:posOffset>2065655</wp:posOffset>
                </wp:positionH>
                <wp:positionV relativeFrom="paragraph">
                  <wp:posOffset>313690</wp:posOffset>
                </wp:positionV>
                <wp:extent cx="0" cy="138430"/>
                <wp:effectExtent l="95250" t="0" r="57150" b="52070"/>
                <wp:wrapNone/>
                <wp:docPr id="13" name="Straight Arrow Connector 13"/>
                <wp:cNvGraphicFramePr/>
                <a:graphic xmlns:a="http://schemas.openxmlformats.org/drawingml/2006/main">
                  <a:graphicData uri="http://schemas.microsoft.com/office/word/2010/wordprocessingShape">
                    <wps:wsp>
                      <wps:cNvCnPr/>
                      <wps:spPr>
                        <a:xfrm>
                          <a:off x="0" y="0"/>
                          <a:ext cx="0" cy="138430"/>
                        </a:xfrm>
                        <a:prstGeom prst="straightConnector1">
                          <a:avLst/>
                        </a:prstGeom>
                        <a:noFill/>
                        <a:ln w="9525" cap="flat" cmpd="sng" algn="ctr">
                          <a:solidFill>
                            <a:srgbClr val="4F81BD"/>
                          </a:solidFill>
                          <a:prstDash val="solid"/>
                          <a:tailEnd type="arrow"/>
                        </a:ln>
                        <a:effectLst/>
                      </wps:spPr>
                      <wps:bodyPr/>
                    </wps:wsp>
                  </a:graphicData>
                </a:graphic>
              </wp:anchor>
            </w:drawing>
          </mc:Choice>
          <mc:Fallback>
            <w:pict>
              <v:shape id="Straight Arrow Connector 13" o:spid="_x0000_s1026" type="#_x0000_t32" style="position:absolute;margin-left:162.65pt;margin-top:24.7pt;width:0;height:10.9pt;z-index:252034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" strokecolor="#4f81bd">
                <v:stroke endarrow="open"/>
              </v:shape>
            </w:pict>
          </mc:Fallback>
        </mc:AlternateContent>
      </w:r>
    </w:p>
    <w:p w:rsidR="006D3D6A" w:rsidRDefault="00D44ACD" w:rsidP="00101CF7">
      <w:pPr>
        <w:pStyle w:val="APABody"/>
        <w:ind w:firstLine="0"/>
        <w:jc w:val="center"/>
      </w:pPr>
      <w:r>
        <w:rPr>
          <w:noProof/>
        </w:rPr>
        <mc:AlternateContent>
          <mc:Choice Requires="wps">
            <w:drawing>
              <wp:anchor distT="0" distB="0" distL="114300" distR="114300" simplePos="0" relativeHeight="252035072" behindDoc="0" locked="0" layoutInCell="1" allowOverlap="1" wp14:anchorId="1976A291" wp14:editId="77475A95">
                <wp:simplePos x="0" y="0"/>
                <wp:positionH relativeFrom="column">
                  <wp:posOffset>434635</wp:posOffset>
                </wp:positionH>
                <wp:positionV relativeFrom="paragraph">
                  <wp:posOffset>99001</wp:posOffset>
                </wp:positionV>
                <wp:extent cx="3317359" cy="329609"/>
                <wp:effectExtent l="0" t="0" r="16510" b="13335"/>
                <wp:wrapNone/>
                <wp:docPr id="14" name="Rectangle 14"/>
                <wp:cNvGraphicFramePr/>
                <a:graphic xmlns:a="http://schemas.openxmlformats.org/drawingml/2006/main">
                  <a:graphicData uri="http://schemas.microsoft.com/office/word/2010/wordprocessingShape">
                    <wps:wsp>
                      <wps:cNvSpPr/>
                      <wps:spPr>
                        <a:xfrm>
                          <a:off x="0" y="0"/>
                          <a:ext cx="3317359" cy="329609"/>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D44ACD">
                            <w:pPr>
                              <w:jc w:val="center"/>
                            </w:pPr>
                            <w:r>
                              <w:t>Review immunization record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4" o:spid="_x0000_s1028" style="position:absolute;left:0;text-align:left;margin-left:34.2pt;margin-top:7.8pt;width:261.2pt;height:25.95pt;z-index:252035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" fillcolor="white [3201]" strokecolor="#4f81bd [3204]" strokeweight="2pt">
                <v:textbox>
                  <w:txbxContent>
                    <w:p w:rsidR="00054B88" w:rsidRDefault="00054B88" w:rsidP="00D44ACD">
                      <w:pPr>
                        <w:jc w:val="center"/>
                      </w:pPr>
                      <w:r>
                        <w:t>Review immunization record</w:t>
                      </w:r>
                    </w:p>
                  </w:txbxContent>
                </v:textbox>
              </v:rect>
            </w:pict>
          </mc:Fallback>
        </mc:AlternateContent>
      </w:r>
    </w:p>
    <w:p w:rsidR="006D3D6A" w:rsidRDefault="00070625" w:rsidP="00101CF7">
      <w:pPr>
        <w:pStyle w:val="APABody"/>
        <w:ind w:firstLine="0"/>
        <w:jc w:val="center"/>
      </w:pPr>
      <w:r>
        <w:rPr>
          <w:noProof/>
        </w:rPr>
        <mc:AlternateContent>
          <mc:Choice Requires="wps">
            <w:drawing>
              <wp:anchor distT="0" distB="0" distL="114300" distR="114300" simplePos="0" relativeHeight="252038144" behindDoc="0" locked="0" layoutInCell="1" allowOverlap="1" wp14:anchorId="076AF208" wp14:editId="2CD3BF99">
                <wp:simplePos x="0" y="0"/>
                <wp:positionH relativeFrom="column">
                  <wp:posOffset>435934</wp:posOffset>
                </wp:positionH>
                <wp:positionV relativeFrom="paragraph">
                  <wp:posOffset>216195</wp:posOffset>
                </wp:positionV>
                <wp:extent cx="3316797" cy="446568"/>
                <wp:effectExtent l="0" t="0" r="17145" b="10795"/>
                <wp:wrapNone/>
                <wp:docPr id="17" name="Rectangle 17"/>
                <wp:cNvGraphicFramePr/>
                <a:graphic xmlns:a="http://schemas.openxmlformats.org/drawingml/2006/main">
                  <a:graphicData uri="http://schemas.microsoft.com/office/word/2010/wordprocessingShape">
                    <wps:wsp>
                      <wps:cNvSpPr/>
                      <wps:spPr>
                        <a:xfrm>
                          <a:off x="0" y="0"/>
                          <a:ext cx="3316797" cy="446568"/>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70625">
                            <w:pPr>
                              <w:spacing w:line="240" w:lineRule="auto"/>
                              <w:jc w:val="center"/>
                            </w:pPr>
                            <w:r>
                              <w:t>MA compares record and questionnaire for current status of Tdap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9" style="position:absolute;left:0;text-align:left;margin-left:34.35pt;margin-top:17pt;width:261.15pt;height:35.15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" fillcolor="white [3201]" strokecolor="#4f81bd [3204]" strokeweight="2pt">
                <v:textbox>
                  <w:txbxContent>
                    <w:p w:rsidR="002D4F92" w:rsidRDefault="00BB5159" w:rsidP="00070625">
                      <w:pPr>
                        <w:spacing w:line="240" w:lineRule="auto"/>
                        <w:jc w:val="center"/>
                      </w:pPr>
                      <w:r>
                        <w:t xml:space="preserve">MA </w:t>
                      </w:r>
                      <w:r w:rsidR="002D4F92">
                        <w:t>compare</w:t>
                      </w:r>
                      <w:r>
                        <w:t>s</w:t>
                      </w:r>
                      <w:r w:rsidR="002D4F92">
                        <w:t xml:space="preserve"> record and questionnaire for current status of Tdap</w:t>
                      </w:r>
                    </w:p>
                  </w:txbxContent>
                </v:textbox>
              </v:rect>
            </w:pict>
          </mc:Fallback>
        </mc:AlternateContent>
      </w:r>
      <w:r>
        <w:rPr>
          <w:noProof/>
        </w:rPr>
        <mc:AlternateContent>
          <mc:Choice Requires="wps">
            <w:drawing>
              <wp:anchor distT="0" distB="0" distL="114300" distR="114300" simplePos="0" relativeHeight="252037120" behindDoc="0" locked="0" layoutInCell="1" allowOverlap="1" wp14:anchorId="526A2E3E" wp14:editId="4E7CDC4F">
                <wp:simplePos x="0" y="0"/>
                <wp:positionH relativeFrom="column">
                  <wp:posOffset>2065655</wp:posOffset>
                </wp:positionH>
                <wp:positionV relativeFrom="paragraph">
                  <wp:posOffset>80645</wp:posOffset>
                </wp:positionV>
                <wp:extent cx="0" cy="138430"/>
                <wp:effectExtent l="95250" t="0" r="57150" b="52070"/>
                <wp:wrapNone/>
                <wp:docPr id="16" name="Straight Arrow Connector 16"/>
                <wp:cNvGraphicFramePr/>
                <a:graphic xmlns:a="http://schemas.openxmlformats.org/drawingml/2006/main">
                  <a:graphicData uri="http://schemas.microsoft.com/office/word/2010/wordprocessingShape">
                    <wps:wsp>
                      <wps:cNvCnPr/>
                      <wps:spPr>
                        <a:xfrm>
                          <a:off x="0" y="0"/>
                          <a:ext cx="0" cy="138430"/>
                        </a:xfrm>
                        <a:prstGeom prst="straightConnector1">
                          <a:avLst/>
                        </a:prstGeom>
                        <a:noFill/>
                        <a:ln w="9525" cap="flat" cmpd="sng" algn="ctr">
                          <a:solidFill>
                            <a:srgbClr val="4F81BD"/>
                          </a:solidFill>
                          <a:prstDash val="solid"/>
                          <a:tailEnd type="arrow"/>
                        </a:ln>
                        <a:effectLst/>
                      </wps:spPr>
                      <wps:bodyPr/>
                    </wps:wsp>
                  </a:graphicData>
                </a:graphic>
              </wp:anchor>
            </w:drawing>
          </mc:Choice>
          <mc:Fallback>
            <w:pict>
              <v:shape id="Straight Arrow Connector 16" o:spid="_x0000_s1026" type="#_x0000_t32" style="position:absolute;margin-left:162.65pt;margin-top:6.35pt;width:0;height:10.9pt;z-index:252037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" strokecolor="#4f81bd">
                <v:stroke endarrow="open"/>
              </v:shape>
            </w:pict>
          </mc:Fallback>
        </mc:AlternateContent>
      </w:r>
    </w:p>
    <w:p w:rsidR="00D44ACD" w:rsidRDefault="00B323B9" w:rsidP="00101CF7">
      <w:pPr>
        <w:pStyle w:val="APABody"/>
        <w:ind w:firstLine="0"/>
        <w:jc w:val="center"/>
      </w:pPr>
      <w:r>
        <w:rPr>
          <w:noProof/>
        </w:rPr>
        <mc:AlternateContent>
          <mc:Choice Requires="wps">
            <w:drawing>
              <wp:anchor distT="0" distB="0" distL="114300" distR="114300" simplePos="0" relativeHeight="252040192" behindDoc="0" locked="0" layoutInCell="1" allowOverlap="1" wp14:anchorId="271CB019" wp14:editId="129C6A0E">
                <wp:simplePos x="0" y="0"/>
                <wp:positionH relativeFrom="column">
                  <wp:posOffset>2076450</wp:posOffset>
                </wp:positionH>
                <wp:positionV relativeFrom="paragraph">
                  <wp:posOffset>315595</wp:posOffset>
                </wp:positionV>
                <wp:extent cx="0" cy="138430"/>
                <wp:effectExtent l="95250" t="0" r="57150" b="52070"/>
                <wp:wrapNone/>
                <wp:docPr id="22" name="Straight Arrow Connector 22"/>
                <wp:cNvGraphicFramePr/>
                <a:graphic xmlns:a="http://schemas.openxmlformats.org/drawingml/2006/main">
                  <a:graphicData uri="http://schemas.microsoft.com/office/word/2010/wordprocessingShape">
                    <wps:wsp>
                      <wps:cNvCnPr/>
                      <wps:spPr>
                        <a:xfrm>
                          <a:off x="0" y="0"/>
                          <a:ext cx="0" cy="138430"/>
                        </a:xfrm>
                        <a:prstGeom prst="straightConnector1">
                          <a:avLst/>
                        </a:prstGeom>
                        <a:noFill/>
                        <a:ln w="9525" cap="flat" cmpd="sng" algn="ctr">
                          <a:solidFill>
                            <a:srgbClr val="4F81BD"/>
                          </a:solidFill>
                          <a:prstDash val="solid"/>
                          <a:tailEnd type="arrow"/>
                        </a:ln>
                        <a:effectLst/>
                      </wps:spPr>
                      <wps:bodyPr/>
                    </wps:wsp>
                  </a:graphicData>
                </a:graphic>
              </wp:anchor>
            </w:drawing>
          </mc:Choice>
          <mc:Fallback>
            <w:pict>
              <v:shape id="Straight Arrow Connector 22" o:spid="_x0000_s1026" type="#_x0000_t32" style="position:absolute;margin-left:163.5pt;margin-top:24.85pt;width:0;height:10.9pt;z-index:252040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" strokecolor="#4f81bd">
                <v:stroke endarrow="open"/>
              </v:shape>
            </w:pict>
          </mc:Fallback>
        </mc:AlternateContent>
      </w:r>
    </w:p>
    <w:p w:rsidR="00070625" w:rsidRDefault="00BD3127" w:rsidP="00101CF7">
      <w:pPr>
        <w:pStyle w:val="APABody"/>
        <w:ind w:firstLine="0"/>
        <w:jc w:val="center"/>
      </w:pPr>
      <w:r>
        <w:rPr>
          <w:noProof/>
        </w:rPr>
        <mc:AlternateContent>
          <mc:Choice Requires="wps">
            <w:drawing>
              <wp:anchor distT="0" distB="0" distL="114300" distR="114300" simplePos="0" relativeHeight="252041216" behindDoc="0" locked="0" layoutInCell="1" allowOverlap="1" wp14:anchorId="4D5A4988" wp14:editId="1BC3CA37">
                <wp:simplePos x="0" y="0"/>
                <wp:positionH relativeFrom="column">
                  <wp:posOffset>711776</wp:posOffset>
                </wp:positionH>
                <wp:positionV relativeFrom="paragraph">
                  <wp:posOffset>121285</wp:posOffset>
                </wp:positionV>
                <wp:extent cx="2700212" cy="882502"/>
                <wp:effectExtent l="0" t="0" r="24130" b="13335"/>
                <wp:wrapNone/>
                <wp:docPr id="23" name="Flowchart: Decision 23"/>
                <wp:cNvGraphicFramePr/>
                <a:graphic xmlns:a="http://schemas.openxmlformats.org/drawingml/2006/main">
                  <a:graphicData uri="http://schemas.microsoft.com/office/word/2010/wordprocessingShape">
                    <wps:wsp>
                      <wps:cNvSpPr/>
                      <wps:spPr>
                        <a:xfrm>
                          <a:off x="0" y="0"/>
                          <a:ext cx="2700212" cy="882502"/>
                        </a:xfrm>
                        <a:prstGeom prst="flowChartDecision">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BD3127">
                            <w:pPr>
                              <w:spacing w:line="240" w:lineRule="auto"/>
                              <w:jc w:val="center"/>
                            </w:pPr>
                            <w:r>
                              <w:t>Immunization Needed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10" coordsize="21600,21600" o:spt="110" path="m10800,l,10800,10800,21600,21600,10800xe">
                <v:stroke joinstyle="miter"/>
                <v:path gradientshapeok="t" o:connecttype="rect" textboxrect="5400,5400,16200,16200"/>
              </v:shapetype>
              <v:shape id="Flowchart: Decision 23" o:spid="_x0000_s1030" type="#_x0000_t110" style="position:absolute;left:0;text-align:left;margin-left:56.05pt;margin-top:9.55pt;width:212.6pt;height:69.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" fillcolor="white [3201]" strokecolor="#4f81bd [3204]" strokeweight="2pt">
                <v:textbox>
                  <w:txbxContent>
                    <w:p w:rsidR="00054B88" w:rsidRDefault="00054B88" w:rsidP="00BD3127">
                      <w:pPr>
                        <w:spacing w:line="240" w:lineRule="auto"/>
                        <w:jc w:val="center"/>
                      </w:pPr>
                      <w:r>
                        <w:t>Immunization Needed</w:t>
                      </w:r>
                    </w:p>
                  </w:txbxContent>
                </v:textbox>
              </v:shape>
            </w:pict>
          </mc:Fallback>
        </mc:AlternateContent>
      </w:r>
    </w:p>
    <w:p w:rsidR="00070625" w:rsidRDefault="00002A43" w:rsidP="0099406E">
      <w:pPr>
        <w:pStyle w:val="APABody"/>
        <w:ind w:firstLine="0"/>
      </w:pPr>
      <w:r>
        <w:rPr>
          <w:noProof/>
        </w:rPr>
        <mc:AlternateContent>
          <mc:Choice Requires="wps">
            <w:drawing>
              <wp:anchor distT="0" distB="0" distL="114300" distR="114300" simplePos="0" relativeHeight="252050432" behindDoc="0" locked="0" layoutInCell="1" allowOverlap="1">
                <wp:simplePos x="0" y="0"/>
                <wp:positionH relativeFrom="column">
                  <wp:posOffset>5954233</wp:posOffset>
                </wp:positionH>
                <wp:positionV relativeFrom="paragraph">
                  <wp:posOffset>216195</wp:posOffset>
                </wp:positionV>
                <wp:extent cx="0" cy="2912745"/>
                <wp:effectExtent l="0" t="0" r="19050" b="20955"/>
                <wp:wrapNone/>
                <wp:docPr id="42" name="Straight Connector 42"/>
                <wp:cNvGraphicFramePr/>
                <a:graphic xmlns:a="http://schemas.openxmlformats.org/drawingml/2006/main">
                  <a:graphicData uri="http://schemas.microsoft.com/office/word/2010/wordprocessingShape">
                    <wps:wsp>
                      <wps:cNvCnPr/>
                      <wps:spPr>
                        <a:xfrm>
                          <a:off x="0" y="0"/>
                          <a:ext cx="0" cy="29127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2" o:spid="_x0000_s1026" style="position:absolute;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5pt,17pt" to="468.85pt,24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" strokecolor="#4579b8 [3044]"/>
            </w:pict>
          </mc:Fallback>
        </mc:AlternateContent>
      </w:r>
      <w:r>
        <w:rPr>
          <w:noProof/>
        </w:rPr>
        <mc:AlternateContent>
          <mc:Choice Requires="wps">
            <w:drawing>
              <wp:anchor distT="0" distB="0" distL="114300" distR="114300" simplePos="0" relativeHeight="252049408" behindDoc="0" locked="0" layoutInCell="1" allowOverlap="1">
                <wp:simplePos x="0" y="0"/>
                <wp:positionH relativeFrom="column">
                  <wp:posOffset>5666386</wp:posOffset>
                </wp:positionH>
                <wp:positionV relativeFrom="paragraph">
                  <wp:posOffset>217421</wp:posOffset>
                </wp:positionV>
                <wp:extent cx="287847" cy="0"/>
                <wp:effectExtent l="0" t="0" r="17145" b="19050"/>
                <wp:wrapNone/>
                <wp:docPr id="41" name="Straight Connector 41"/>
                <wp:cNvGraphicFramePr/>
                <a:graphic xmlns:a="http://schemas.openxmlformats.org/drawingml/2006/main">
                  <a:graphicData uri="http://schemas.microsoft.com/office/word/2010/wordprocessingShape">
                    <wps:wsp>
                      <wps:cNvCnPr/>
                      <wps:spPr>
                        <a:xfrm>
                          <a:off x="0" y="0"/>
                          <a:ext cx="287847" cy="0"/>
                        </a:xfrm>
                        <a:prstGeom prst="line">
                          <a:avLst/>
                        </a:prstGeom>
                        <a:ln>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1" o:spid="_x0000_s1026" style="position:absolute;z-index:252049408;visibility:visible;mso-wrap-style:square;mso-wrap-distance-left:9pt;mso-wrap-distance-top:0;mso-wrap-distance-right:9pt;mso-wrap-distance-bottom:0;mso-position-horizontal:absolute;mso-position-horizontal-relative:text;mso-position-vertical:absolute;mso-position-vertical-relative:text" from="446.15pt,17.1pt" to="468.8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" strokecolor="#4f81bd [3204]"/>
            </w:pict>
          </mc:Fallback>
        </mc:AlternateContent>
      </w:r>
      <w:r w:rsidR="00FC4A79">
        <w:rPr>
          <w:noProof/>
        </w:rPr>
        <mc:AlternateContent>
          <mc:Choice Requires="wps">
            <w:drawing>
              <wp:anchor distT="0" distB="0" distL="114300" distR="114300" simplePos="0" relativeHeight="252043264" behindDoc="0" locked="0" layoutInCell="1" allowOverlap="1" wp14:anchorId="04DF5750" wp14:editId="072550B6">
                <wp:simplePos x="0" y="0"/>
                <wp:positionH relativeFrom="column">
                  <wp:posOffset>4219575</wp:posOffset>
                </wp:positionH>
                <wp:positionV relativeFrom="paragraph">
                  <wp:posOffset>14605</wp:posOffset>
                </wp:positionV>
                <wp:extent cx="1445260" cy="446405"/>
                <wp:effectExtent l="0" t="0" r="21590" b="10795"/>
                <wp:wrapNone/>
                <wp:docPr id="25" name="Rectangle 25"/>
                <wp:cNvGraphicFramePr/>
                <a:graphic xmlns:a="http://schemas.openxmlformats.org/drawingml/2006/main">
                  <a:graphicData uri="http://schemas.microsoft.com/office/word/2010/wordprocessingShape">
                    <wps:wsp>
                      <wps:cNvSpPr/>
                      <wps:spPr>
                        <a:xfrm>
                          <a:off x="0" y="0"/>
                          <a:ext cx="1445260" cy="446405"/>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99406E">
                            <w:pPr>
                              <w:spacing w:line="240" w:lineRule="auto"/>
                              <w:jc w:val="center"/>
                            </w:pPr>
                            <w:r>
                              <w:t>Continue With Treatment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 o:spid="_x0000_s1031" style="position:absolute;margin-left:332.25pt;margin-top:1.15pt;width:113.8pt;height:35.1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" fillcolor="white [3201]" strokecolor="#4f81bd [3204]" strokeweight="2pt">
                <v:textbox>
                  <w:txbxContent>
                    <w:p w:rsidR="00054B88" w:rsidRDefault="00054B88" w:rsidP="0099406E">
                      <w:pPr>
                        <w:spacing w:line="240" w:lineRule="auto"/>
                        <w:jc w:val="center"/>
                      </w:pPr>
                      <w:r>
                        <w:t>Continue With Treatment Plan</w:t>
                      </w:r>
                    </w:p>
                  </w:txbxContent>
                </v:textbox>
              </v:rect>
            </w:pict>
          </mc:Fallback>
        </mc:AlternateContent>
      </w:r>
      <w:r w:rsidR="00FC4A79">
        <w:rPr>
          <w:noProof/>
        </w:rPr>
        <mc:AlternateContent>
          <mc:Choice Requires="wps">
            <w:drawing>
              <wp:anchor distT="0" distB="0" distL="114300" distR="114300" simplePos="0" relativeHeight="252042240" behindDoc="0" locked="0" layoutInCell="1" allowOverlap="1" wp14:anchorId="5E19C9EB" wp14:editId="1E643203">
                <wp:simplePos x="0" y="0"/>
                <wp:positionH relativeFrom="column">
                  <wp:posOffset>3400291</wp:posOffset>
                </wp:positionH>
                <wp:positionV relativeFrom="paragraph">
                  <wp:posOffset>206065</wp:posOffset>
                </wp:positionV>
                <wp:extent cx="818515" cy="10160"/>
                <wp:effectExtent l="0" t="76200" r="19685" b="104140"/>
                <wp:wrapNone/>
                <wp:docPr id="24" name="Straight Arrow Connector 24"/>
                <wp:cNvGraphicFramePr/>
                <a:graphic xmlns:a="http://schemas.openxmlformats.org/drawingml/2006/main">
                  <a:graphicData uri="http://schemas.microsoft.com/office/word/2010/wordprocessingShape">
                    <wps:wsp>
                      <wps:cNvCnPr/>
                      <wps:spPr>
                        <a:xfrm flipV="1">
                          <a:off x="0" y="0"/>
                          <a:ext cx="818515" cy="10160"/>
                        </a:xfrm>
                        <a:prstGeom prst="straightConnector1">
                          <a:avLst/>
                        </a:prstGeom>
                        <a:ln>
                          <a:solidFill>
                            <a:schemeClr val="accent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Straight Arrow Connector 24" o:spid="_x0000_s1026" type="#_x0000_t32" style="position:absolute;margin-left:267.75pt;margin-top:16.25pt;width:64.45pt;height:.8pt;flip:y;z-index:252042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" strokecolor="#4f81bd [3204]">
                <v:stroke endarrow="open"/>
              </v:shape>
            </w:pict>
          </mc:Fallback>
        </mc:AlternateContent>
      </w:r>
      <w:r w:rsidR="0099406E">
        <w:t xml:space="preserve">                                                                                          </w:t>
      </w:r>
      <w:r w:rsidR="00FC4A79">
        <w:t xml:space="preserve">         </w:t>
      </w:r>
      <w:r w:rsidR="0099406E">
        <w:t>NO</w:t>
      </w:r>
    </w:p>
    <w:p w:rsidR="00BD3127" w:rsidRDefault="00002A43" w:rsidP="00101CF7">
      <w:pPr>
        <w:pStyle w:val="APABody"/>
        <w:ind w:firstLine="0"/>
        <w:jc w:val="center"/>
      </w:pPr>
      <w:r>
        <w:rPr>
          <w:noProof/>
        </w:rPr>
        <mc:AlternateContent>
          <mc:Choice Requires="wps">
            <w:drawing>
              <wp:anchor distT="0" distB="0" distL="114300" distR="114300" simplePos="0" relativeHeight="252052480" behindDoc="0" locked="0" layoutInCell="1" allowOverlap="1">
                <wp:simplePos x="0" y="0"/>
                <wp:positionH relativeFrom="column">
                  <wp:posOffset>4752753</wp:posOffset>
                </wp:positionH>
                <wp:positionV relativeFrom="paragraph">
                  <wp:posOffset>111760</wp:posOffset>
                </wp:positionV>
                <wp:extent cx="444" cy="913735"/>
                <wp:effectExtent l="95250" t="38100" r="57150" b="20320"/>
                <wp:wrapNone/>
                <wp:docPr id="44" name="Straight Arrow Connector 44"/>
                <wp:cNvGraphicFramePr/>
                <a:graphic xmlns:a="http://schemas.openxmlformats.org/drawingml/2006/main">
                  <a:graphicData uri="http://schemas.microsoft.com/office/word/2010/wordprocessingShape">
                    <wps:wsp>
                      <wps:cNvCnPr/>
                      <wps:spPr>
                        <a:xfrm flipV="1">
                          <a:off x="0" y="0"/>
                          <a:ext cx="444" cy="9137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44" o:spid="_x0000_s1026" type="#_x0000_t32" style="position:absolute;margin-left:374.25pt;margin-top:8.8pt;width:.05pt;height:71.95pt;flip:y;z-index:252052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" strokecolor="#4579b8 [3044]">
                <v:stroke endarrow="open"/>
              </v:shape>
            </w:pict>
          </mc:Fallback>
        </mc:AlternateContent>
      </w:r>
      <w:r w:rsidR="00FC4A79">
        <w:rPr>
          <w:noProof/>
        </w:rPr>
        <mc:AlternateContent>
          <mc:Choice Requires="wps">
            <w:drawing>
              <wp:anchor distT="0" distB="0" distL="114300" distR="114300" simplePos="0" relativeHeight="252048384" behindDoc="0" locked="0" layoutInCell="1" allowOverlap="1">
                <wp:simplePos x="0" y="0"/>
                <wp:positionH relativeFrom="column">
                  <wp:posOffset>2380807</wp:posOffset>
                </wp:positionH>
                <wp:positionV relativeFrom="paragraph">
                  <wp:posOffset>206508</wp:posOffset>
                </wp:positionV>
                <wp:extent cx="659219" cy="276447"/>
                <wp:effectExtent l="0" t="0" r="26670" b="28575"/>
                <wp:wrapNone/>
                <wp:docPr id="28" name="Rectangle 28"/>
                <wp:cNvGraphicFramePr/>
                <a:graphic xmlns:a="http://schemas.openxmlformats.org/drawingml/2006/main">
                  <a:graphicData uri="http://schemas.microsoft.com/office/word/2010/wordprocessingShape">
                    <wps:wsp>
                      <wps:cNvSpPr/>
                      <wps:spPr>
                        <a:xfrm>
                          <a:off x="0" y="0"/>
                          <a:ext cx="659219" cy="27644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FC4A79">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8" o:spid="_x0000_s1032" style="position:absolute;left:0;text-align:left;margin-left:187.45pt;margin-top:16.25pt;width:51.9pt;height:21.75pt;z-index:252048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" fillcolor="white [3201]" strokecolor="white [3212]" strokeweight="2pt">
                <v:textbox>
                  <w:txbxContent>
                    <w:p w:rsidR="00054B88" w:rsidRDefault="00054B88" w:rsidP="00FC4A79">
                      <w:pPr>
                        <w:jc w:val="center"/>
                      </w:pPr>
                      <w:r>
                        <w:t>Yes</w:t>
                      </w:r>
                    </w:p>
                  </w:txbxContent>
                </v:textbox>
              </v:rect>
            </w:pict>
          </mc:Fallback>
        </mc:AlternateContent>
      </w:r>
      <w:r w:rsidR="00FC4A79">
        <w:rPr>
          <w:noProof/>
        </w:rPr>
        <mc:AlternateContent>
          <mc:Choice Requires="wps">
            <w:drawing>
              <wp:anchor distT="0" distB="0" distL="114300" distR="114300" simplePos="0" relativeHeight="252045312" behindDoc="0" locked="0" layoutInCell="1" allowOverlap="1" wp14:anchorId="502E803E" wp14:editId="22FAA38B">
                <wp:simplePos x="0" y="0"/>
                <wp:positionH relativeFrom="column">
                  <wp:posOffset>2075284</wp:posOffset>
                </wp:positionH>
                <wp:positionV relativeFrom="paragraph">
                  <wp:posOffset>336550</wp:posOffset>
                </wp:positionV>
                <wp:extent cx="0" cy="138430"/>
                <wp:effectExtent l="95250" t="0" r="57150" b="52070"/>
                <wp:wrapNone/>
                <wp:docPr id="26" name="Straight Arrow Connector 26"/>
                <wp:cNvGraphicFramePr/>
                <a:graphic xmlns:a="http://schemas.openxmlformats.org/drawingml/2006/main">
                  <a:graphicData uri="http://schemas.microsoft.com/office/word/2010/wordprocessingShape">
                    <wps:wsp>
                      <wps:cNvCnPr/>
                      <wps:spPr>
                        <a:xfrm>
                          <a:off x="0" y="0"/>
                          <a:ext cx="0" cy="138430"/>
                        </a:xfrm>
                        <a:prstGeom prst="straightConnector1">
                          <a:avLst/>
                        </a:prstGeom>
                        <a:noFill/>
                        <a:ln w="9525" cap="flat" cmpd="sng" algn="ctr">
                          <a:solidFill>
                            <a:srgbClr val="4F81BD"/>
                          </a:solidFill>
                          <a:prstDash val="solid"/>
                          <a:tailEnd type="arrow"/>
                        </a:ln>
                        <a:effectLst/>
                      </wps:spPr>
                      <wps:bodyPr/>
                    </wps:wsp>
                  </a:graphicData>
                </a:graphic>
              </wp:anchor>
            </w:drawing>
          </mc:Choice>
          <mc:Fallback>
            <w:pict>
              <v:shape id="Straight Arrow Connector 26" o:spid="_x0000_s1026" type="#_x0000_t32" style="position:absolute;margin-left:163.4pt;margin-top:26.5pt;width:0;height:10.9pt;z-index:252045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" strokecolor="#4f81bd">
                <v:stroke endarrow="open"/>
              </v:shape>
            </w:pict>
          </mc:Fallback>
        </mc:AlternateContent>
      </w:r>
    </w:p>
    <w:p w:rsidR="00BD3127" w:rsidRDefault="00FC4A79" w:rsidP="00101CF7">
      <w:pPr>
        <w:pStyle w:val="APABody"/>
        <w:ind w:firstLine="0"/>
        <w:jc w:val="center"/>
      </w:pPr>
      <w:r>
        <w:rPr>
          <w:noProof/>
        </w:rPr>
        <mc:AlternateContent>
          <mc:Choice Requires="wps">
            <w:drawing>
              <wp:anchor distT="0" distB="0" distL="114300" distR="114300" simplePos="0" relativeHeight="252047360" behindDoc="0" locked="0" layoutInCell="1" allowOverlap="1" wp14:anchorId="2548AE5A" wp14:editId="705574A1">
                <wp:simplePos x="0" y="0"/>
                <wp:positionH relativeFrom="column">
                  <wp:posOffset>711495</wp:posOffset>
                </wp:positionH>
                <wp:positionV relativeFrom="paragraph">
                  <wp:posOffset>122555</wp:posOffset>
                </wp:positionV>
                <wp:extent cx="2763919" cy="1073889"/>
                <wp:effectExtent l="0" t="0" r="17780" b="12065"/>
                <wp:wrapNone/>
                <wp:docPr id="27" name="Flowchart: Decision 27"/>
                <wp:cNvGraphicFramePr/>
                <a:graphic xmlns:a="http://schemas.openxmlformats.org/drawingml/2006/main">
                  <a:graphicData uri="http://schemas.microsoft.com/office/word/2010/wordprocessingShape">
                    <wps:wsp>
                      <wps:cNvSpPr/>
                      <wps:spPr>
                        <a:xfrm>
                          <a:off x="0" y="0"/>
                          <a:ext cx="2763919" cy="1073889"/>
                        </a:xfrm>
                        <a:prstGeom prst="flowChartDecision">
                          <a:avLst/>
                        </a:prstGeom>
                        <a:solidFill>
                          <a:sysClr val="window" lastClr="FFFFFF"/>
                        </a:solidFill>
                        <a:ln w="25400" cap="flat" cmpd="sng" algn="ctr">
                          <a:solidFill>
                            <a:srgbClr val="4F81BD"/>
                          </a:solidFill>
                          <a:prstDash val="solid"/>
                        </a:ln>
                        <a:effectLst/>
                      </wps:spPr>
                      <wps:txbx>
                        <w:txbxContent>
                          <w:p w:rsidR="000116B3" w:rsidRDefault="000116B3" w:rsidP="00FC4A79">
                            <w:pPr>
                              <w:spacing w:line="240" w:lineRule="auto"/>
                              <w:jc w:val="center"/>
                            </w:pPr>
                            <w:r>
                              <w:t>Check for Contraindications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Decision 27" o:spid="_x0000_s1033" type="#_x0000_t110" style="position:absolute;left:0;text-align:left;margin-left:56pt;margin-top:9.65pt;width:217.65pt;height:84.5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" fillcolor="window" strokecolor="#4f81bd" strokeweight="2pt">
                <v:textbox>
                  <w:txbxContent>
                    <w:p w:rsidR="00054B88" w:rsidRDefault="00054B88" w:rsidP="00FC4A79">
                      <w:pPr>
                        <w:spacing w:line="240" w:lineRule="auto"/>
                        <w:jc w:val="center"/>
                      </w:pPr>
                      <w:r>
                        <w:t>Check for Contraindications</w:t>
                      </w:r>
                    </w:p>
                  </w:txbxContent>
                </v:textbox>
              </v:shape>
            </w:pict>
          </mc:Fallback>
        </mc:AlternateContent>
      </w:r>
    </w:p>
    <w:p w:rsidR="00FC4A79" w:rsidRDefault="00002A43" w:rsidP="00101CF7">
      <w:pPr>
        <w:pStyle w:val="APABody"/>
        <w:ind w:firstLine="0"/>
        <w:jc w:val="center"/>
      </w:pPr>
      <w:r>
        <w:rPr>
          <w:noProof/>
        </w:rPr>
        <mc:AlternateContent>
          <mc:Choice Requires="wps">
            <w:drawing>
              <wp:anchor distT="0" distB="0" distL="114300" distR="114300" simplePos="0" relativeHeight="252053504" behindDoc="0" locked="0" layoutInCell="1" allowOverlap="1" wp14:anchorId="3E683B64" wp14:editId="3FBB47B7">
                <wp:simplePos x="0" y="0"/>
                <wp:positionH relativeFrom="column">
                  <wp:posOffset>3719830</wp:posOffset>
                </wp:positionH>
                <wp:positionV relativeFrom="paragraph">
                  <wp:posOffset>-5050</wp:posOffset>
                </wp:positionV>
                <wp:extent cx="691515" cy="254635"/>
                <wp:effectExtent l="0" t="0" r="13335" b="12065"/>
                <wp:wrapNone/>
                <wp:docPr id="45" name="Rectangle 45"/>
                <wp:cNvGraphicFramePr/>
                <a:graphic xmlns:a="http://schemas.openxmlformats.org/drawingml/2006/main">
                  <a:graphicData uri="http://schemas.microsoft.com/office/word/2010/wordprocessingShape">
                    <wps:wsp>
                      <wps:cNvSpPr/>
                      <wps:spPr>
                        <a:xfrm>
                          <a:off x="0" y="0"/>
                          <a:ext cx="691515" cy="25463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02A43">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5" o:spid="_x0000_s1034" style="position:absolute;left:0;text-align:left;margin-left:292.9pt;margin-top:-.4pt;width:54.45pt;height:20.05pt;z-index:252053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" fillcolor="white [3201]" strokecolor="white [3212]" strokeweight="2pt">
                <v:textbox>
                  <w:txbxContent>
                    <w:p w:rsidR="00054B88" w:rsidRDefault="00054B88" w:rsidP="00002A43">
                      <w:pPr>
                        <w:jc w:val="center"/>
                      </w:pPr>
                      <w:r>
                        <w:t>Yes</w:t>
                      </w:r>
                    </w:p>
                  </w:txbxContent>
                </v:textbox>
              </v:rect>
            </w:pict>
          </mc:Fallback>
        </mc:AlternateContent>
      </w:r>
      <w:r>
        <w:rPr>
          <w:noProof/>
        </w:rPr>
        <mc:AlternateContent>
          <mc:Choice Requires="wps">
            <w:drawing>
              <wp:anchor distT="0" distB="0" distL="114300" distR="114300" simplePos="0" relativeHeight="252051456" behindDoc="0" locked="0" layoutInCell="1" allowOverlap="1">
                <wp:simplePos x="0" y="0"/>
                <wp:positionH relativeFrom="column">
                  <wp:posOffset>3475901</wp:posOffset>
                </wp:positionH>
                <wp:positionV relativeFrom="paragraph">
                  <wp:posOffset>314650</wp:posOffset>
                </wp:positionV>
                <wp:extent cx="1276852" cy="10632"/>
                <wp:effectExtent l="0" t="0" r="19050" b="27940"/>
                <wp:wrapNone/>
                <wp:docPr id="43" name="Straight Connector 43"/>
                <wp:cNvGraphicFramePr/>
                <a:graphic xmlns:a="http://schemas.openxmlformats.org/drawingml/2006/main">
                  <a:graphicData uri="http://schemas.microsoft.com/office/word/2010/wordprocessingShape">
                    <wps:wsp>
                      <wps:cNvCnPr/>
                      <wps:spPr>
                        <a:xfrm flipV="1">
                          <a:off x="0" y="0"/>
                          <a:ext cx="1276852" cy="10632"/>
                        </a:xfrm>
                        <a:prstGeom prst="line">
                          <a:avLst/>
                        </a:prstGeom>
                        <a:ln>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3" o:spid="_x0000_s1026" style="position:absolute;flip:y;z-index:252051456;visibility:visible;mso-wrap-style:square;mso-wrap-distance-left:9pt;mso-wrap-distance-top:0;mso-wrap-distance-right:9pt;mso-wrap-distance-bottom:0;mso-position-horizontal:absolute;mso-position-horizontal-relative:text;mso-position-vertical:absolute;mso-position-vertical-relative:text" from="273.7pt,24.8pt" to="374.2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" strokecolor="#4f81bd [3204]"/>
            </w:pict>
          </mc:Fallback>
        </mc:AlternateContent>
      </w:r>
    </w:p>
    <w:p w:rsidR="00FC4A79" w:rsidRDefault="00FC4A79" w:rsidP="00101CF7">
      <w:pPr>
        <w:pStyle w:val="APABody"/>
        <w:ind w:firstLine="0"/>
        <w:jc w:val="center"/>
      </w:pPr>
    </w:p>
    <w:p w:rsidR="00FC4A79" w:rsidRDefault="000F6114" w:rsidP="00101CF7">
      <w:pPr>
        <w:pStyle w:val="APABody"/>
        <w:ind w:firstLine="0"/>
        <w:jc w:val="center"/>
      </w:pPr>
      <w:r>
        <w:rPr>
          <w:noProof/>
        </w:rPr>
        <mc:AlternateContent>
          <mc:Choice Requires="wps">
            <w:drawing>
              <wp:anchor distT="0" distB="0" distL="114300" distR="114300" simplePos="0" relativeHeight="252056576" behindDoc="0" locked="0" layoutInCell="1" allowOverlap="1">
                <wp:simplePos x="0" y="0"/>
                <wp:positionH relativeFrom="column">
                  <wp:posOffset>2466532</wp:posOffset>
                </wp:positionH>
                <wp:positionV relativeFrom="paragraph">
                  <wp:posOffset>59853</wp:posOffset>
                </wp:positionV>
                <wp:extent cx="447055" cy="297711"/>
                <wp:effectExtent l="0" t="0" r="10160" b="26670"/>
                <wp:wrapNone/>
                <wp:docPr id="48" name="Rectangle 48"/>
                <wp:cNvGraphicFramePr/>
                <a:graphic xmlns:a="http://schemas.openxmlformats.org/drawingml/2006/main">
                  <a:graphicData uri="http://schemas.microsoft.com/office/word/2010/wordprocessingShape">
                    <wps:wsp>
                      <wps:cNvSpPr/>
                      <wps:spPr>
                        <a:xfrm>
                          <a:off x="0" y="0"/>
                          <a:ext cx="447055" cy="29771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F6114">
                            <w:pPr>
                              <w:jc w:val="center"/>
                            </w:pPr>
                            <w: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8" o:spid="_x0000_s1035" style="position:absolute;left:0;text-align:left;margin-left:194.2pt;margin-top:4.7pt;width:35.2pt;height:23.4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" fillcolor="white [3201]" strokecolor="white [3212]" strokeweight="2pt">
                <v:textbox>
                  <w:txbxContent>
                    <w:p w:rsidR="00054B88" w:rsidRDefault="00054B88" w:rsidP="000F6114">
                      <w:pPr>
                        <w:jc w:val="center"/>
                      </w:pPr>
                      <w:r>
                        <w:t>No</w:t>
                      </w:r>
                    </w:p>
                  </w:txbxContent>
                </v:textbox>
              </v:rect>
            </w:pict>
          </mc:Fallback>
        </mc:AlternateContent>
      </w:r>
      <w:r>
        <w:rPr>
          <w:noProof/>
        </w:rPr>
        <mc:AlternateContent>
          <mc:Choice Requires="wps">
            <w:drawing>
              <wp:anchor distT="0" distB="0" distL="114300" distR="114300" simplePos="0" relativeHeight="252054528" behindDoc="0" locked="0" layoutInCell="1" allowOverlap="1">
                <wp:simplePos x="0" y="0"/>
                <wp:positionH relativeFrom="column">
                  <wp:posOffset>2073349</wp:posOffset>
                </wp:positionH>
                <wp:positionV relativeFrom="paragraph">
                  <wp:posOffset>145134</wp:posOffset>
                </wp:positionV>
                <wp:extent cx="0" cy="223388"/>
                <wp:effectExtent l="95250" t="0" r="57150" b="62865"/>
                <wp:wrapNone/>
                <wp:docPr id="46" name="Straight Arrow Connector 46"/>
                <wp:cNvGraphicFramePr/>
                <a:graphic xmlns:a="http://schemas.openxmlformats.org/drawingml/2006/main">
                  <a:graphicData uri="http://schemas.microsoft.com/office/word/2010/wordprocessingShape">
                    <wps:wsp>
                      <wps:cNvCnPr/>
                      <wps:spPr>
                        <a:xfrm>
                          <a:off x="0" y="0"/>
                          <a:ext cx="0" cy="223388"/>
                        </a:xfrm>
                        <a:prstGeom prst="straightConnector1">
                          <a:avLst/>
                        </a:prstGeom>
                        <a:ln>
                          <a:solidFill>
                            <a:schemeClr val="accent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46" o:spid="_x0000_s1026" type="#_x0000_t32" style="position:absolute;margin-left:163.25pt;margin-top:11.45pt;width:0;height:17.6pt;z-index:252054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" strokecolor="#4f81bd [3204]">
                <v:stroke endarrow="open"/>
              </v:shape>
            </w:pict>
          </mc:Fallback>
        </mc:AlternateContent>
      </w:r>
    </w:p>
    <w:p w:rsidR="00002A43" w:rsidRDefault="000F6114" w:rsidP="00101CF7">
      <w:pPr>
        <w:pStyle w:val="APABody"/>
        <w:ind w:firstLine="0"/>
        <w:jc w:val="center"/>
      </w:pPr>
      <w:r>
        <w:rPr>
          <w:noProof/>
        </w:rPr>
        <mc:AlternateContent>
          <mc:Choice Requires="wps">
            <w:drawing>
              <wp:anchor distT="0" distB="0" distL="114300" distR="114300" simplePos="0" relativeHeight="252055552" behindDoc="0" locked="0" layoutInCell="1" allowOverlap="1" wp14:anchorId="1ED89A0D" wp14:editId="769AA17D">
                <wp:simplePos x="0" y="0"/>
                <wp:positionH relativeFrom="column">
                  <wp:posOffset>1009650</wp:posOffset>
                </wp:positionH>
                <wp:positionV relativeFrom="paragraph">
                  <wp:posOffset>17780</wp:posOffset>
                </wp:positionV>
                <wp:extent cx="1966595" cy="488950"/>
                <wp:effectExtent l="0" t="0" r="14605" b="25400"/>
                <wp:wrapNone/>
                <wp:docPr id="47" name="Rectangle 47"/>
                <wp:cNvGraphicFramePr/>
                <a:graphic xmlns:a="http://schemas.openxmlformats.org/drawingml/2006/main">
                  <a:graphicData uri="http://schemas.microsoft.com/office/word/2010/wordprocessingShape">
                    <wps:wsp>
                      <wps:cNvSpPr/>
                      <wps:spPr>
                        <a:xfrm>
                          <a:off x="0" y="0"/>
                          <a:ext cx="1966595" cy="488950"/>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F6114">
                            <w:pPr>
                              <w:spacing w:line="240" w:lineRule="auto"/>
                              <w:jc w:val="center"/>
                            </w:pPr>
                            <w:r>
                              <w:t xml:space="preserve">Administer Vaccine and Document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 o:spid="_x0000_s1036" style="position:absolute;left:0;text-align:left;margin-left:79.5pt;margin-top:1.4pt;width:154.85pt;height:38.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" fillcolor="white [3201]" strokecolor="#4f81bd [3204]" strokeweight="2pt">
                <v:textbox>
                  <w:txbxContent>
                    <w:p w:rsidR="00054B88" w:rsidRDefault="00054B88" w:rsidP="000F6114">
                      <w:pPr>
                        <w:spacing w:line="240" w:lineRule="auto"/>
                        <w:jc w:val="center"/>
                      </w:pPr>
                      <w:r>
                        <w:t xml:space="preserve">Administer Vaccine and Document </w:t>
                      </w:r>
                    </w:p>
                  </w:txbxContent>
                </v:textbox>
              </v:rect>
            </w:pict>
          </mc:Fallback>
        </mc:AlternateContent>
      </w:r>
    </w:p>
    <w:p w:rsidR="00002A43" w:rsidRDefault="000F6114" w:rsidP="00101CF7">
      <w:pPr>
        <w:pStyle w:val="APABody"/>
        <w:ind w:firstLine="0"/>
        <w:jc w:val="center"/>
      </w:pPr>
      <w:r>
        <w:rPr>
          <w:noProof/>
        </w:rPr>
        <mc:AlternateContent>
          <mc:Choice Requires="wps">
            <w:drawing>
              <wp:anchor distT="0" distB="0" distL="114300" distR="114300" simplePos="0" relativeHeight="252058624" behindDoc="0" locked="0" layoutInCell="1" allowOverlap="1" wp14:anchorId="28EBFD40" wp14:editId="005F3FDE">
                <wp:simplePos x="0" y="0"/>
                <wp:positionH relativeFrom="column">
                  <wp:posOffset>2066186</wp:posOffset>
                </wp:positionH>
                <wp:positionV relativeFrom="paragraph">
                  <wp:posOffset>159518</wp:posOffset>
                </wp:positionV>
                <wp:extent cx="0" cy="223388"/>
                <wp:effectExtent l="95250" t="0" r="57150" b="62865"/>
                <wp:wrapNone/>
                <wp:docPr id="49" name="Straight Arrow Connector 49"/>
                <wp:cNvGraphicFramePr/>
                <a:graphic xmlns:a="http://schemas.openxmlformats.org/drawingml/2006/main">
                  <a:graphicData uri="http://schemas.microsoft.com/office/word/2010/wordprocessingShape">
                    <wps:wsp>
                      <wps:cNvCnPr/>
                      <wps:spPr>
                        <a:xfrm>
                          <a:off x="0" y="0"/>
                          <a:ext cx="0" cy="223388"/>
                        </a:xfrm>
                        <a:prstGeom prst="straightConnector1">
                          <a:avLst/>
                        </a:prstGeom>
                        <a:noFill/>
                        <a:ln w="9525" cap="flat" cmpd="sng" algn="ctr">
                          <a:solidFill>
                            <a:srgbClr val="4F81BD"/>
                          </a:solidFill>
                          <a:prstDash val="solid"/>
                          <a:tailEnd type="arrow"/>
                        </a:ln>
                        <a:effectLst/>
                      </wps:spPr>
                      <wps:bodyPr/>
                    </wps:wsp>
                  </a:graphicData>
                </a:graphic>
              </wp:anchor>
            </w:drawing>
          </mc:Choice>
          <mc:Fallback>
            <w:pict>
              <v:shape id="Straight Arrow Connector 49" o:spid="_x0000_s1026" type="#_x0000_t32" style="position:absolute;margin-left:162.7pt;margin-top:12.55pt;width:0;height:17.6pt;z-index:252058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" strokecolor="#4f81bd">
                <v:stroke endarrow="open"/>
              </v:shape>
            </w:pict>
          </mc:Fallback>
        </mc:AlternateContent>
      </w:r>
    </w:p>
    <w:p w:rsidR="00002A43" w:rsidRDefault="000F6114" w:rsidP="00101CF7">
      <w:pPr>
        <w:pStyle w:val="APABody"/>
        <w:ind w:firstLine="0"/>
        <w:jc w:val="center"/>
      </w:pPr>
      <w:r>
        <w:rPr>
          <w:noProof/>
        </w:rPr>
        <w:lastRenderedPageBreak/>
        <mc:AlternateContent>
          <mc:Choice Requires="wps">
            <w:drawing>
              <wp:anchor distT="0" distB="0" distL="114300" distR="114300" simplePos="0" relativeHeight="252060672" behindDoc="0" locked="0" layoutInCell="1" allowOverlap="1">
                <wp:simplePos x="0" y="0"/>
                <wp:positionH relativeFrom="column">
                  <wp:posOffset>2977117</wp:posOffset>
                </wp:positionH>
                <wp:positionV relativeFrom="paragraph">
                  <wp:posOffset>325415</wp:posOffset>
                </wp:positionV>
                <wp:extent cx="2977116" cy="576"/>
                <wp:effectExtent l="38100" t="76200" r="0" b="114300"/>
                <wp:wrapNone/>
                <wp:docPr id="52" name="Straight Arrow Connector 52"/>
                <wp:cNvGraphicFramePr/>
                <a:graphic xmlns:a="http://schemas.openxmlformats.org/drawingml/2006/main">
                  <a:graphicData uri="http://schemas.microsoft.com/office/word/2010/wordprocessingShape">
                    <wps:wsp>
                      <wps:cNvCnPr/>
                      <wps:spPr>
                        <a:xfrm flipH="1">
                          <a:off x="0" y="0"/>
                          <a:ext cx="2977116" cy="576"/>
                        </a:xfrm>
                        <a:prstGeom prst="straightConnector1">
                          <a:avLst/>
                        </a:prstGeom>
                        <a:ln>
                          <a:solidFill>
                            <a:schemeClr val="accent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52" o:spid="_x0000_s1026" type="#_x0000_t32" style="position:absolute;margin-left:234.4pt;margin-top:25.6pt;width:234.4pt;height:.05pt;flip:x;z-index:252060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" strokecolor="#4f81bd [3204]">
                <v:stroke endarrow="open"/>
              </v:shape>
            </w:pict>
          </mc:Fallback>
        </mc:AlternateContent>
      </w:r>
      <w:r>
        <w:rPr>
          <w:noProof/>
        </w:rPr>
        <mc:AlternateContent>
          <mc:Choice Requires="wps">
            <w:drawing>
              <wp:anchor distT="0" distB="0" distL="114300" distR="114300" simplePos="0" relativeHeight="252059648" behindDoc="0" locked="0" layoutInCell="1" allowOverlap="1">
                <wp:simplePos x="0" y="0"/>
                <wp:positionH relativeFrom="column">
                  <wp:posOffset>1009990</wp:posOffset>
                </wp:positionH>
                <wp:positionV relativeFrom="paragraph">
                  <wp:posOffset>29210</wp:posOffset>
                </wp:positionV>
                <wp:extent cx="1966935" cy="531451"/>
                <wp:effectExtent l="0" t="0" r="14605" b="21590"/>
                <wp:wrapNone/>
                <wp:docPr id="51" name="Rectangle 51"/>
                <wp:cNvGraphicFramePr/>
                <a:graphic xmlns:a="http://schemas.openxmlformats.org/drawingml/2006/main">
                  <a:graphicData uri="http://schemas.microsoft.com/office/word/2010/wordprocessingShape">
                    <wps:wsp>
                      <wps:cNvSpPr/>
                      <wps:spPr>
                        <a:xfrm>
                          <a:off x="0" y="0"/>
                          <a:ext cx="1966935" cy="531451"/>
                        </a:xfrm>
                        <a:prstGeom prst="rect">
                          <a:avLst/>
                        </a:prstGeom>
                        <a:ln>
                          <a:solidFill>
                            <a:schemeClr val="accent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0F6114">
                            <w:pPr>
                              <w:spacing w:line="240" w:lineRule="auto"/>
                              <w:jc w:val="center"/>
                            </w:pPr>
                            <w:r>
                              <w:t>Patient checks out at completion of appointment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1" o:spid="_x0000_s1037" style="position:absolute;left:0;text-align:left;margin-left:79.55pt;margin-top:2.3pt;width:154.9pt;height:41.8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" fillcolor="white [3201]" strokecolor="#4f81bd [3204]" strokeweight="2pt">
                <v:textbox>
                  <w:txbxContent>
                    <w:p w:rsidR="00054B88" w:rsidRDefault="00054B88" w:rsidP="000F6114">
                      <w:pPr>
                        <w:spacing w:line="240" w:lineRule="auto"/>
                        <w:jc w:val="center"/>
                      </w:pPr>
                      <w:r>
                        <w:t>Patient checks out at completion of appointment</w:t>
                      </w:r>
                    </w:p>
                  </w:txbxContent>
                </v:textbox>
              </v:rect>
            </w:pict>
          </mc:Fallback>
        </mc:AlternateContent>
      </w:r>
    </w:p>
    <w:p w:rsidR="002774A5" w:rsidRDefault="002774A5" w:rsidP="00101CF7">
      <w:pPr>
        <w:pStyle w:val="APABody"/>
        <w:ind w:firstLine="0"/>
        <w:jc w:val="center"/>
      </w:pPr>
    </w:p>
    <w:p w:rsidR="00101CF7" w:rsidRDefault="009F3CC1" w:rsidP="00101CF7">
      <w:pPr>
        <w:pStyle w:val="APABody"/>
        <w:ind w:firstLine="0"/>
        <w:jc w:val="center"/>
      </w:pPr>
      <w:r>
        <w:t>Organizational Analysis of Project Site</w:t>
      </w:r>
    </w:p>
    <w:p w:rsidR="009F3CC1" w:rsidRDefault="00101CF7" w:rsidP="00101CF7">
      <w:pPr>
        <w:pStyle w:val="APABody"/>
        <w:ind w:firstLine="0"/>
      </w:pPr>
      <w:r>
        <w:t xml:space="preserve">     </w:t>
      </w:r>
      <w:r w:rsidR="009F3CC1">
        <w:t xml:space="preserve">The proposed </w:t>
      </w:r>
      <w:r w:rsidR="00A67C7C">
        <w:t xml:space="preserve">site </w:t>
      </w:r>
      <w:r w:rsidR="00C6050D">
        <w:t>is one</w:t>
      </w:r>
      <w:r w:rsidR="0029584B">
        <w:t xml:space="preserve"> </w:t>
      </w:r>
      <w:r w:rsidR="009F3CC1">
        <w:t xml:space="preserve">of </w:t>
      </w:r>
      <w:r w:rsidR="0029584B">
        <w:t xml:space="preserve">the </w:t>
      </w:r>
      <w:r w:rsidR="009F3CC1">
        <w:t>seven primary care sites within the national organization</w:t>
      </w:r>
      <w:r>
        <w:t xml:space="preserve"> </w:t>
      </w:r>
      <w:r w:rsidR="00C6050D">
        <w:t xml:space="preserve">located </w:t>
      </w:r>
      <w:r>
        <w:t>in central Florida</w:t>
      </w:r>
      <w:r w:rsidR="009F3CC1" w:rsidRPr="00101CF7">
        <w:rPr>
          <w:b/>
        </w:rPr>
        <w:t>.</w:t>
      </w:r>
      <w:r w:rsidR="009F3CC1">
        <w:t xml:space="preserve">  There are two hospitals available to patients owned by the same national organization.  The</w:t>
      </w:r>
      <w:r w:rsidR="00D65F0E">
        <w:t xml:space="preserve">re </w:t>
      </w:r>
      <w:r w:rsidR="008A37AD">
        <w:t>are seven</w:t>
      </w:r>
      <w:r w:rsidR="009F3CC1">
        <w:t xml:space="preserve"> primary care sites</w:t>
      </w:r>
      <w:r w:rsidR="0048277F">
        <w:t>, two hospital</w:t>
      </w:r>
      <w:r w:rsidR="00747FDB">
        <w:t>s</w:t>
      </w:r>
      <w:r w:rsidR="0048277F">
        <w:t xml:space="preserve">, </w:t>
      </w:r>
      <w:r w:rsidR="00D81A84">
        <w:t>and twenty</w:t>
      </w:r>
      <w:r w:rsidR="009F3CC1">
        <w:t xml:space="preserve">-eight </w:t>
      </w:r>
      <w:r w:rsidR="00E4116E">
        <w:t>providers.  Th</w:t>
      </w:r>
      <w:r w:rsidR="005E45FE">
        <w:t>e health</w:t>
      </w:r>
      <w:r w:rsidR="00E4116E">
        <w:t xml:space="preserve">care providers </w:t>
      </w:r>
      <w:r w:rsidR="005E45FE">
        <w:t xml:space="preserve">associated with the company </w:t>
      </w:r>
      <w:r w:rsidR="002D23D6">
        <w:t>consi</w:t>
      </w:r>
      <w:r w:rsidR="005E45FE">
        <w:t>s</w:t>
      </w:r>
      <w:r w:rsidR="00E4116E">
        <w:t>t of two doctors of osteopathic medicine, two internal medicine, one hospitalist, fifteen medical doctors</w:t>
      </w:r>
      <w:r w:rsidR="00FE0EBF">
        <w:t>, eight</w:t>
      </w:r>
      <w:r w:rsidR="00E4116E">
        <w:t xml:space="preserve"> adv</w:t>
      </w:r>
      <w:r w:rsidR="00E4116E" w:rsidRPr="002D23D6">
        <w:t>ance practice nurses (arnp), with two holding a doctorate of</w:t>
      </w:r>
      <w:r w:rsidR="002D23D6" w:rsidRPr="002D23D6">
        <w:t xml:space="preserve"> nursing practice</w:t>
      </w:r>
      <w:r w:rsidR="00E4116E" w:rsidRPr="002D23D6">
        <w:t xml:space="preserve">.  The corporation has a medical director, there are regional medical directors, and each office has a medical director.  </w:t>
      </w:r>
      <w:r w:rsidR="00797DD0" w:rsidRPr="002D23D6">
        <w:t>Each primary care</w:t>
      </w:r>
      <w:r w:rsidR="006E228E" w:rsidRPr="002D23D6">
        <w:t xml:space="preserve"> office</w:t>
      </w:r>
      <w:r w:rsidR="008207B5" w:rsidRPr="002D23D6">
        <w:t xml:space="preserve"> </w:t>
      </w:r>
      <w:r w:rsidR="00FE0EBF" w:rsidRPr="002D23D6">
        <w:t xml:space="preserve">is encouraged to maintain their </w:t>
      </w:r>
      <w:r w:rsidR="00583BEA" w:rsidRPr="002D23D6">
        <w:t xml:space="preserve">individual </w:t>
      </w:r>
      <w:r w:rsidR="00FE0EBF" w:rsidRPr="002D23D6">
        <w:t xml:space="preserve">practice styles.  There are </w:t>
      </w:r>
      <w:r w:rsidR="008677BF" w:rsidRPr="002D23D6">
        <w:t>four</w:t>
      </w:r>
      <w:r w:rsidR="00FE0EBF" w:rsidRPr="002D23D6">
        <w:t xml:space="preserve"> </w:t>
      </w:r>
      <w:r w:rsidR="008677BF" w:rsidRPr="002D23D6">
        <w:t xml:space="preserve">practice managers who are responsible </w:t>
      </w:r>
      <w:r w:rsidR="00533864" w:rsidRPr="002D23D6">
        <w:t>for the offices in our local group</w:t>
      </w:r>
      <w:r w:rsidR="00495566" w:rsidRPr="002D23D6">
        <w:t xml:space="preserve"> (Appendix </w:t>
      </w:r>
      <w:r w:rsidR="008124BF">
        <w:t>D</w:t>
      </w:r>
      <w:r w:rsidR="00495566" w:rsidRPr="002D23D6">
        <w:t>).</w:t>
      </w:r>
      <w:r w:rsidR="00495566">
        <w:t xml:space="preserve">  </w:t>
      </w:r>
      <w:r w:rsidR="002D23D6">
        <w:t xml:space="preserve">The providers who work at OII which is the targets site, is one internal medicine physician with a </w:t>
      </w:r>
      <w:r w:rsidR="00261A0D">
        <w:t>PhD</w:t>
      </w:r>
      <w:r w:rsidR="002D23D6">
        <w:t xml:space="preserve">., one medical physician, and one nurse practitioner a doctoral candidate in nursing practice from University of Massachusetts, Amherst.  </w:t>
      </w:r>
    </w:p>
    <w:p w:rsidR="004318A0" w:rsidRDefault="00533864" w:rsidP="009F3CC1">
      <w:pPr>
        <w:pStyle w:val="APABody"/>
        <w:ind w:firstLine="0"/>
      </w:pPr>
      <w:r>
        <w:t xml:space="preserve">    </w:t>
      </w:r>
      <w:r w:rsidR="002D23D6">
        <w:t xml:space="preserve"> The national corporation that is responsible for our operating budget has allowed each primary site to operate independently</w:t>
      </w:r>
      <w:r w:rsidR="006F575F">
        <w:t>.</w:t>
      </w:r>
      <w:r w:rsidR="008A37AD">
        <w:t xml:space="preserve">  Each site is responsible for practice policies, management of </w:t>
      </w:r>
      <w:r w:rsidR="00800DB6">
        <w:t>staff for growth and development</w:t>
      </w:r>
      <w:r w:rsidR="008A37AD">
        <w:t xml:space="preserve">.  </w:t>
      </w:r>
      <w:r w:rsidR="00EC382D">
        <w:t xml:space="preserve"> The</w:t>
      </w:r>
      <w:r w:rsidR="004318A0">
        <w:t xml:space="preserve"> </w:t>
      </w:r>
      <w:r>
        <w:t>practice</w:t>
      </w:r>
      <w:r w:rsidR="00350129">
        <w:t xml:space="preserve"> (Ocala II)</w:t>
      </w:r>
      <w:r w:rsidR="00800DB6">
        <w:t xml:space="preserve"> site has a medical director and </w:t>
      </w:r>
      <w:r>
        <w:t>an internal medicine physician</w:t>
      </w:r>
      <w:r w:rsidR="00800DB6">
        <w:t xml:space="preserve"> who</w:t>
      </w:r>
      <w:r w:rsidR="00092E5D">
        <w:t xml:space="preserve"> are considered the stake holders</w:t>
      </w:r>
      <w:r>
        <w:t xml:space="preserve"> and a nurse practitioner. </w:t>
      </w:r>
    </w:p>
    <w:p w:rsidR="008A37AD" w:rsidRDefault="008A37AD" w:rsidP="009F3CC1">
      <w:pPr>
        <w:pStyle w:val="APABody"/>
        <w:ind w:firstLine="0"/>
      </w:pPr>
      <w:r>
        <w:t xml:space="preserve">     </w:t>
      </w:r>
      <w:r w:rsidR="00350129">
        <w:t>T</w:t>
      </w:r>
      <w:r w:rsidR="00EC382D">
        <w:t>he medical director of the project</w:t>
      </w:r>
      <w:r w:rsidR="00350129">
        <w:t xml:space="preserve"> site is responsible for this individual</w:t>
      </w:r>
      <w:r w:rsidR="00BD03FC">
        <w:t xml:space="preserve"> office </w:t>
      </w:r>
      <w:r w:rsidR="00505222">
        <w:t>site;</w:t>
      </w:r>
      <w:r w:rsidR="00BD03FC">
        <w:t xml:space="preserve"> he </w:t>
      </w:r>
      <w:r w:rsidR="00505222">
        <w:t>graduated from</w:t>
      </w:r>
      <w:r w:rsidR="00BD03FC">
        <w:t xml:space="preserve"> medical school 23 years </w:t>
      </w:r>
      <w:r w:rsidR="00505222">
        <w:t>ago</w:t>
      </w:r>
      <w:r w:rsidR="00DF4872">
        <w:t xml:space="preserve"> and did his residency</w:t>
      </w:r>
      <w:r w:rsidR="00505222">
        <w:t xml:space="preserve"> in</w:t>
      </w:r>
      <w:r>
        <w:t xml:space="preserve"> family practice.  He has served as medical dir</w:t>
      </w:r>
      <w:r w:rsidR="00092E5D">
        <w:t>ector for ten years</w:t>
      </w:r>
      <w:r w:rsidR="00800DB6">
        <w:t xml:space="preserve">. He also </w:t>
      </w:r>
      <w:r w:rsidR="00092E5D">
        <w:t xml:space="preserve">serves on the board for the technical school, </w:t>
      </w:r>
      <w:r w:rsidR="00092E5D">
        <w:lastRenderedPageBreak/>
        <w:t>provides health care at a local extended care facility</w:t>
      </w:r>
      <w:r w:rsidR="00D74B41">
        <w:t>, is a preceptor for University of Florida medical students</w:t>
      </w:r>
      <w:r w:rsidR="00092E5D">
        <w:t xml:space="preserve"> and sees an average of 28 patients per day.  </w:t>
      </w:r>
    </w:p>
    <w:p w:rsidR="00092E5D" w:rsidRDefault="00092E5D" w:rsidP="009F3CC1">
      <w:pPr>
        <w:pStyle w:val="APABody"/>
        <w:ind w:firstLine="0"/>
      </w:pPr>
      <w:r>
        <w:t xml:space="preserve">     The other stakeholder is an internal medicine physician who graduated </w:t>
      </w:r>
      <w:r w:rsidR="00BD03FC">
        <w:t xml:space="preserve">35 years ago from medical school </w:t>
      </w:r>
      <w:r w:rsidR="00FE5046">
        <w:t xml:space="preserve">and has a </w:t>
      </w:r>
      <w:r w:rsidR="00BD03FC">
        <w:t>second degree as a PhD</w:t>
      </w:r>
      <w:r w:rsidR="00FE5046">
        <w:t xml:space="preserve"> of biology</w:t>
      </w:r>
      <w:r>
        <w:t>.  He also sees pati</w:t>
      </w:r>
      <w:r w:rsidR="00DF4872">
        <w:t xml:space="preserve">ents in six </w:t>
      </w:r>
      <w:r w:rsidR="00D74B41">
        <w:t>nursing home</w:t>
      </w:r>
      <w:r w:rsidR="00B34774">
        <w:t>s</w:t>
      </w:r>
      <w:r w:rsidR="00D74B41">
        <w:t xml:space="preserve"> weekly and serve</w:t>
      </w:r>
      <w:r w:rsidR="00B34774">
        <w:t>s as medical director for three</w:t>
      </w:r>
      <w:r w:rsidR="00D74B41">
        <w:t xml:space="preserve"> o</w:t>
      </w:r>
      <w:r w:rsidR="00B34774">
        <w:t>f the long term care facilities that he attends.</w:t>
      </w:r>
      <w:r>
        <w:t xml:space="preserve">  He </w:t>
      </w:r>
      <w:r w:rsidR="00B34774">
        <w:t xml:space="preserve">currently </w:t>
      </w:r>
      <w:r>
        <w:t xml:space="preserve">sees </w:t>
      </w:r>
      <w:r w:rsidR="005B652C">
        <w:t>an average of 23 patients per day</w:t>
      </w:r>
      <w:r w:rsidR="004318A0">
        <w:t>.</w:t>
      </w:r>
      <w:r w:rsidR="005B652C">
        <w:t xml:space="preserve">  </w:t>
      </w:r>
    </w:p>
    <w:p w:rsidR="00D74B41" w:rsidRDefault="00D74B41" w:rsidP="009F3CC1">
      <w:pPr>
        <w:pStyle w:val="APABody"/>
        <w:ind w:firstLine="0"/>
      </w:pPr>
      <w:r>
        <w:t xml:space="preserve">     The ARNP is certified in family practice and pain management works with both physicians and maintains her own practice.  She has been a nurse practitione</w:t>
      </w:r>
      <w:r w:rsidR="00797DD0">
        <w:t>r for 16 years and has practiced</w:t>
      </w:r>
      <w:r>
        <w:t xml:space="preserve"> as a nurse for 42 years.  She is a preceptor with the University of </w:t>
      </w:r>
      <w:r w:rsidR="00797DD0">
        <w:t>Florida for nurse practitioners and s</w:t>
      </w:r>
      <w:r>
        <w:t xml:space="preserve">peaks on health care issues in the community.  She sees an average of 25 patients per day.  </w:t>
      </w:r>
    </w:p>
    <w:p w:rsidR="00ED6A38" w:rsidRDefault="005B652C" w:rsidP="00D25A2C">
      <w:pPr>
        <w:pStyle w:val="APABody"/>
        <w:ind w:firstLine="0"/>
      </w:pPr>
      <w:r>
        <w:t xml:space="preserve">     </w:t>
      </w:r>
      <w:r w:rsidR="00533864">
        <w:t>The office manager is responsible for two of the seven offices.  There are 15 support staff member</w:t>
      </w:r>
      <w:r w:rsidR="00D74B41">
        <w:t>s for OII</w:t>
      </w:r>
      <w:r w:rsidR="00533864">
        <w:t xml:space="preserve">.  Four staff </w:t>
      </w:r>
      <w:r w:rsidR="00DF4872">
        <w:t xml:space="preserve">members </w:t>
      </w:r>
      <w:r w:rsidR="00533864">
        <w:t xml:space="preserve">in </w:t>
      </w:r>
      <w:r w:rsidR="00583BEA">
        <w:t xml:space="preserve">the </w:t>
      </w:r>
      <w:r w:rsidR="00533864">
        <w:t xml:space="preserve">front office </w:t>
      </w:r>
      <w:r w:rsidR="00DF4872">
        <w:t xml:space="preserve">are </w:t>
      </w:r>
      <w:r w:rsidR="00533864">
        <w:t xml:space="preserve">responsible for check in, insurance verification, prior authorizations, and </w:t>
      </w:r>
      <w:r w:rsidR="00DF4872">
        <w:t>check</w:t>
      </w:r>
      <w:r w:rsidR="00533864">
        <w:t xml:space="preserve"> out.  </w:t>
      </w:r>
      <w:r w:rsidR="002B5416">
        <w:t xml:space="preserve">Three staff members are responsible for medical records, and two staff members answer phones, schedule appointments and take messages.  The internal medicine physician has a registered nurse and medical </w:t>
      </w:r>
      <w:r w:rsidR="00CC433F">
        <w:t>assistant;</w:t>
      </w:r>
      <w:r w:rsidR="002B5416">
        <w:t xml:space="preserve"> the other two providers have two medical assistants each</w:t>
      </w:r>
      <w:r w:rsidR="0029584B">
        <w:t xml:space="preserve"> </w:t>
      </w:r>
      <w:r w:rsidR="008124BF">
        <w:t>(Appendix E</w:t>
      </w:r>
      <w:r w:rsidR="00350129">
        <w:t xml:space="preserve">).  </w:t>
      </w:r>
      <w:r w:rsidR="002B5416">
        <w:t xml:space="preserve">  </w:t>
      </w:r>
    </w:p>
    <w:p w:rsidR="001F7165" w:rsidRDefault="00793DCC" w:rsidP="002774A5">
      <w:pPr>
        <w:pStyle w:val="APABody"/>
        <w:ind w:firstLine="0"/>
        <w:rPr>
          <w:b/>
        </w:rPr>
      </w:pPr>
      <w:r>
        <w:t xml:space="preserve">    </w:t>
      </w:r>
      <w:r w:rsidR="00DD4E76">
        <w:t xml:space="preserve">  The study participants were the patients of Ocala </w:t>
      </w:r>
      <w:r w:rsidR="002C09DC">
        <w:t>II’s practice</w:t>
      </w:r>
      <w:r>
        <w:t xml:space="preserve"> who </w:t>
      </w:r>
      <w:r w:rsidR="00B80FEE">
        <w:t>were</w:t>
      </w:r>
      <w:r w:rsidR="00DD4E76">
        <w:t xml:space="preserve"> </w:t>
      </w:r>
      <w:r>
        <w:t>see</w:t>
      </w:r>
      <w:r w:rsidR="00DD4E76">
        <w:t>n</w:t>
      </w:r>
      <w:r>
        <w:t xml:space="preserve"> </w:t>
      </w:r>
      <w:r w:rsidR="00DD4E76">
        <w:t xml:space="preserve">by </w:t>
      </w:r>
      <w:r>
        <w:t>one of the three providers at scheduled appointments daily Monday thr</w:t>
      </w:r>
      <w:r w:rsidR="00DD4E76">
        <w:t xml:space="preserve">u Friday.  The participants </w:t>
      </w:r>
      <w:r w:rsidR="00B80FEE">
        <w:t xml:space="preserve">seeing one of the three providers for a scheduled appointment </w:t>
      </w:r>
      <w:r w:rsidR="00DF4872">
        <w:t>were</w:t>
      </w:r>
      <w:r w:rsidR="00B80FEE">
        <w:t xml:space="preserve"> </w:t>
      </w:r>
      <w:r w:rsidR="00DD4E76">
        <w:t>prov</w:t>
      </w:r>
      <w:r w:rsidR="008124BF">
        <w:t>ided a questionnaire (Appendix B</w:t>
      </w:r>
      <w:r w:rsidR="00DD4E76">
        <w:t xml:space="preserve">) </w:t>
      </w:r>
      <w:r>
        <w:t>later discussed in this paper.</w:t>
      </w:r>
      <w:r w:rsidR="00DD4E76">
        <w:t xml:space="preserve">  Once the age of the patient was </w:t>
      </w:r>
      <w:r>
        <w:t xml:space="preserve">determined those </w:t>
      </w:r>
      <w:r w:rsidR="00A8348D">
        <w:t xml:space="preserve">patients </w:t>
      </w:r>
      <w:r w:rsidR="00DD4E76">
        <w:t>65 years and older were</w:t>
      </w:r>
      <w:r>
        <w:t xml:space="preserve"> excused from the study.  Those patients 65 years of age and older </w:t>
      </w:r>
      <w:r w:rsidR="00E54874">
        <w:t>can receive immunization as recommended by</w:t>
      </w:r>
      <w:r>
        <w:t xml:space="preserve"> </w:t>
      </w:r>
      <w:r w:rsidR="00DD4E76">
        <w:t>the CDC in October of 2010</w:t>
      </w:r>
      <w:r w:rsidR="008855DC">
        <w:t xml:space="preserve"> </w:t>
      </w:r>
      <w:r w:rsidR="00E360DE">
        <w:t xml:space="preserve">if </w:t>
      </w:r>
      <w:r w:rsidR="00E54874">
        <w:t xml:space="preserve">they come </w:t>
      </w:r>
      <w:r w:rsidR="00E360DE">
        <w:t>in contact with infants under 12 months of age</w:t>
      </w:r>
      <w:r w:rsidR="00E54874">
        <w:t>.  Unfortunately</w:t>
      </w:r>
      <w:r w:rsidR="00E360DE">
        <w:t xml:space="preserve"> Medicare insurance </w:t>
      </w:r>
      <w:r w:rsidR="00DD4E76">
        <w:t xml:space="preserve">and Medicare HMO’s </w:t>
      </w:r>
      <w:r w:rsidR="00E360DE">
        <w:lastRenderedPageBreak/>
        <w:t xml:space="preserve">will not cover the cost of the immunization.  These patients will be offered </w:t>
      </w:r>
      <w:r w:rsidR="00E54874">
        <w:t xml:space="preserve">the immunization, </w:t>
      </w:r>
      <w:r w:rsidR="00E360DE">
        <w:t>but they will have</w:t>
      </w:r>
      <w:r w:rsidR="00E54874">
        <w:t xml:space="preserve"> to pay for it</w:t>
      </w:r>
      <w:r w:rsidR="009B3444">
        <w:t xml:space="preserve">.  </w:t>
      </w:r>
      <w:r w:rsidR="00261A0D">
        <w:t xml:space="preserve">It is important to note that those patients 65 years of age and older are not part of the targeted population, but if they desire the Tdap immunization they will be provided it.  </w:t>
      </w:r>
    </w:p>
    <w:p w:rsidR="00CC433F" w:rsidRPr="001F7165" w:rsidRDefault="00CC433F" w:rsidP="00CC433F">
      <w:pPr>
        <w:pStyle w:val="APABody"/>
        <w:ind w:firstLine="0"/>
        <w:jc w:val="center"/>
      </w:pPr>
      <w:r w:rsidRPr="001F7165">
        <w:t>Resources/Constraints/Facilitators/Implementation-at Project Site</w:t>
      </w:r>
    </w:p>
    <w:p w:rsidR="0021315B" w:rsidRDefault="00CC433F" w:rsidP="007E09AA">
      <w:pPr>
        <w:pStyle w:val="APABody"/>
        <w:ind w:firstLine="0"/>
      </w:pPr>
      <w:r>
        <w:t xml:space="preserve">     </w:t>
      </w:r>
      <w:r w:rsidR="0076124B">
        <w:t>The project site</w:t>
      </w:r>
      <w:r w:rsidR="007E7DC1">
        <w:t xml:space="preserve"> has</w:t>
      </w:r>
      <w:r w:rsidR="0076124B">
        <w:t xml:space="preserve"> supplies ordered every two weeks, and the supply of immunizations has been maintained to meet the needs of the patients</w:t>
      </w:r>
      <w:r w:rsidR="004A620E">
        <w:t xml:space="preserve"> without interruption of supplies</w:t>
      </w:r>
      <w:r w:rsidR="0076124B">
        <w:t xml:space="preserve">.  </w:t>
      </w:r>
      <w:r w:rsidR="00D37FC8">
        <w:t>There is unlimited accessibility to pr</w:t>
      </w:r>
      <w:r w:rsidR="0048277F">
        <w:t xml:space="preserve">inter and printer supplies. </w:t>
      </w:r>
      <w:r w:rsidR="004A620E">
        <w:t>There was</w:t>
      </w:r>
      <w:r w:rsidR="00262517">
        <w:t xml:space="preserve"> support from management</w:t>
      </w:r>
      <w:r w:rsidR="0048277F">
        <w:t>, physicians and clinical</w:t>
      </w:r>
      <w:r w:rsidR="00262517">
        <w:t xml:space="preserve"> staff for this project.  </w:t>
      </w:r>
      <w:r w:rsidR="00144F5F">
        <w:t>A letter of support</w:t>
      </w:r>
      <w:r w:rsidR="008124BF">
        <w:t xml:space="preserve"> from the medical director (Appendix F</w:t>
      </w:r>
      <w:r w:rsidR="004A620E">
        <w:t>)</w:t>
      </w:r>
      <w:r w:rsidR="00144F5F">
        <w:t xml:space="preserve"> related to the importance of this timely</w:t>
      </w:r>
      <w:r w:rsidR="007E7DC1">
        <w:t xml:space="preserve"> capstone is included</w:t>
      </w:r>
      <w:r w:rsidR="00144F5F">
        <w:t xml:space="preserve">.  </w:t>
      </w:r>
    </w:p>
    <w:p w:rsidR="00072AC9" w:rsidRPr="001F7165" w:rsidRDefault="00072AC9" w:rsidP="00A8348D">
      <w:pPr>
        <w:pStyle w:val="APABody"/>
        <w:tabs>
          <w:tab w:val="left" w:pos="1473"/>
          <w:tab w:val="center" w:pos="4680"/>
        </w:tabs>
        <w:ind w:firstLine="0"/>
        <w:jc w:val="center"/>
      </w:pPr>
      <w:r w:rsidRPr="001F7165">
        <w:t>Protocol for Project and Intervention Tailoring</w:t>
      </w:r>
    </w:p>
    <w:p w:rsidR="00E961D9" w:rsidRDefault="00765575" w:rsidP="00BB5159">
      <w:pPr>
        <w:pStyle w:val="APABody"/>
        <w:ind w:firstLine="0"/>
      </w:pPr>
      <w:r>
        <w:t xml:space="preserve">     With the identification of the need for improved administration o</w:t>
      </w:r>
      <w:r w:rsidR="00302CA6">
        <w:t>f pertussis</w:t>
      </w:r>
      <w:r w:rsidR="00060CB4">
        <w:t xml:space="preserve">, there is evidence of need to increase the rate of immunization at the patients scheduled office visit with their primary care provider.  </w:t>
      </w:r>
      <w:r w:rsidR="002C09DC">
        <w:t>With e</w:t>
      </w:r>
      <w:r w:rsidR="00060CB4">
        <w:t xml:space="preserve">ach patient </w:t>
      </w:r>
      <w:r w:rsidR="00B80FEE">
        <w:t xml:space="preserve">who was </w:t>
      </w:r>
      <w:r w:rsidR="00060CB4">
        <w:t>19 years an</w:t>
      </w:r>
      <w:r w:rsidR="00752065">
        <w:t>d older that had</w:t>
      </w:r>
      <w:r w:rsidR="00060CB4">
        <w:t xml:space="preserve"> a scheduled v</w:t>
      </w:r>
      <w:r w:rsidR="00752065">
        <w:t xml:space="preserve">isit with their </w:t>
      </w:r>
      <w:r w:rsidR="00B80FEE">
        <w:t>health care provider were</w:t>
      </w:r>
      <w:r w:rsidR="00060CB4">
        <w:t xml:space="preserve"> provided a short questionnaire</w:t>
      </w:r>
      <w:r w:rsidR="00714A7A">
        <w:t xml:space="preserve"> </w:t>
      </w:r>
      <w:r w:rsidR="00B80FEE">
        <w:t xml:space="preserve">to answer </w:t>
      </w:r>
      <w:r w:rsidR="008124BF">
        <w:t>(Appendix B</w:t>
      </w:r>
      <w:r w:rsidR="00714A7A">
        <w:t>)</w:t>
      </w:r>
      <w:r w:rsidR="00B80FEE">
        <w:t xml:space="preserve"> to assess their</w:t>
      </w:r>
      <w:r w:rsidR="00060CB4">
        <w:t xml:space="preserve"> immunization</w:t>
      </w:r>
      <w:r w:rsidR="00B80FEE">
        <w:t xml:space="preserve"> status</w:t>
      </w:r>
      <w:r w:rsidR="00060CB4">
        <w:t xml:space="preserve">.  If the patient has not been immunized since 2005, and </w:t>
      </w:r>
      <w:r w:rsidR="00583BEA">
        <w:t xml:space="preserve">there are </w:t>
      </w:r>
      <w:r w:rsidR="00060CB4">
        <w:t>no contr</w:t>
      </w:r>
      <w:r w:rsidR="00752065">
        <w:t xml:space="preserve">aindications the provider </w:t>
      </w:r>
      <w:r w:rsidR="00060CB4">
        <w:t>proceed</w:t>
      </w:r>
      <w:r w:rsidR="00752065">
        <w:t>ed to</w:t>
      </w:r>
      <w:r w:rsidR="00060CB4">
        <w:t xml:space="preserve"> place </w:t>
      </w:r>
      <w:r w:rsidR="00752065">
        <w:t xml:space="preserve">the </w:t>
      </w:r>
      <w:r w:rsidR="00060CB4">
        <w:t xml:space="preserve">patient into the sample.  </w:t>
      </w:r>
      <w:r w:rsidR="007E7DC1">
        <w:t xml:space="preserve">The patient </w:t>
      </w:r>
      <w:r w:rsidR="002172B5">
        <w:t>was provided</w:t>
      </w:r>
      <w:r w:rsidR="00E7181C">
        <w:t xml:space="preserve"> </w:t>
      </w:r>
      <w:r w:rsidR="0048277F">
        <w:t xml:space="preserve">time </w:t>
      </w:r>
      <w:r w:rsidR="00E7181C">
        <w:t>to ask questions at the time of</w:t>
      </w:r>
      <w:r w:rsidR="00583BEA">
        <w:t xml:space="preserve"> the visit.  If the patient </w:t>
      </w:r>
      <w:r w:rsidR="007E7DC1">
        <w:t xml:space="preserve">consented, </w:t>
      </w:r>
      <w:r w:rsidR="002172B5">
        <w:t>then Tdap</w:t>
      </w:r>
      <w:r w:rsidR="007E7DC1">
        <w:t xml:space="preserve"> was </w:t>
      </w:r>
      <w:r w:rsidR="00E7181C">
        <w:t>administered.</w:t>
      </w:r>
      <w:r w:rsidR="00D17ED1">
        <w:t xml:space="preserve">  Th</w:t>
      </w:r>
      <w:r w:rsidR="0048277F">
        <w:t>e Vaccination Imm</w:t>
      </w:r>
      <w:r w:rsidR="008124BF">
        <w:t>unization Statement (Appendix C</w:t>
      </w:r>
      <w:r w:rsidR="005F39F4">
        <w:t>)</w:t>
      </w:r>
      <w:r w:rsidR="00D17ED1">
        <w:t xml:space="preserve"> will be provided.  Upon administration a shot card will be provided and information will be entered into Florida Shots, the required</w:t>
      </w:r>
      <w:r w:rsidR="0048277F">
        <w:t xml:space="preserve"> state</w:t>
      </w:r>
      <w:r w:rsidR="00D17ED1">
        <w:t xml:space="preserve"> run immunization registry.  </w:t>
      </w:r>
    </w:p>
    <w:p w:rsidR="00FD5C8F" w:rsidRPr="001F7165" w:rsidRDefault="00FD5C8F" w:rsidP="00FD5C8F">
      <w:pPr>
        <w:pStyle w:val="APABody"/>
        <w:ind w:firstLine="0"/>
        <w:jc w:val="center"/>
      </w:pPr>
      <w:r w:rsidRPr="001F7165">
        <w:t>Project Design and Feasibility</w:t>
      </w:r>
    </w:p>
    <w:p w:rsidR="00FD5C8F" w:rsidRDefault="00FD5C8F" w:rsidP="00FD5C8F">
      <w:pPr>
        <w:pStyle w:val="APABody"/>
        <w:ind w:firstLine="0"/>
      </w:pPr>
      <w:r>
        <w:lastRenderedPageBreak/>
        <w:t xml:space="preserve">     </w:t>
      </w:r>
      <w:r w:rsidR="007708E7">
        <w:t>Th</w:t>
      </w:r>
      <w:r w:rsidR="00B80FEE">
        <w:t>e design of this project was</w:t>
      </w:r>
      <w:r w:rsidR="007708E7">
        <w:t xml:space="preserve"> to examine the effectiveness of providing a reminder system on the chart prior to the provid</w:t>
      </w:r>
      <w:r w:rsidR="0021315B">
        <w:t xml:space="preserve">er seeing the patient at site </w:t>
      </w:r>
      <w:r w:rsidR="007708E7">
        <w:t>(Ocala II)</w:t>
      </w:r>
      <w:r w:rsidR="00B80FEE">
        <w:t xml:space="preserve"> and providing education and information regarding pertussis and the immunization Tdap. The staff in </w:t>
      </w:r>
      <w:r w:rsidR="002172B5">
        <w:t xml:space="preserve">the </w:t>
      </w:r>
      <w:r w:rsidR="00B80FEE">
        <w:t xml:space="preserve">project site was </w:t>
      </w:r>
      <w:r w:rsidR="007708E7">
        <w:t>provid</w:t>
      </w:r>
      <w:r w:rsidR="00B80FEE">
        <w:t xml:space="preserve">ed a training session.  The training session reviewed the tools to be used with rationale for  </w:t>
      </w:r>
      <w:r w:rsidR="007708E7">
        <w:t xml:space="preserve"> project. </w:t>
      </w:r>
      <w:r w:rsidR="00714A7A">
        <w:t>The use of</w:t>
      </w:r>
      <w:r w:rsidR="00B80FEE">
        <w:t xml:space="preserve"> a power point presentation was </w:t>
      </w:r>
      <w:r w:rsidR="0021315B">
        <w:t>used to provide the staff the ability to return to the training session if needed (App</w:t>
      </w:r>
      <w:r w:rsidR="008124BF">
        <w:t>endix G</w:t>
      </w:r>
      <w:r w:rsidR="0021315B">
        <w:t xml:space="preserve">).  </w:t>
      </w:r>
      <w:r w:rsidR="007708E7">
        <w:t xml:space="preserve">During the </w:t>
      </w:r>
      <w:r w:rsidR="00BB5159">
        <w:t>training session</w:t>
      </w:r>
      <w:r w:rsidR="002172B5">
        <w:t xml:space="preserve"> </w:t>
      </w:r>
      <w:r w:rsidR="00B80FEE">
        <w:t xml:space="preserve">the staff was </w:t>
      </w:r>
      <w:r w:rsidR="00B05A01">
        <w:t>provided time to</w:t>
      </w:r>
      <w:r w:rsidR="00913A60">
        <w:t xml:space="preserve"> familiarize them </w:t>
      </w:r>
      <w:r>
        <w:t>with the questionnaire</w:t>
      </w:r>
      <w:r w:rsidR="002172B5">
        <w:t xml:space="preserve">, </w:t>
      </w:r>
      <w:r>
        <w:t>required paper</w:t>
      </w:r>
      <w:r w:rsidR="00F36BA2">
        <w:t>work</w:t>
      </w:r>
      <w:r w:rsidR="002172B5">
        <w:t xml:space="preserve"> and documentation</w:t>
      </w:r>
      <w:r>
        <w:t xml:space="preserve"> f</w:t>
      </w:r>
      <w:r w:rsidR="002172B5">
        <w:t>or administrating the Tdap immunization</w:t>
      </w:r>
      <w:r>
        <w:t xml:space="preserve">.  </w:t>
      </w:r>
      <w:r w:rsidR="00BB5159">
        <w:t xml:space="preserve">Staff members who participated in this project consisted of check-in, medical assistants, Registered Nurse and providers, which was a total of 7 who were in direct patient care.  </w:t>
      </w:r>
    </w:p>
    <w:p w:rsidR="00427DC6" w:rsidRDefault="00533403" w:rsidP="00FD5C8F">
      <w:pPr>
        <w:pStyle w:val="APABody"/>
        <w:ind w:firstLine="0"/>
      </w:pPr>
      <w:r>
        <w:t xml:space="preserve">     The completed training</w:t>
      </w:r>
      <w:r w:rsidR="00913A60">
        <w:t xml:space="preserve"> instruction</w:t>
      </w:r>
      <w:r>
        <w:t xml:space="preserve"> session</w:t>
      </w:r>
      <w:r w:rsidR="00913A60">
        <w:t xml:space="preserve"> for the staff</w:t>
      </w:r>
      <w:r>
        <w:t xml:space="preserve"> signaled the initiation of the project</w:t>
      </w:r>
      <w:r w:rsidR="00E86748">
        <w:t xml:space="preserve">.  </w:t>
      </w:r>
      <w:r>
        <w:t xml:space="preserve"> T</w:t>
      </w:r>
      <w:r w:rsidR="006D3F3F">
        <w:t>he program is feasible</w:t>
      </w:r>
      <w:r>
        <w:t xml:space="preserve"> and approved by the stake holders</w:t>
      </w:r>
      <w:r w:rsidR="006D3F3F">
        <w:t>, there are enough supplies, and the medical director</w:t>
      </w:r>
      <w:r>
        <w:t xml:space="preserve"> was </w:t>
      </w:r>
      <w:r w:rsidR="006D3F3F">
        <w:t>in agreement that the administration of the pertussis vaccine in the fo</w:t>
      </w:r>
      <w:r>
        <w:t>rm of Tdap was</w:t>
      </w:r>
      <w:r w:rsidR="006D3F3F">
        <w:t xml:space="preserve"> done during the office visit without </w:t>
      </w:r>
      <w:r>
        <w:t xml:space="preserve">a </w:t>
      </w:r>
      <w:r w:rsidR="006D3F3F">
        <w:t>negative e</w:t>
      </w:r>
      <w:r w:rsidR="0065563B">
        <w:t>ffe</w:t>
      </w:r>
      <w:r w:rsidR="00F26627">
        <w:t>ct on the flow in the office</w:t>
      </w:r>
      <w:r>
        <w:t xml:space="preserve">. </w:t>
      </w:r>
    </w:p>
    <w:p w:rsidR="00314240" w:rsidRDefault="00533403" w:rsidP="00F26627">
      <w:pPr>
        <w:pStyle w:val="APABody"/>
        <w:ind w:firstLine="0"/>
      </w:pPr>
      <w:r>
        <w:t xml:space="preserve">     C</w:t>
      </w:r>
      <w:r w:rsidR="00427DC6">
        <w:t xml:space="preserve">heck in staff </w:t>
      </w:r>
      <w:r>
        <w:t>at solo site in project (Ocala II)</w:t>
      </w:r>
      <w:r w:rsidR="00427DC6">
        <w:t xml:space="preserve"> distribute</w:t>
      </w:r>
      <w:r w:rsidR="00171404">
        <w:t>d the</w:t>
      </w:r>
      <w:r w:rsidR="00427DC6">
        <w:t xml:space="preserve"> questionnaire</w:t>
      </w:r>
      <w:r w:rsidR="008124BF">
        <w:t xml:space="preserve"> (Appendix B</w:t>
      </w:r>
      <w:r w:rsidR="00225AF3">
        <w:t>)</w:t>
      </w:r>
      <w:r w:rsidR="00427DC6">
        <w:t xml:space="preserve"> to all patients</w:t>
      </w:r>
      <w:r>
        <w:t xml:space="preserve"> checking in for visits with one of the three</w:t>
      </w:r>
      <w:r w:rsidR="00171404">
        <w:t xml:space="preserve"> providers.  The patient was</w:t>
      </w:r>
      <w:r w:rsidR="00427DC6">
        <w:t xml:space="preserve"> asked to complete the questionnaire and</w:t>
      </w:r>
      <w:r w:rsidR="0065563B">
        <w:t xml:space="preserve"> </w:t>
      </w:r>
      <w:r w:rsidR="00171404">
        <w:t>then returned it</w:t>
      </w:r>
      <w:r w:rsidR="00225AF3">
        <w:t xml:space="preserve"> to</w:t>
      </w:r>
      <w:r w:rsidR="00F26627">
        <w:t xml:space="preserve"> </w:t>
      </w:r>
      <w:r w:rsidR="00805C05">
        <w:t>the provider</w:t>
      </w:r>
      <w:r w:rsidR="00225AF3">
        <w:t xml:space="preserve"> </w:t>
      </w:r>
      <w:r w:rsidR="00171404">
        <w:t xml:space="preserve">when </w:t>
      </w:r>
      <w:r w:rsidR="00225AF3">
        <w:t xml:space="preserve">once in examination room.  </w:t>
      </w:r>
      <w:r w:rsidR="00171404">
        <w:t xml:space="preserve">It was </w:t>
      </w:r>
      <w:r w:rsidR="00604A0A">
        <w:t>during t</w:t>
      </w:r>
      <w:r w:rsidR="00171404">
        <w:t xml:space="preserve">he visit that the provider </w:t>
      </w:r>
      <w:r w:rsidR="00604A0A">
        <w:t>review</w:t>
      </w:r>
      <w:r w:rsidR="00171404">
        <w:t>ed</w:t>
      </w:r>
      <w:r w:rsidR="00604A0A">
        <w:t xml:space="preserve"> </w:t>
      </w:r>
      <w:r w:rsidR="00F26627">
        <w:t xml:space="preserve">the </w:t>
      </w:r>
      <w:r w:rsidR="00604A0A">
        <w:t>questionnaire and provide</w:t>
      </w:r>
      <w:r w:rsidR="00171404">
        <w:t>d</w:t>
      </w:r>
      <w:r w:rsidR="00604A0A">
        <w:t xml:space="preserve"> information regarding the value of the Tdap vaccination and offer</w:t>
      </w:r>
      <w:r w:rsidR="00171404">
        <w:t>ed</w:t>
      </w:r>
      <w:r w:rsidR="00604A0A">
        <w:t xml:space="preserve"> t</w:t>
      </w:r>
      <w:r w:rsidR="00171404">
        <w:t>he patient the immunization.  When the patient agreed</w:t>
      </w:r>
      <w:r w:rsidR="00604A0A">
        <w:t xml:space="preserve"> to </w:t>
      </w:r>
      <w:r w:rsidR="00171404">
        <w:t xml:space="preserve">receive </w:t>
      </w:r>
      <w:r w:rsidR="00604A0A">
        <w:t>the immun</w:t>
      </w:r>
      <w:r w:rsidR="00171404">
        <w:t>ization, the provider then wro</w:t>
      </w:r>
      <w:r w:rsidR="00604A0A">
        <w:t xml:space="preserve">te </w:t>
      </w:r>
      <w:r w:rsidR="00171404">
        <w:t xml:space="preserve">the </w:t>
      </w:r>
      <w:r w:rsidR="00604A0A">
        <w:t xml:space="preserve">order for </w:t>
      </w:r>
      <w:r w:rsidR="00171404">
        <w:t xml:space="preserve">the </w:t>
      </w:r>
      <w:r w:rsidR="00604A0A">
        <w:t xml:space="preserve">medical assistant to administer once visit is complete.  </w:t>
      </w:r>
      <w:r w:rsidR="00171404">
        <w:t>The medical assistant</w:t>
      </w:r>
      <w:r w:rsidR="00604A0A">
        <w:t xml:space="preserve"> provide</w:t>
      </w:r>
      <w:r w:rsidR="00171404">
        <w:t>d</w:t>
      </w:r>
      <w:r w:rsidR="00604A0A">
        <w:t xml:space="preserve"> the patient with the</w:t>
      </w:r>
      <w:r w:rsidR="001D505C">
        <w:t xml:space="preserve"> VIS</w:t>
      </w:r>
      <w:r w:rsidR="00714A7A">
        <w:t xml:space="preserve"> (Appendix II</w:t>
      </w:r>
      <w:r w:rsidR="00C877DF">
        <w:t>)</w:t>
      </w:r>
      <w:r w:rsidR="001D505C">
        <w:t xml:space="preserve"> information</w:t>
      </w:r>
      <w:r w:rsidR="00604A0A">
        <w:t xml:space="preserve"> and encouraged </w:t>
      </w:r>
      <w:r w:rsidR="00F26627">
        <w:t xml:space="preserve">them </w:t>
      </w:r>
      <w:r w:rsidR="00604A0A">
        <w:t xml:space="preserve">to read the </w:t>
      </w:r>
      <w:r w:rsidR="008D2CFE">
        <w:t>contents.  Once the patient had comple</w:t>
      </w:r>
      <w:r w:rsidR="008124BF">
        <w:t>ted reading the VIS (Appendix C</w:t>
      </w:r>
      <w:r w:rsidR="008D2CFE">
        <w:t>) and agreed</w:t>
      </w:r>
      <w:r w:rsidR="00604A0A">
        <w:t xml:space="preserve"> t</w:t>
      </w:r>
      <w:r w:rsidR="001D505C">
        <w:t xml:space="preserve">o administration the medical </w:t>
      </w:r>
      <w:r w:rsidR="00F26627">
        <w:t xml:space="preserve">assistant </w:t>
      </w:r>
      <w:r w:rsidR="008D2CFE">
        <w:t xml:space="preserve">had </w:t>
      </w:r>
      <w:r w:rsidR="00F26627">
        <w:lastRenderedPageBreak/>
        <w:t xml:space="preserve">the </w:t>
      </w:r>
      <w:r w:rsidR="001D505C">
        <w:t xml:space="preserve">release signed by the patient </w:t>
      </w:r>
      <w:r w:rsidR="008124BF">
        <w:t>(Appendix H</w:t>
      </w:r>
      <w:r w:rsidR="00C877DF">
        <w:t xml:space="preserve">).  </w:t>
      </w:r>
      <w:r w:rsidR="00F26627">
        <w:t>The m</w:t>
      </w:r>
      <w:r w:rsidR="008D2CFE">
        <w:t>edical assistant then administered</w:t>
      </w:r>
      <w:r w:rsidR="00F26627">
        <w:t xml:space="preserve"> the </w:t>
      </w:r>
      <w:r w:rsidR="00AF70EF">
        <w:t>immunization</w:t>
      </w:r>
      <w:r w:rsidR="00F26627">
        <w:t xml:space="preserve"> and the </w:t>
      </w:r>
      <w:r w:rsidR="008D2CFE">
        <w:t>patient stayed</w:t>
      </w:r>
      <w:r w:rsidR="00AF70EF">
        <w:t xml:space="preserve"> in office for 15 minutes after administration.  </w:t>
      </w:r>
      <w:r w:rsidR="006967A6">
        <w:t xml:space="preserve">The immunization card was provided to </w:t>
      </w:r>
      <w:r w:rsidR="00AF70EF">
        <w:t>the pat</w:t>
      </w:r>
      <w:r w:rsidR="00F26627">
        <w:t xml:space="preserve">ient to maintain as </w:t>
      </w:r>
      <w:r w:rsidR="006967A6">
        <w:t xml:space="preserve">a permanent </w:t>
      </w:r>
      <w:r w:rsidR="00F26627">
        <w:t>record.  I</w:t>
      </w:r>
      <w:r w:rsidR="00AF70EF">
        <w:t>n addition</w:t>
      </w:r>
      <w:r w:rsidR="0013799D">
        <w:t xml:space="preserve"> documentation was </w:t>
      </w:r>
      <w:r w:rsidR="00F26627">
        <w:t>made in the</w:t>
      </w:r>
      <w:r w:rsidR="00AF70EF">
        <w:t xml:space="preserve"> patient</w:t>
      </w:r>
      <w:r w:rsidR="00F26627">
        <w:t>’</w:t>
      </w:r>
      <w:r w:rsidR="00AF70EF">
        <w:t>s permane</w:t>
      </w:r>
      <w:r w:rsidR="0013799D">
        <w:t>nt medical record and was</w:t>
      </w:r>
      <w:r w:rsidR="00F26627">
        <w:t xml:space="preserve"> entered </w:t>
      </w:r>
      <w:r w:rsidR="00AF70EF">
        <w:t xml:space="preserve">into </w:t>
      </w:r>
      <w:r w:rsidR="00F26627">
        <w:t xml:space="preserve">the </w:t>
      </w:r>
      <w:r w:rsidR="00AF70EF">
        <w:t>state immunization site</w:t>
      </w:r>
      <w:r w:rsidR="0013799D">
        <w:t xml:space="preserve"> (Florida Shots)</w:t>
      </w:r>
      <w:r w:rsidR="00AF70EF">
        <w:t xml:space="preserve">.  </w:t>
      </w:r>
    </w:p>
    <w:p w:rsidR="006D3F3F" w:rsidRPr="00314240" w:rsidRDefault="006F716B" w:rsidP="006D3F3F">
      <w:pPr>
        <w:pStyle w:val="APABody"/>
        <w:ind w:firstLine="0"/>
        <w:jc w:val="center"/>
      </w:pPr>
      <w:r w:rsidRPr="00314240">
        <w:t>Goals/Objectives/Outcomes/Measurable Goals</w:t>
      </w:r>
    </w:p>
    <w:p w:rsidR="00AB1404" w:rsidRPr="00314240" w:rsidRDefault="006F716B" w:rsidP="000C6B30">
      <w:pPr>
        <w:pStyle w:val="APABody"/>
        <w:ind w:firstLine="0"/>
      </w:pPr>
      <w:r>
        <w:t xml:space="preserve">     The objective of this program is to increase the administration of the Tdap immunization to adults 19 to 64 years of age.  </w:t>
      </w:r>
      <w:r w:rsidR="00AB1404">
        <w:t>With the increase of adult immunization, there should be a decrease in exposure</w:t>
      </w:r>
      <w:r w:rsidR="00F26627">
        <w:t xml:space="preserve"> incidence </w:t>
      </w:r>
      <w:r w:rsidR="00AB1404">
        <w:t>and mortality to infants under twelve months of age.  The measurable goa</w:t>
      </w:r>
      <w:r w:rsidR="00BD03FC">
        <w:t xml:space="preserve">l is to </w:t>
      </w:r>
      <w:r w:rsidR="00AB1404">
        <w:t xml:space="preserve">increase </w:t>
      </w:r>
      <w:r w:rsidR="00BD03FC">
        <w:t xml:space="preserve">adult immunization rates </w:t>
      </w:r>
      <w:r w:rsidR="00AB1404">
        <w:t xml:space="preserve">of Tdap </w:t>
      </w:r>
      <w:r w:rsidR="00BD03FC">
        <w:t>in adults 19 to 64 years of age to 90 percent</w:t>
      </w:r>
      <w:r w:rsidR="00AB1404">
        <w:t xml:space="preserve"> in this practice.  This goal is established by the CDC and Healthy Pe</w:t>
      </w:r>
      <w:r w:rsidR="00BD03FC">
        <w:t xml:space="preserve">ople 2020 that a minimum of 90 percent </w:t>
      </w:r>
      <w:r w:rsidR="005B741F">
        <w:t>immunization rate is achieve</w:t>
      </w:r>
      <w:r w:rsidR="003B6AC2">
        <w:t xml:space="preserve">d, with current estimates from </w:t>
      </w:r>
      <w:r w:rsidR="005B741F">
        <w:t>three percent to 33 percent of 19 to 64 years of age currently immunized with Tdap</w:t>
      </w:r>
      <w:r w:rsidR="00251ECC">
        <w:t xml:space="preserve"> (CDC, 2011)</w:t>
      </w:r>
      <w:r w:rsidR="005B741F">
        <w:t xml:space="preserve">.  </w:t>
      </w:r>
      <w:r w:rsidR="00805C05">
        <w:t xml:space="preserve">There is limited information with a literature search and contact with Dr. </w:t>
      </w:r>
      <w:r w:rsidR="00F8361C">
        <w:t xml:space="preserve">Nathan </w:t>
      </w:r>
      <w:r w:rsidR="00805C05">
        <w:t xml:space="preserve">Grossman (Marion County Health Department) related to percentage of Tdaps administered in primary care and the percentage of residents 19 to 64 years of age immunized with Tdap.  </w:t>
      </w:r>
    </w:p>
    <w:p w:rsidR="00BC5814" w:rsidRDefault="00BC5814" w:rsidP="00BC5814">
      <w:pPr>
        <w:pStyle w:val="APABody"/>
        <w:ind w:firstLine="0"/>
      </w:pPr>
      <w:r>
        <w:t xml:space="preserve">      </w:t>
      </w:r>
      <w:r w:rsidR="00960251">
        <w:t xml:space="preserve">The ARNP </w:t>
      </w:r>
      <w:r w:rsidR="00CF5650">
        <w:t>provide</w:t>
      </w:r>
      <w:r w:rsidR="00960251">
        <w:t>d</w:t>
      </w:r>
      <w:r w:rsidR="00CF5650">
        <w:t xml:space="preserve"> instructions to the front office to provide every patient over the age </w:t>
      </w:r>
      <w:r w:rsidR="00BB6453">
        <w:t>of 19</w:t>
      </w:r>
      <w:r w:rsidR="007A3B0B">
        <w:t xml:space="preserve"> the questionnaire (A</w:t>
      </w:r>
      <w:r w:rsidR="008124BF">
        <w:t>ppendix B</w:t>
      </w:r>
      <w:r w:rsidR="00CF5650">
        <w:t xml:space="preserve">) to </w:t>
      </w:r>
      <w:r w:rsidR="00960251">
        <w:t xml:space="preserve">be completed.  The patient </w:t>
      </w:r>
      <w:r w:rsidR="00CF5650">
        <w:t>then return</w:t>
      </w:r>
      <w:r w:rsidR="00960251">
        <w:t>ed</w:t>
      </w:r>
      <w:r w:rsidR="00CF5650">
        <w:t xml:space="preserve"> the questionnaire to the health care provider during visit.  </w:t>
      </w:r>
      <w:r w:rsidR="00251ECC">
        <w:t>Those patients</w:t>
      </w:r>
      <w:r w:rsidR="00960251">
        <w:t xml:space="preserve"> unsure of vaccination status had</w:t>
      </w:r>
      <w:r w:rsidR="00251ECC">
        <w:t xml:space="preserve"> their immunization </w:t>
      </w:r>
      <w:r w:rsidR="00B80FEE">
        <w:t>status looked</w:t>
      </w:r>
      <w:r w:rsidR="00F26627">
        <w:t xml:space="preserve"> up on Florida Shots. The state of Florida</w:t>
      </w:r>
      <w:r w:rsidR="00251ECC">
        <w:t xml:space="preserve"> requires data input of all residents receiving immunizations.  </w:t>
      </w:r>
      <w:r w:rsidR="00F26627">
        <w:t>Upon the d</w:t>
      </w:r>
      <w:r w:rsidR="00CF5650">
        <w:t>irection of the provider and agreement of patient to receive immuniz</w:t>
      </w:r>
      <w:r w:rsidR="00960251">
        <w:t>ation, the medical assistant</w:t>
      </w:r>
      <w:r w:rsidR="00CF5650">
        <w:t xml:space="preserve"> administer</w:t>
      </w:r>
      <w:r w:rsidR="00960251">
        <w:t>ed</w:t>
      </w:r>
      <w:r w:rsidR="00CF5650">
        <w:t xml:space="preserve"> the Tdap vaccine.  The goal of this </w:t>
      </w:r>
      <w:r w:rsidR="00CF5650">
        <w:lastRenderedPageBreak/>
        <w:t>project is to i</w:t>
      </w:r>
      <w:r w:rsidR="00960251">
        <w:t>ncrease pertussis immunity</w:t>
      </w:r>
      <w:r w:rsidR="00CF5650">
        <w:t xml:space="preserve"> in the form of Tdap to 90%</w:t>
      </w:r>
      <w:r w:rsidR="00960251">
        <w:t xml:space="preserve"> per CDC and ATIP recommendation.  </w:t>
      </w:r>
    </w:p>
    <w:p w:rsidR="00314240" w:rsidRDefault="00BC5814" w:rsidP="00314240">
      <w:pPr>
        <w:pStyle w:val="APABody"/>
        <w:ind w:firstLine="0"/>
      </w:pPr>
      <w:r>
        <w:t xml:space="preserve">     </w:t>
      </w:r>
      <w:r w:rsidR="00960251">
        <w:t>This project was</w:t>
      </w:r>
      <w:r w:rsidR="00CF5650">
        <w:t xml:space="preserve"> </w:t>
      </w:r>
      <w:r w:rsidR="00B80FEE">
        <w:t>being</w:t>
      </w:r>
      <w:r w:rsidR="0048277F">
        <w:t xml:space="preserve"> </w:t>
      </w:r>
      <w:r w:rsidR="00960251">
        <w:t>initi</w:t>
      </w:r>
      <w:r>
        <w:t>ated in one office for eight weeks</w:t>
      </w:r>
      <w:r w:rsidR="00960251">
        <w:t xml:space="preserve"> and results </w:t>
      </w:r>
      <w:r w:rsidR="00B80FEE">
        <w:t>were reported</w:t>
      </w:r>
      <w:r w:rsidR="00CF5650">
        <w:t xml:space="preserve"> back to corporate leaders and the medical directors.  </w:t>
      </w:r>
      <w:r w:rsidR="00BB6453">
        <w:t>The projected budget is as follows</w:t>
      </w:r>
      <w:r w:rsidR="003B6AC2">
        <w:t xml:space="preserve"> and stakeholders</w:t>
      </w:r>
      <w:r w:rsidR="00960251">
        <w:t>/office manager</w:t>
      </w:r>
      <w:r w:rsidR="003B6AC2">
        <w:t xml:space="preserve"> will request weekly accounts receivable from business office to ensure budget is maintained</w:t>
      </w:r>
      <w:r w:rsidR="00BB6453">
        <w:t xml:space="preserve">: </w:t>
      </w:r>
    </w:p>
    <w:p w:rsidR="00AF70EF" w:rsidRPr="00314240" w:rsidRDefault="00BB6453" w:rsidP="00314240">
      <w:pPr>
        <w:pStyle w:val="APABody"/>
        <w:numPr>
          <w:ilvl w:val="0"/>
          <w:numId w:val="24"/>
        </w:numPr>
      </w:pPr>
      <w:r w:rsidRPr="00BB6453">
        <w:rPr>
          <w:rFonts w:cs="Times New Roman"/>
          <w:szCs w:val="24"/>
        </w:rPr>
        <w:t>Number of patients 19</w:t>
      </w:r>
      <w:r w:rsidR="00960251">
        <w:rPr>
          <w:rFonts w:cs="Times New Roman"/>
          <w:szCs w:val="24"/>
        </w:rPr>
        <w:t xml:space="preserve"> to 64 years of age who were assessed for </w:t>
      </w:r>
      <w:r w:rsidR="000130BA">
        <w:rPr>
          <w:rFonts w:cs="Times New Roman"/>
          <w:szCs w:val="24"/>
        </w:rPr>
        <w:t>their</w:t>
      </w:r>
      <w:r w:rsidRPr="00BB6453">
        <w:rPr>
          <w:rFonts w:cs="Times New Roman"/>
          <w:szCs w:val="24"/>
        </w:rPr>
        <w:t xml:space="preserve"> immunization </w:t>
      </w:r>
      <w:r w:rsidR="00960251">
        <w:rPr>
          <w:rFonts w:cs="Times New Roman"/>
          <w:szCs w:val="24"/>
        </w:rPr>
        <w:t xml:space="preserve">status </w:t>
      </w:r>
      <w:r w:rsidRPr="00BB6453">
        <w:rPr>
          <w:rFonts w:cs="Times New Roman"/>
          <w:szCs w:val="24"/>
        </w:rPr>
        <w:t>dur</w:t>
      </w:r>
      <w:r w:rsidR="00960251">
        <w:rPr>
          <w:rFonts w:cs="Times New Roman"/>
          <w:szCs w:val="24"/>
        </w:rPr>
        <w:t>ing four</w:t>
      </w:r>
      <w:r w:rsidR="00897D1C">
        <w:rPr>
          <w:rFonts w:cs="Times New Roman"/>
          <w:szCs w:val="24"/>
        </w:rPr>
        <w:t xml:space="preserve"> weeks of program </w:t>
      </w:r>
      <w:r w:rsidR="00960251">
        <w:rPr>
          <w:rFonts w:cs="Times New Roman"/>
          <w:szCs w:val="24"/>
        </w:rPr>
        <w:t xml:space="preserve">for </w:t>
      </w:r>
      <w:r w:rsidR="008A37AD">
        <w:rPr>
          <w:rFonts w:cs="Times New Roman"/>
          <w:szCs w:val="24"/>
        </w:rPr>
        <w:t>three</w:t>
      </w:r>
      <w:r w:rsidR="00960251">
        <w:rPr>
          <w:rFonts w:cs="Times New Roman"/>
          <w:szCs w:val="24"/>
        </w:rPr>
        <w:t xml:space="preserve"> providers, five</w:t>
      </w:r>
      <w:r w:rsidR="00897D1C">
        <w:rPr>
          <w:rFonts w:cs="Times New Roman"/>
          <w:szCs w:val="24"/>
        </w:rPr>
        <w:t xml:space="preserve"> </w:t>
      </w:r>
      <w:r w:rsidR="000D6E7D">
        <w:rPr>
          <w:rFonts w:cs="Times New Roman"/>
          <w:szCs w:val="24"/>
        </w:rPr>
        <w:t>da</w:t>
      </w:r>
      <w:r w:rsidR="00C531A8">
        <w:rPr>
          <w:rFonts w:cs="Times New Roman"/>
          <w:szCs w:val="24"/>
        </w:rPr>
        <w:t>ys a week was 101</w:t>
      </w:r>
      <w:r w:rsidR="000D6E7D">
        <w:rPr>
          <w:rFonts w:cs="Times New Roman"/>
          <w:szCs w:val="24"/>
        </w:rPr>
        <w:t>0</w:t>
      </w:r>
      <w:r w:rsidR="00897D1C">
        <w:rPr>
          <w:rFonts w:cs="Times New Roman"/>
          <w:szCs w:val="24"/>
        </w:rPr>
        <w:t xml:space="preserve"> patients.</w:t>
      </w:r>
    </w:p>
    <w:p w:rsidR="00314240" w:rsidRDefault="00960251" w:rsidP="00314240">
      <w:pPr>
        <w:pStyle w:val="ListParagraph"/>
        <w:numPr>
          <w:ilvl w:val="0"/>
          <w:numId w:val="24"/>
        </w:numPr>
        <w:spacing w:after="200" w:line="480" w:lineRule="auto"/>
      </w:pPr>
      <w:r w:rsidRPr="00314240">
        <w:t xml:space="preserve">This number was a little lower than </w:t>
      </w:r>
      <w:r w:rsidR="00B80FEE" w:rsidRPr="00314240">
        <w:t>expected; the</w:t>
      </w:r>
      <w:r w:rsidR="000130BA" w:rsidRPr="00314240">
        <w:t xml:space="preserve"> ARNP was out one day weekly for practicum clinical.  The rest of the clinical practicum hours were after work and on weekends to decrease her absence in the office.  </w:t>
      </w:r>
    </w:p>
    <w:p w:rsidR="00960251" w:rsidRPr="00314240" w:rsidRDefault="00960251" w:rsidP="00314240">
      <w:pPr>
        <w:pStyle w:val="ListParagraph"/>
        <w:numPr>
          <w:ilvl w:val="0"/>
          <w:numId w:val="25"/>
        </w:numPr>
        <w:spacing w:after="200" w:line="480" w:lineRule="auto"/>
      </w:pPr>
      <w:r w:rsidRPr="00314240">
        <w:t>One of the physicians sees residents at a local long term care facility and is out of office</w:t>
      </w:r>
      <w:r w:rsidR="00DF4872" w:rsidRPr="00314240">
        <w:t xml:space="preserve"> one day a week</w:t>
      </w:r>
      <w:r w:rsidRPr="00314240">
        <w:t xml:space="preserve">.  This physician also was out for extended weekends two times.  </w:t>
      </w:r>
    </w:p>
    <w:p w:rsidR="00FA566C" w:rsidRPr="00600231" w:rsidRDefault="00960251" w:rsidP="00600231">
      <w:pPr>
        <w:pStyle w:val="ListParagraph"/>
        <w:numPr>
          <w:ilvl w:val="0"/>
          <w:numId w:val="25"/>
        </w:numPr>
        <w:spacing w:after="200" w:line="480" w:lineRule="auto"/>
      </w:pPr>
      <w:r w:rsidRPr="00600231">
        <w:t xml:space="preserve">The other physician was out for a long weekend, the other weeks he leaves one afternoon each week to make rounds at a long term care facility.  </w:t>
      </w:r>
    </w:p>
    <w:p w:rsidR="005F029E" w:rsidRPr="00F36BA2" w:rsidRDefault="005F029E" w:rsidP="005F029E">
      <w:pPr>
        <w:jc w:val="center"/>
        <w:rPr>
          <w:rFonts w:cs="Times New Roman"/>
          <w:szCs w:val="24"/>
        </w:rPr>
      </w:pPr>
      <w:r w:rsidRPr="00F36BA2">
        <w:rPr>
          <w:rFonts w:cs="Times New Roman"/>
          <w:szCs w:val="24"/>
        </w:rPr>
        <w:t>IRB approval and ethical consideration</w:t>
      </w:r>
    </w:p>
    <w:p w:rsidR="00F26627" w:rsidRDefault="005F029E" w:rsidP="00AB7B6E">
      <w:pPr>
        <w:rPr>
          <w:rFonts w:cs="Times New Roman"/>
          <w:szCs w:val="24"/>
        </w:rPr>
      </w:pPr>
      <w:r>
        <w:rPr>
          <w:rFonts w:cs="Times New Roman"/>
          <w:szCs w:val="24"/>
        </w:rPr>
        <w:t xml:space="preserve">     The Family Care Speciali</w:t>
      </w:r>
      <w:r w:rsidR="00644CEA">
        <w:rPr>
          <w:rFonts w:cs="Times New Roman"/>
          <w:szCs w:val="24"/>
        </w:rPr>
        <w:t xml:space="preserve">st (FCS), site I (OII) employs the project facilitator who is a University of Massachusetts Doctor of Nursing Practice (DNP) candidate, a board certified Family Nurse Practitioner with over 40 years of nursing experience.  Review of the University </w:t>
      </w:r>
      <w:proofErr w:type="gramStart"/>
      <w:r w:rsidR="007E401A">
        <w:rPr>
          <w:rFonts w:cs="Times New Roman"/>
          <w:szCs w:val="24"/>
        </w:rPr>
        <w:t>of</w:t>
      </w:r>
      <w:proofErr w:type="gramEnd"/>
      <w:r w:rsidR="00644CEA">
        <w:rPr>
          <w:rFonts w:cs="Times New Roman"/>
          <w:szCs w:val="24"/>
        </w:rPr>
        <w:t xml:space="preserve"> Massachusetts Amherst Institution Board (IRB) Guidelines (</w:t>
      </w:r>
      <w:hyperlink r:id="rId11" w:history="1">
        <w:r w:rsidR="00644CEA" w:rsidRPr="00D835BA">
          <w:rPr>
            <w:rStyle w:val="Hyperlink"/>
            <w:rFonts w:cs="Times New Roman"/>
            <w:szCs w:val="24"/>
          </w:rPr>
          <w:t>www.umass.edu/research/</w:t>
        </w:r>
      </w:hyperlink>
      <w:r w:rsidR="00644CEA">
        <w:rPr>
          <w:rFonts w:cs="Times New Roman"/>
          <w:szCs w:val="24"/>
        </w:rPr>
        <w:t>)</w:t>
      </w:r>
      <w:r w:rsidR="00C33A84">
        <w:rPr>
          <w:rFonts w:cs="Times New Roman"/>
          <w:szCs w:val="24"/>
        </w:rPr>
        <w:t>.</w:t>
      </w:r>
      <w:r w:rsidR="00644CEA">
        <w:rPr>
          <w:rFonts w:cs="Times New Roman"/>
          <w:szCs w:val="24"/>
        </w:rPr>
        <w:t xml:space="preserve"> </w:t>
      </w:r>
      <w:proofErr w:type="gramStart"/>
      <w:r w:rsidR="00644CEA">
        <w:rPr>
          <w:rFonts w:cs="Times New Roman"/>
          <w:szCs w:val="24"/>
        </w:rPr>
        <w:t>concluded</w:t>
      </w:r>
      <w:proofErr w:type="gramEnd"/>
      <w:r w:rsidR="00644CEA">
        <w:rPr>
          <w:rFonts w:cs="Times New Roman"/>
          <w:szCs w:val="24"/>
        </w:rPr>
        <w:t xml:space="preserve"> that this project falls under the “exempt” category.  IRB is not needed for the implementation of the immunization proje</w:t>
      </w:r>
      <w:r w:rsidR="002472D7">
        <w:rPr>
          <w:rFonts w:cs="Times New Roman"/>
          <w:szCs w:val="24"/>
        </w:rPr>
        <w:t>ct at FCS (OII) site.  This proj</w:t>
      </w:r>
      <w:r w:rsidR="00644CEA">
        <w:rPr>
          <w:rFonts w:cs="Times New Roman"/>
          <w:szCs w:val="24"/>
        </w:rPr>
        <w:t xml:space="preserve">ect is not intended for </w:t>
      </w:r>
      <w:r w:rsidR="00644CEA">
        <w:rPr>
          <w:rFonts w:cs="Times New Roman"/>
          <w:szCs w:val="24"/>
        </w:rPr>
        <w:lastRenderedPageBreak/>
        <w:t xml:space="preserve">research; it is an application of knowledge into practice.  This project does not need informed consent beyond what patients already provide </w:t>
      </w:r>
      <w:r w:rsidR="002472D7">
        <w:rPr>
          <w:rFonts w:cs="Times New Roman"/>
          <w:szCs w:val="24"/>
        </w:rPr>
        <w:t xml:space="preserve">within the purview of normal patient care by primary health care provider.  Data gathered from the implementation of this project will be applied for the Nurse Practitioner’s educational requirements in partial fulfillment of the DNP degree and actions taken by the NP in the course of this project are governed by the NP’s professional license and collaboration agreement with mentor advisor to practice.  </w:t>
      </w:r>
    </w:p>
    <w:p w:rsidR="00BF5880" w:rsidRPr="00F36BA2" w:rsidRDefault="00BF5880" w:rsidP="000C6B30">
      <w:pPr>
        <w:spacing w:after="200" w:line="360" w:lineRule="auto"/>
        <w:jc w:val="center"/>
        <w:rPr>
          <w:rFonts w:cs="Times New Roman"/>
          <w:szCs w:val="24"/>
        </w:rPr>
      </w:pPr>
      <w:r w:rsidRPr="00F36BA2">
        <w:rPr>
          <w:rFonts w:cs="Times New Roman"/>
          <w:szCs w:val="24"/>
        </w:rPr>
        <w:t>Implementation/Evaluation</w:t>
      </w:r>
    </w:p>
    <w:p w:rsidR="002774A5" w:rsidRDefault="00F20CCD" w:rsidP="002B2330">
      <w:pPr>
        <w:spacing w:after="200"/>
        <w:rPr>
          <w:rFonts w:cs="Times New Roman"/>
          <w:szCs w:val="24"/>
        </w:rPr>
      </w:pPr>
      <w:r>
        <w:rPr>
          <w:rFonts w:cs="Times New Roman"/>
          <w:szCs w:val="24"/>
        </w:rPr>
        <w:t xml:space="preserve">    The stakeholders have</w:t>
      </w:r>
      <w:r w:rsidR="00BF5880">
        <w:rPr>
          <w:rFonts w:cs="Times New Roman"/>
          <w:szCs w:val="24"/>
        </w:rPr>
        <w:t xml:space="preserve"> approved the project</w:t>
      </w:r>
      <w:r>
        <w:rPr>
          <w:rFonts w:cs="Times New Roman"/>
          <w:szCs w:val="24"/>
        </w:rPr>
        <w:t xml:space="preserve"> with a letter from the medical director with support (</w:t>
      </w:r>
      <w:r w:rsidR="00F26627">
        <w:rPr>
          <w:rFonts w:cs="Times New Roman"/>
          <w:szCs w:val="24"/>
        </w:rPr>
        <w:t>appendix VIII)</w:t>
      </w:r>
      <w:r w:rsidR="00BF5880">
        <w:rPr>
          <w:rFonts w:cs="Times New Roman"/>
          <w:szCs w:val="24"/>
        </w:rPr>
        <w:t xml:space="preserve"> the staff will be given instructions and provided with the project tools to complete the immunization administration with proper documentation.  </w:t>
      </w:r>
      <w:r w:rsidR="00F634EC">
        <w:rPr>
          <w:rFonts w:cs="Times New Roman"/>
          <w:szCs w:val="24"/>
        </w:rPr>
        <w:t>Evaluation and effectiveness of the program will be evaluated with meeting the CDC and</w:t>
      </w:r>
      <w:r w:rsidR="00BD03FC">
        <w:rPr>
          <w:rFonts w:cs="Times New Roman"/>
          <w:szCs w:val="24"/>
        </w:rPr>
        <w:t xml:space="preserve"> Healthy People 2020 goal of 90 percent</w:t>
      </w:r>
      <w:r w:rsidR="00F634EC">
        <w:rPr>
          <w:rFonts w:cs="Times New Roman"/>
          <w:szCs w:val="24"/>
        </w:rPr>
        <w:t xml:space="preserve"> of population 19 to 64 years of age immunized against Pertussis (CDC, 2011).  The project will last for eight weeks with the expectation to initiate in the offices locally and eventually nationwide in all HCA facilities.  </w:t>
      </w:r>
    </w:p>
    <w:p w:rsidR="00AB4329" w:rsidRPr="000C6B30" w:rsidRDefault="00F634EC" w:rsidP="000C6B30">
      <w:pPr>
        <w:spacing w:after="200"/>
        <w:rPr>
          <w:rFonts w:cs="Times New Roman"/>
          <w:szCs w:val="24"/>
        </w:rPr>
      </w:pPr>
      <w:r>
        <w:rPr>
          <w:rFonts w:cs="Times New Roman"/>
          <w:szCs w:val="24"/>
        </w:rPr>
        <w:t xml:space="preserve">    </w:t>
      </w:r>
      <w:r w:rsidR="000116B3">
        <w:rPr>
          <w:rFonts w:cs="Times New Roman"/>
          <w:szCs w:val="24"/>
        </w:rPr>
        <w:t>The data gathered was the</w:t>
      </w:r>
      <w:r>
        <w:rPr>
          <w:rFonts w:cs="Times New Roman"/>
          <w:szCs w:val="24"/>
        </w:rPr>
        <w:t xml:space="preserve"> number of patients seen daily by all providers, the number of patients that are 19 to 64 years of age, the number of patients who have previously been immunized with Tdap, the number of patients who received immunization on date of visit and those who</w:t>
      </w:r>
      <w:r w:rsidR="000C6B30">
        <w:rPr>
          <w:rFonts w:cs="Times New Roman"/>
          <w:szCs w:val="24"/>
        </w:rPr>
        <w:t xml:space="preserve"> have refused.  Analysis was</w:t>
      </w:r>
      <w:r>
        <w:rPr>
          <w:rFonts w:cs="Times New Roman"/>
          <w:szCs w:val="24"/>
        </w:rPr>
        <w:t xml:space="preserve"> comparing number of patients receiving immunization compared to the nu</w:t>
      </w:r>
      <w:r w:rsidR="00200334">
        <w:rPr>
          <w:rFonts w:cs="Times New Roman"/>
          <w:szCs w:val="24"/>
        </w:rPr>
        <w:t>mber of patients seen</w:t>
      </w:r>
      <w:r w:rsidR="000C6B30">
        <w:rPr>
          <w:rFonts w:cs="Times New Roman"/>
          <w:szCs w:val="24"/>
        </w:rPr>
        <w:t xml:space="preserve"> in office ages 19 to 64 years.</w:t>
      </w:r>
    </w:p>
    <w:p w:rsidR="00806B02" w:rsidRDefault="00C33A84" w:rsidP="00806B02">
      <w:r>
        <w:t xml:space="preserve">Figure 2 </w:t>
      </w:r>
      <w:r w:rsidR="00806B02">
        <w:t>Timeline:  Immunization of Adults 19-64 years of age with Tdap</w:t>
      </w:r>
    </w:p>
    <w:tbl>
      <w:tblPr>
        <w:tblStyle w:val="TableGrid"/>
        <w:tblW w:w="9738" w:type="dxa"/>
        <w:tblLayout w:type="fixed"/>
        <w:tblLook w:val="04A0" w:firstRow="1" w:lastRow="0" w:firstColumn="1" w:lastColumn="0" w:noHBand="0" w:noVBand="1"/>
      </w:tblPr>
      <w:tblGrid>
        <w:gridCol w:w="1728"/>
        <w:gridCol w:w="1080"/>
        <w:gridCol w:w="1080"/>
        <w:gridCol w:w="990"/>
        <w:gridCol w:w="990"/>
        <w:gridCol w:w="900"/>
        <w:gridCol w:w="900"/>
        <w:gridCol w:w="1013"/>
        <w:gridCol w:w="1057"/>
      </w:tblGrid>
      <w:tr w:rsidR="00806B02" w:rsidTr="00A74ABB">
        <w:trPr>
          <w:trHeight w:val="629"/>
        </w:trPr>
        <w:tc>
          <w:tcPr>
            <w:tcW w:w="1728" w:type="dxa"/>
          </w:tcPr>
          <w:p w:rsidR="00806B02" w:rsidRDefault="00806B02" w:rsidP="00806B02">
            <w:pPr>
              <w:spacing w:line="240" w:lineRule="auto"/>
            </w:pPr>
            <w:r>
              <w:rPr>
                <w:noProof/>
              </w:rPr>
              <mc:AlternateContent>
                <mc:Choice Requires="wps">
                  <w:drawing>
                    <wp:anchor distT="0" distB="0" distL="114300" distR="114300" simplePos="0" relativeHeight="252028928" behindDoc="0" locked="0" layoutInCell="1" allowOverlap="1" wp14:anchorId="215AAA4A" wp14:editId="2E43AE01">
                      <wp:simplePos x="0" y="0"/>
                      <wp:positionH relativeFrom="column">
                        <wp:posOffset>-63795</wp:posOffset>
                      </wp:positionH>
                      <wp:positionV relativeFrom="paragraph">
                        <wp:posOffset>44731</wp:posOffset>
                      </wp:positionV>
                      <wp:extent cx="1084521" cy="297180"/>
                      <wp:effectExtent l="0" t="0" r="20955" b="26670"/>
                      <wp:wrapNone/>
                      <wp:docPr id="1" name="Straight Connector 1"/>
                      <wp:cNvGraphicFramePr/>
                      <a:graphic xmlns:a="http://schemas.openxmlformats.org/drawingml/2006/main">
                        <a:graphicData uri="http://schemas.microsoft.com/office/word/2010/wordprocessingShape">
                          <wps:wsp>
                            <wps:cNvCnPr/>
                            <wps:spPr>
                              <a:xfrm flipV="1">
                                <a:off x="0" y="0"/>
                                <a:ext cx="1084521" cy="2971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 o:spid="_x0000_s1026" style="position:absolute;flip:y;z-index:25202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pt,3.5pt" to="80.4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" strokecolor="black [3040]"/>
                  </w:pict>
                </mc:Fallback>
              </mc:AlternateContent>
            </w:r>
            <w:r>
              <w:t>Activity</w:t>
            </w:r>
          </w:p>
          <w:p w:rsidR="00806B02" w:rsidRDefault="00806B02" w:rsidP="00806B02">
            <w:pPr>
              <w:spacing w:line="240" w:lineRule="auto"/>
            </w:pPr>
            <w:r>
              <w:t xml:space="preserve">                  Week</w:t>
            </w:r>
          </w:p>
        </w:tc>
        <w:tc>
          <w:tcPr>
            <w:tcW w:w="1080" w:type="dxa"/>
          </w:tcPr>
          <w:p w:rsidR="00806B02" w:rsidRPr="0029654A" w:rsidRDefault="00806B02" w:rsidP="00A74ABB">
            <w:pPr>
              <w:rPr>
                <w:sz w:val="20"/>
                <w:szCs w:val="20"/>
              </w:rPr>
            </w:pPr>
            <w:r w:rsidRPr="0029654A">
              <w:rPr>
                <w:sz w:val="20"/>
                <w:szCs w:val="20"/>
              </w:rPr>
              <w:t>12/15/11</w:t>
            </w:r>
          </w:p>
        </w:tc>
        <w:tc>
          <w:tcPr>
            <w:tcW w:w="1080" w:type="dxa"/>
          </w:tcPr>
          <w:p w:rsidR="00806B02" w:rsidRPr="0029654A" w:rsidRDefault="00806B02" w:rsidP="00A74ABB">
            <w:pPr>
              <w:rPr>
                <w:sz w:val="20"/>
                <w:szCs w:val="20"/>
              </w:rPr>
            </w:pPr>
            <w:r w:rsidRPr="0029654A">
              <w:rPr>
                <w:sz w:val="20"/>
                <w:szCs w:val="20"/>
              </w:rPr>
              <w:t>1/3/12</w:t>
            </w:r>
          </w:p>
        </w:tc>
        <w:tc>
          <w:tcPr>
            <w:tcW w:w="990" w:type="dxa"/>
          </w:tcPr>
          <w:p w:rsidR="00806B02" w:rsidRPr="0029654A" w:rsidRDefault="00806B02" w:rsidP="00A74ABB">
            <w:pPr>
              <w:rPr>
                <w:sz w:val="20"/>
                <w:szCs w:val="20"/>
              </w:rPr>
            </w:pPr>
            <w:r w:rsidRPr="0029654A">
              <w:rPr>
                <w:sz w:val="20"/>
                <w:szCs w:val="20"/>
              </w:rPr>
              <w:t>1/4/12</w:t>
            </w:r>
          </w:p>
        </w:tc>
        <w:tc>
          <w:tcPr>
            <w:tcW w:w="990" w:type="dxa"/>
          </w:tcPr>
          <w:p w:rsidR="00806B02" w:rsidRPr="0029654A" w:rsidRDefault="00806B02" w:rsidP="00A74ABB">
            <w:pPr>
              <w:rPr>
                <w:sz w:val="20"/>
                <w:szCs w:val="20"/>
              </w:rPr>
            </w:pPr>
            <w:r w:rsidRPr="0029654A">
              <w:rPr>
                <w:sz w:val="20"/>
                <w:szCs w:val="20"/>
              </w:rPr>
              <w:t>1/17/12</w:t>
            </w:r>
          </w:p>
        </w:tc>
        <w:tc>
          <w:tcPr>
            <w:tcW w:w="900" w:type="dxa"/>
          </w:tcPr>
          <w:p w:rsidR="00806B02" w:rsidRPr="0029654A" w:rsidRDefault="00806B02" w:rsidP="00A74ABB">
            <w:pPr>
              <w:rPr>
                <w:sz w:val="20"/>
                <w:szCs w:val="20"/>
              </w:rPr>
            </w:pPr>
            <w:r w:rsidRPr="0029654A">
              <w:rPr>
                <w:sz w:val="20"/>
                <w:szCs w:val="20"/>
              </w:rPr>
              <w:t>1/25/12</w:t>
            </w:r>
          </w:p>
        </w:tc>
        <w:tc>
          <w:tcPr>
            <w:tcW w:w="900" w:type="dxa"/>
          </w:tcPr>
          <w:p w:rsidR="00806B02" w:rsidRPr="0029654A" w:rsidRDefault="00806B02" w:rsidP="00A74ABB">
            <w:pPr>
              <w:rPr>
                <w:sz w:val="20"/>
                <w:szCs w:val="20"/>
              </w:rPr>
            </w:pPr>
            <w:r>
              <w:rPr>
                <w:sz w:val="20"/>
                <w:szCs w:val="20"/>
              </w:rPr>
              <w:t>3/16/12</w:t>
            </w:r>
          </w:p>
        </w:tc>
        <w:tc>
          <w:tcPr>
            <w:tcW w:w="1013" w:type="dxa"/>
          </w:tcPr>
          <w:p w:rsidR="00806B02" w:rsidRDefault="00806B02" w:rsidP="00A74ABB">
            <w:r>
              <w:t>3/29/12</w:t>
            </w:r>
          </w:p>
        </w:tc>
        <w:tc>
          <w:tcPr>
            <w:tcW w:w="1057" w:type="dxa"/>
          </w:tcPr>
          <w:p w:rsidR="00806B02" w:rsidRDefault="00806B02" w:rsidP="00A74ABB">
            <w:r>
              <w:t>4/3/12</w:t>
            </w:r>
          </w:p>
        </w:tc>
      </w:tr>
      <w:tr w:rsidR="00806B02" w:rsidTr="00A74ABB">
        <w:tc>
          <w:tcPr>
            <w:tcW w:w="1728" w:type="dxa"/>
          </w:tcPr>
          <w:p w:rsidR="00806B02" w:rsidRDefault="00806B02" w:rsidP="00806B02">
            <w:pPr>
              <w:spacing w:line="240" w:lineRule="auto"/>
            </w:pPr>
            <w:r>
              <w:t xml:space="preserve">Importance R/T scientific </w:t>
            </w:r>
            <w:r>
              <w:lastRenderedPageBreak/>
              <w:t>evidence</w:t>
            </w:r>
          </w:p>
        </w:tc>
        <w:tc>
          <w:tcPr>
            <w:tcW w:w="1080" w:type="dxa"/>
            <w:shd w:val="clear" w:color="auto" w:fill="000000" w:themeFill="text1"/>
          </w:tcPr>
          <w:p w:rsidR="00806B02" w:rsidRPr="005A479F" w:rsidRDefault="00806B02" w:rsidP="00A74ABB">
            <w:pPr>
              <w:rPr>
                <w:highlight w:val="yellow"/>
              </w:rPr>
            </w:pPr>
          </w:p>
        </w:tc>
        <w:tc>
          <w:tcPr>
            <w:tcW w:w="1080" w:type="dxa"/>
            <w:shd w:val="clear" w:color="auto" w:fill="000000" w:themeFill="text1"/>
          </w:tcPr>
          <w:p w:rsidR="00806B02" w:rsidRPr="005A479F" w:rsidRDefault="00806B02" w:rsidP="00A74ABB">
            <w:pPr>
              <w:rPr>
                <w:highlight w:val="yellow"/>
              </w:rPr>
            </w:pPr>
          </w:p>
        </w:tc>
        <w:tc>
          <w:tcPr>
            <w:tcW w:w="990" w:type="dxa"/>
            <w:shd w:val="clear" w:color="auto" w:fill="000000" w:themeFill="text1"/>
          </w:tcPr>
          <w:p w:rsidR="00806B02" w:rsidRPr="005A479F" w:rsidRDefault="00806B02" w:rsidP="00A74ABB">
            <w:pPr>
              <w:rPr>
                <w:highlight w:val="yellow"/>
              </w:rPr>
            </w:pPr>
          </w:p>
        </w:tc>
        <w:tc>
          <w:tcPr>
            <w:tcW w:w="990" w:type="dxa"/>
            <w:shd w:val="clear" w:color="auto" w:fill="000000" w:themeFill="text1"/>
          </w:tcPr>
          <w:p w:rsidR="00806B02" w:rsidRPr="005A479F" w:rsidRDefault="00806B02" w:rsidP="00A74ABB">
            <w:pPr>
              <w:rPr>
                <w:highlight w:val="yellow"/>
              </w:rPr>
            </w:pPr>
          </w:p>
        </w:tc>
        <w:tc>
          <w:tcPr>
            <w:tcW w:w="900" w:type="dxa"/>
            <w:shd w:val="clear" w:color="auto" w:fill="000000" w:themeFill="text1"/>
          </w:tcPr>
          <w:p w:rsidR="00806B02" w:rsidRPr="005A479F" w:rsidRDefault="00806B02" w:rsidP="00A74ABB">
            <w:pPr>
              <w:rPr>
                <w:highlight w:val="yellow"/>
              </w:rPr>
            </w:pPr>
          </w:p>
        </w:tc>
        <w:tc>
          <w:tcPr>
            <w:tcW w:w="900" w:type="dxa"/>
            <w:shd w:val="clear" w:color="auto" w:fill="000000" w:themeFill="text1"/>
          </w:tcPr>
          <w:p w:rsidR="00806B02" w:rsidRPr="005A479F" w:rsidRDefault="00806B02" w:rsidP="00A74ABB">
            <w:pPr>
              <w:rPr>
                <w:highlight w:val="yellow"/>
              </w:rPr>
            </w:pPr>
          </w:p>
        </w:tc>
        <w:tc>
          <w:tcPr>
            <w:tcW w:w="1013" w:type="dxa"/>
            <w:shd w:val="clear" w:color="auto" w:fill="000000" w:themeFill="text1"/>
          </w:tcPr>
          <w:p w:rsidR="00806B02" w:rsidRPr="005A479F" w:rsidRDefault="00806B02" w:rsidP="00A74ABB">
            <w:pPr>
              <w:rPr>
                <w:highlight w:val="yellow"/>
              </w:rPr>
            </w:pPr>
          </w:p>
        </w:tc>
        <w:tc>
          <w:tcPr>
            <w:tcW w:w="1057" w:type="dxa"/>
            <w:shd w:val="clear" w:color="auto" w:fill="000000" w:themeFill="text1"/>
          </w:tcPr>
          <w:p w:rsidR="00806B02" w:rsidRPr="005A479F" w:rsidRDefault="00806B02" w:rsidP="00A74ABB">
            <w:pPr>
              <w:rPr>
                <w:highlight w:val="yellow"/>
              </w:rPr>
            </w:pPr>
          </w:p>
        </w:tc>
      </w:tr>
      <w:tr w:rsidR="00806B02" w:rsidTr="00A74ABB">
        <w:tc>
          <w:tcPr>
            <w:tcW w:w="1728" w:type="dxa"/>
          </w:tcPr>
          <w:p w:rsidR="00806B02" w:rsidRDefault="00806B02" w:rsidP="00806B02">
            <w:pPr>
              <w:spacing w:line="240" w:lineRule="auto"/>
            </w:pPr>
            <w:r>
              <w:lastRenderedPageBreak/>
              <w:t>Presentation to Stakeholders</w:t>
            </w:r>
          </w:p>
        </w:tc>
        <w:tc>
          <w:tcPr>
            <w:tcW w:w="1080" w:type="dxa"/>
          </w:tcPr>
          <w:p w:rsidR="00806B02" w:rsidRDefault="00806B02" w:rsidP="00A74ABB"/>
        </w:tc>
        <w:tc>
          <w:tcPr>
            <w:tcW w:w="1080" w:type="dxa"/>
            <w:shd w:val="clear" w:color="auto" w:fill="000000" w:themeFill="text1"/>
          </w:tcPr>
          <w:p w:rsidR="00806B02" w:rsidRDefault="00806B02" w:rsidP="00A74ABB"/>
        </w:tc>
        <w:tc>
          <w:tcPr>
            <w:tcW w:w="990" w:type="dxa"/>
          </w:tcPr>
          <w:p w:rsidR="00806B02" w:rsidRDefault="00806B02" w:rsidP="00A74ABB"/>
        </w:tc>
        <w:tc>
          <w:tcPr>
            <w:tcW w:w="990" w:type="dxa"/>
          </w:tcPr>
          <w:p w:rsidR="00806B02" w:rsidRDefault="00806B02" w:rsidP="00A74ABB"/>
        </w:tc>
        <w:tc>
          <w:tcPr>
            <w:tcW w:w="900" w:type="dxa"/>
          </w:tcPr>
          <w:p w:rsidR="00806B02" w:rsidRDefault="00806B02" w:rsidP="00A74ABB"/>
        </w:tc>
        <w:tc>
          <w:tcPr>
            <w:tcW w:w="900" w:type="dxa"/>
          </w:tcPr>
          <w:p w:rsidR="00806B02" w:rsidRDefault="00806B02" w:rsidP="00A74ABB"/>
        </w:tc>
        <w:tc>
          <w:tcPr>
            <w:tcW w:w="1013" w:type="dxa"/>
          </w:tcPr>
          <w:p w:rsidR="00806B02" w:rsidRDefault="00806B02" w:rsidP="00A74ABB"/>
        </w:tc>
        <w:tc>
          <w:tcPr>
            <w:tcW w:w="1057" w:type="dxa"/>
          </w:tcPr>
          <w:p w:rsidR="00806B02" w:rsidRDefault="00806B02" w:rsidP="00A74ABB"/>
        </w:tc>
      </w:tr>
      <w:tr w:rsidR="00806B02" w:rsidTr="00A74ABB">
        <w:tc>
          <w:tcPr>
            <w:tcW w:w="1728" w:type="dxa"/>
          </w:tcPr>
          <w:p w:rsidR="00806B02" w:rsidRDefault="00806B02" w:rsidP="00806B02">
            <w:pPr>
              <w:spacing w:line="240" w:lineRule="auto"/>
            </w:pPr>
            <w:r>
              <w:t>Power Point presentation-staff education</w:t>
            </w:r>
          </w:p>
        </w:tc>
        <w:tc>
          <w:tcPr>
            <w:tcW w:w="1080" w:type="dxa"/>
          </w:tcPr>
          <w:p w:rsidR="00806B02" w:rsidRDefault="00806B02" w:rsidP="00A74ABB"/>
        </w:tc>
        <w:tc>
          <w:tcPr>
            <w:tcW w:w="1080" w:type="dxa"/>
          </w:tcPr>
          <w:p w:rsidR="00806B02" w:rsidRDefault="00806B02" w:rsidP="00A74ABB"/>
        </w:tc>
        <w:tc>
          <w:tcPr>
            <w:tcW w:w="990" w:type="dxa"/>
            <w:shd w:val="clear" w:color="auto" w:fill="000000" w:themeFill="text1"/>
          </w:tcPr>
          <w:p w:rsidR="00806B02" w:rsidRDefault="00806B02" w:rsidP="00A74ABB"/>
        </w:tc>
        <w:tc>
          <w:tcPr>
            <w:tcW w:w="990" w:type="dxa"/>
          </w:tcPr>
          <w:p w:rsidR="00806B02" w:rsidRDefault="00806B02" w:rsidP="00A74ABB"/>
        </w:tc>
        <w:tc>
          <w:tcPr>
            <w:tcW w:w="900" w:type="dxa"/>
          </w:tcPr>
          <w:p w:rsidR="00806B02" w:rsidRDefault="00806B02" w:rsidP="00A74ABB"/>
        </w:tc>
        <w:tc>
          <w:tcPr>
            <w:tcW w:w="900" w:type="dxa"/>
          </w:tcPr>
          <w:p w:rsidR="00806B02" w:rsidRDefault="00806B02" w:rsidP="00A74ABB"/>
        </w:tc>
        <w:tc>
          <w:tcPr>
            <w:tcW w:w="1013" w:type="dxa"/>
          </w:tcPr>
          <w:p w:rsidR="00806B02" w:rsidRDefault="00806B02" w:rsidP="00A74ABB"/>
        </w:tc>
        <w:tc>
          <w:tcPr>
            <w:tcW w:w="1057" w:type="dxa"/>
          </w:tcPr>
          <w:p w:rsidR="00806B02" w:rsidRDefault="00806B02" w:rsidP="00A74ABB"/>
        </w:tc>
      </w:tr>
      <w:tr w:rsidR="00806B02" w:rsidTr="00A74ABB">
        <w:tc>
          <w:tcPr>
            <w:tcW w:w="1728" w:type="dxa"/>
          </w:tcPr>
          <w:p w:rsidR="00806B02" w:rsidRDefault="00806B02" w:rsidP="00806B02">
            <w:pPr>
              <w:spacing w:line="240" w:lineRule="auto"/>
            </w:pPr>
            <w:r>
              <w:t>Program initiated in practice</w:t>
            </w:r>
          </w:p>
        </w:tc>
        <w:tc>
          <w:tcPr>
            <w:tcW w:w="1080" w:type="dxa"/>
          </w:tcPr>
          <w:p w:rsidR="00806B02" w:rsidRDefault="00806B02" w:rsidP="00A74ABB"/>
        </w:tc>
        <w:tc>
          <w:tcPr>
            <w:tcW w:w="1080" w:type="dxa"/>
          </w:tcPr>
          <w:p w:rsidR="00806B02" w:rsidRDefault="00806B02" w:rsidP="00A74ABB"/>
        </w:tc>
        <w:tc>
          <w:tcPr>
            <w:tcW w:w="990" w:type="dxa"/>
          </w:tcPr>
          <w:p w:rsidR="00806B02" w:rsidRDefault="00806B02" w:rsidP="00A74ABB"/>
        </w:tc>
        <w:tc>
          <w:tcPr>
            <w:tcW w:w="990" w:type="dxa"/>
            <w:shd w:val="clear" w:color="auto" w:fill="000000" w:themeFill="text1"/>
          </w:tcPr>
          <w:p w:rsidR="00806B02" w:rsidRDefault="00806B02" w:rsidP="00A74ABB"/>
        </w:tc>
        <w:tc>
          <w:tcPr>
            <w:tcW w:w="900" w:type="dxa"/>
            <w:shd w:val="clear" w:color="auto" w:fill="FFFFFF" w:themeFill="background1"/>
          </w:tcPr>
          <w:p w:rsidR="00806B02" w:rsidRDefault="00806B02" w:rsidP="00A74ABB"/>
        </w:tc>
        <w:tc>
          <w:tcPr>
            <w:tcW w:w="900" w:type="dxa"/>
            <w:shd w:val="clear" w:color="auto" w:fill="FFFFFF" w:themeFill="background1"/>
          </w:tcPr>
          <w:p w:rsidR="00806B02" w:rsidRDefault="00806B02" w:rsidP="00A74ABB"/>
        </w:tc>
        <w:tc>
          <w:tcPr>
            <w:tcW w:w="1013" w:type="dxa"/>
          </w:tcPr>
          <w:p w:rsidR="00806B02" w:rsidRDefault="00806B02" w:rsidP="00A74ABB"/>
        </w:tc>
        <w:tc>
          <w:tcPr>
            <w:tcW w:w="1057" w:type="dxa"/>
          </w:tcPr>
          <w:p w:rsidR="00806B02" w:rsidRDefault="00806B02" w:rsidP="00A74ABB"/>
        </w:tc>
      </w:tr>
      <w:tr w:rsidR="00806B02" w:rsidTr="00A74ABB">
        <w:tc>
          <w:tcPr>
            <w:tcW w:w="1728" w:type="dxa"/>
          </w:tcPr>
          <w:p w:rsidR="00806B02" w:rsidRDefault="00806B02" w:rsidP="00806B02">
            <w:pPr>
              <w:spacing w:line="240" w:lineRule="auto"/>
            </w:pPr>
            <w:r>
              <w:t>Compile data daily and feedback</w:t>
            </w:r>
          </w:p>
        </w:tc>
        <w:tc>
          <w:tcPr>
            <w:tcW w:w="1080" w:type="dxa"/>
          </w:tcPr>
          <w:p w:rsidR="00806B02" w:rsidRDefault="00806B02" w:rsidP="00A74ABB"/>
        </w:tc>
        <w:tc>
          <w:tcPr>
            <w:tcW w:w="1080" w:type="dxa"/>
          </w:tcPr>
          <w:p w:rsidR="00806B02" w:rsidRDefault="00806B02" w:rsidP="00A74ABB"/>
        </w:tc>
        <w:tc>
          <w:tcPr>
            <w:tcW w:w="990" w:type="dxa"/>
          </w:tcPr>
          <w:p w:rsidR="00806B02" w:rsidRDefault="00806B02" w:rsidP="00A74ABB"/>
        </w:tc>
        <w:tc>
          <w:tcPr>
            <w:tcW w:w="990" w:type="dxa"/>
            <w:shd w:val="clear" w:color="auto" w:fill="000000" w:themeFill="text1"/>
          </w:tcPr>
          <w:p w:rsidR="00806B02" w:rsidRDefault="00806B02" w:rsidP="00A74ABB"/>
        </w:tc>
        <w:tc>
          <w:tcPr>
            <w:tcW w:w="900" w:type="dxa"/>
            <w:shd w:val="clear" w:color="auto" w:fill="000000" w:themeFill="text1"/>
          </w:tcPr>
          <w:p w:rsidR="00806B02" w:rsidRDefault="00806B02" w:rsidP="00A74ABB"/>
        </w:tc>
        <w:tc>
          <w:tcPr>
            <w:tcW w:w="900" w:type="dxa"/>
            <w:shd w:val="clear" w:color="auto" w:fill="000000" w:themeFill="text1"/>
          </w:tcPr>
          <w:p w:rsidR="00806B02" w:rsidRDefault="00806B02" w:rsidP="00A74ABB"/>
        </w:tc>
        <w:tc>
          <w:tcPr>
            <w:tcW w:w="1013" w:type="dxa"/>
          </w:tcPr>
          <w:p w:rsidR="00806B02" w:rsidRDefault="00806B02" w:rsidP="00A74ABB"/>
        </w:tc>
        <w:tc>
          <w:tcPr>
            <w:tcW w:w="1057" w:type="dxa"/>
          </w:tcPr>
          <w:p w:rsidR="00806B02" w:rsidRDefault="00806B02" w:rsidP="00A74ABB"/>
        </w:tc>
      </w:tr>
      <w:tr w:rsidR="00806B02" w:rsidTr="00A74ABB">
        <w:tc>
          <w:tcPr>
            <w:tcW w:w="1728" w:type="dxa"/>
          </w:tcPr>
          <w:p w:rsidR="00806B02" w:rsidRDefault="00806B02" w:rsidP="00806B02">
            <w:pPr>
              <w:spacing w:line="240" w:lineRule="auto"/>
            </w:pPr>
            <w:r>
              <w:t>Present to stakeholders-peers</w:t>
            </w:r>
          </w:p>
        </w:tc>
        <w:tc>
          <w:tcPr>
            <w:tcW w:w="1080" w:type="dxa"/>
          </w:tcPr>
          <w:p w:rsidR="00806B02" w:rsidRDefault="00806B02" w:rsidP="00A74ABB"/>
        </w:tc>
        <w:tc>
          <w:tcPr>
            <w:tcW w:w="1080" w:type="dxa"/>
          </w:tcPr>
          <w:p w:rsidR="00806B02" w:rsidRDefault="00806B02" w:rsidP="00A74ABB"/>
        </w:tc>
        <w:tc>
          <w:tcPr>
            <w:tcW w:w="990" w:type="dxa"/>
          </w:tcPr>
          <w:p w:rsidR="00806B02" w:rsidRDefault="00806B02" w:rsidP="00A74ABB"/>
        </w:tc>
        <w:tc>
          <w:tcPr>
            <w:tcW w:w="990" w:type="dxa"/>
          </w:tcPr>
          <w:p w:rsidR="00806B02" w:rsidRDefault="00806B02" w:rsidP="00A74ABB"/>
        </w:tc>
        <w:tc>
          <w:tcPr>
            <w:tcW w:w="900" w:type="dxa"/>
          </w:tcPr>
          <w:p w:rsidR="00806B02" w:rsidRDefault="00806B02" w:rsidP="00A74ABB"/>
        </w:tc>
        <w:tc>
          <w:tcPr>
            <w:tcW w:w="900" w:type="dxa"/>
          </w:tcPr>
          <w:p w:rsidR="00806B02" w:rsidRDefault="00806B02" w:rsidP="00A74ABB"/>
        </w:tc>
        <w:tc>
          <w:tcPr>
            <w:tcW w:w="1013" w:type="dxa"/>
            <w:shd w:val="clear" w:color="auto" w:fill="000000" w:themeFill="text1"/>
          </w:tcPr>
          <w:p w:rsidR="00806B02" w:rsidRDefault="00806B02" w:rsidP="00A74ABB"/>
        </w:tc>
        <w:tc>
          <w:tcPr>
            <w:tcW w:w="1057" w:type="dxa"/>
          </w:tcPr>
          <w:p w:rsidR="00806B02" w:rsidRDefault="00806B02" w:rsidP="00A74ABB"/>
        </w:tc>
      </w:tr>
      <w:tr w:rsidR="00806B02" w:rsidTr="00A74ABB">
        <w:tc>
          <w:tcPr>
            <w:tcW w:w="1728" w:type="dxa"/>
          </w:tcPr>
          <w:p w:rsidR="00806B02" w:rsidRDefault="00806B02" w:rsidP="00806B02">
            <w:pPr>
              <w:spacing w:line="240" w:lineRule="auto"/>
            </w:pPr>
            <w:r>
              <w:t>Presentation to regional management</w:t>
            </w:r>
          </w:p>
        </w:tc>
        <w:tc>
          <w:tcPr>
            <w:tcW w:w="1080" w:type="dxa"/>
          </w:tcPr>
          <w:p w:rsidR="00806B02" w:rsidRDefault="00806B02" w:rsidP="00A74ABB"/>
        </w:tc>
        <w:tc>
          <w:tcPr>
            <w:tcW w:w="1080" w:type="dxa"/>
          </w:tcPr>
          <w:p w:rsidR="00806B02" w:rsidRDefault="00806B02" w:rsidP="00A74ABB"/>
        </w:tc>
        <w:tc>
          <w:tcPr>
            <w:tcW w:w="990" w:type="dxa"/>
          </w:tcPr>
          <w:p w:rsidR="00806B02" w:rsidRDefault="00806B02" w:rsidP="00A74ABB"/>
        </w:tc>
        <w:tc>
          <w:tcPr>
            <w:tcW w:w="990" w:type="dxa"/>
          </w:tcPr>
          <w:p w:rsidR="00806B02" w:rsidRDefault="00806B02" w:rsidP="00A74ABB"/>
        </w:tc>
        <w:tc>
          <w:tcPr>
            <w:tcW w:w="900" w:type="dxa"/>
          </w:tcPr>
          <w:p w:rsidR="00806B02" w:rsidRDefault="00806B02" w:rsidP="00A74ABB"/>
        </w:tc>
        <w:tc>
          <w:tcPr>
            <w:tcW w:w="900" w:type="dxa"/>
          </w:tcPr>
          <w:p w:rsidR="00806B02" w:rsidRDefault="00806B02" w:rsidP="00A74ABB"/>
        </w:tc>
        <w:tc>
          <w:tcPr>
            <w:tcW w:w="1013" w:type="dxa"/>
          </w:tcPr>
          <w:p w:rsidR="00806B02" w:rsidRDefault="00806B02" w:rsidP="00A74ABB"/>
        </w:tc>
        <w:tc>
          <w:tcPr>
            <w:tcW w:w="1057" w:type="dxa"/>
            <w:shd w:val="clear" w:color="auto" w:fill="000000" w:themeFill="text1"/>
          </w:tcPr>
          <w:p w:rsidR="00806B02" w:rsidRDefault="00806B02" w:rsidP="00A74ABB"/>
        </w:tc>
      </w:tr>
    </w:tbl>
    <w:p w:rsidR="002B2330" w:rsidRDefault="002B2330" w:rsidP="002B2330">
      <w:pPr>
        <w:pStyle w:val="APABody"/>
        <w:tabs>
          <w:tab w:val="left" w:pos="1178"/>
          <w:tab w:val="center" w:pos="5040"/>
        </w:tabs>
        <w:spacing w:line="240" w:lineRule="auto"/>
        <w:ind w:firstLine="0"/>
      </w:pPr>
    </w:p>
    <w:p w:rsidR="005C6621" w:rsidRDefault="00BE3E93" w:rsidP="00BE3E93">
      <w:pPr>
        <w:pStyle w:val="APABody"/>
        <w:tabs>
          <w:tab w:val="left" w:pos="1178"/>
          <w:tab w:val="center" w:pos="5040"/>
        </w:tabs>
        <w:ind w:firstLine="0"/>
      </w:pPr>
      <w:r>
        <w:t xml:space="preserve">     The timeline was constructed after the proposal was approved and accepted by the committee for this project.  </w:t>
      </w:r>
    </w:p>
    <w:p w:rsidR="00953B0C" w:rsidRDefault="00BE3E93" w:rsidP="005C6621">
      <w:pPr>
        <w:pStyle w:val="APABody"/>
        <w:numPr>
          <w:ilvl w:val="0"/>
          <w:numId w:val="26"/>
        </w:numPr>
        <w:tabs>
          <w:tab w:val="left" w:pos="1178"/>
          <w:tab w:val="center" w:pos="5040"/>
        </w:tabs>
      </w:pPr>
      <w:r>
        <w:t xml:space="preserve">The initial step was to </w:t>
      </w:r>
      <w:r w:rsidR="005C6621">
        <w:t xml:space="preserve">provide information for the stakeholders and members of the team that this project is based on scientific evidence.  During the entire project continued review of literature and CDC guidelines were continuously reviewed for any changes or updates. </w:t>
      </w:r>
    </w:p>
    <w:p w:rsidR="005C6621" w:rsidRDefault="00F876EC" w:rsidP="005C6621">
      <w:pPr>
        <w:pStyle w:val="APABody"/>
        <w:numPr>
          <w:ilvl w:val="0"/>
          <w:numId w:val="26"/>
        </w:numPr>
        <w:tabs>
          <w:tab w:val="left" w:pos="1178"/>
          <w:tab w:val="center" w:pos="5040"/>
        </w:tabs>
      </w:pPr>
      <w:r>
        <w:t xml:space="preserve">The second step was to meet with the stakeholders to explain the project, their interest in improving healthcare.  This project was presented at a luncheon and the stakeholders approved this project.  </w:t>
      </w:r>
    </w:p>
    <w:p w:rsidR="00AE65E5" w:rsidRDefault="00AE65E5" w:rsidP="005C6621">
      <w:pPr>
        <w:pStyle w:val="APABody"/>
        <w:numPr>
          <w:ilvl w:val="0"/>
          <w:numId w:val="26"/>
        </w:numPr>
        <w:tabs>
          <w:tab w:val="left" w:pos="1178"/>
          <w:tab w:val="center" w:pos="5040"/>
        </w:tabs>
      </w:pPr>
      <w:r>
        <w:t xml:space="preserve">Third step was providing a power point presentation to the staff as they were the major link in this project’s success. The office manager, stakeholders and regional manager were provided the same information that staff was given. The staff was the initial encounter in the office fir the patient and eventually if indicated and agreed to be administering the immunization.  Presentation was given at lunch, staff was encouraged </w:t>
      </w:r>
      <w:r>
        <w:lastRenderedPageBreak/>
        <w:t xml:space="preserve">to ask questions, all were answered and staff felt they understood the process associated with the project.  The staff was encouraged that if any questions they could address them immediately and they would receive the answer at the time.  </w:t>
      </w:r>
    </w:p>
    <w:p w:rsidR="009446DE" w:rsidRDefault="009446DE" w:rsidP="005C6621">
      <w:pPr>
        <w:pStyle w:val="APABody"/>
        <w:numPr>
          <w:ilvl w:val="0"/>
          <w:numId w:val="26"/>
        </w:numPr>
        <w:tabs>
          <w:tab w:val="left" w:pos="1178"/>
          <w:tab w:val="center" w:pos="5040"/>
        </w:tabs>
      </w:pPr>
      <w:r>
        <w:t>Fourth step was the initiati</w:t>
      </w:r>
      <w:r w:rsidR="00C42E36">
        <w:t xml:space="preserve">on of the project.  The staff began giving out questionnaire to the patients being seen by one of the three providers.  The staff at the end of the appointment for each patient </w:t>
      </w:r>
      <w:r w:rsidR="00596B8E">
        <w:t xml:space="preserve">will place completed questionnaires in ARNP’s office in designated space.  </w:t>
      </w:r>
    </w:p>
    <w:p w:rsidR="00596B8E" w:rsidRDefault="00596B8E" w:rsidP="005C6621">
      <w:pPr>
        <w:pStyle w:val="APABody"/>
        <w:numPr>
          <w:ilvl w:val="0"/>
          <w:numId w:val="26"/>
        </w:numPr>
        <w:tabs>
          <w:tab w:val="left" w:pos="1178"/>
          <w:tab w:val="center" w:pos="5040"/>
        </w:tabs>
      </w:pPr>
      <w:r>
        <w:t xml:space="preserve">Fifth step was daily compiling of data and any feedback that was needed to staff regarding process, documentation etc.  I placed all data in a secure site on computer with using no identifying information if computer is compromised.  </w:t>
      </w:r>
    </w:p>
    <w:p w:rsidR="003478E1" w:rsidRDefault="003478E1" w:rsidP="005C6621">
      <w:pPr>
        <w:pStyle w:val="APABody"/>
        <w:numPr>
          <w:ilvl w:val="0"/>
          <w:numId w:val="26"/>
        </w:numPr>
        <w:tabs>
          <w:tab w:val="left" w:pos="1178"/>
          <w:tab w:val="center" w:pos="5040"/>
        </w:tabs>
      </w:pPr>
      <w:r>
        <w:t xml:space="preserve">The sixth step was the presentation to the stakeholders at lunch.  </w:t>
      </w:r>
    </w:p>
    <w:p w:rsidR="003478E1" w:rsidRDefault="003478E1" w:rsidP="005C6621">
      <w:pPr>
        <w:pStyle w:val="APABody"/>
        <w:numPr>
          <w:ilvl w:val="0"/>
          <w:numId w:val="26"/>
        </w:numPr>
        <w:tabs>
          <w:tab w:val="left" w:pos="1178"/>
          <w:tab w:val="center" w:pos="5040"/>
        </w:tabs>
      </w:pPr>
      <w:r>
        <w:t xml:space="preserve">The final step is seven and this was a larger presentation to my peers of ARNP’s, two DNP’s, two physicians, one medical director, regional manager, and three managers who are in charge of the other primary care offices in our local company.  </w:t>
      </w:r>
    </w:p>
    <w:p w:rsidR="00360432" w:rsidRDefault="004C398E" w:rsidP="002774A5">
      <w:pPr>
        <w:pStyle w:val="APABody"/>
        <w:tabs>
          <w:tab w:val="left" w:pos="1178"/>
          <w:tab w:val="center" w:pos="5040"/>
        </w:tabs>
        <w:ind w:firstLine="0"/>
      </w:pPr>
      <w:r>
        <w:t xml:space="preserve">                                                                  </w:t>
      </w:r>
      <w:r w:rsidR="00953B0C">
        <w:t>Findings</w:t>
      </w:r>
      <w:r>
        <w:t xml:space="preserve">      </w:t>
      </w:r>
    </w:p>
    <w:p w:rsidR="00C33A84" w:rsidRPr="002B2330" w:rsidRDefault="00360432" w:rsidP="002774A5">
      <w:pPr>
        <w:pStyle w:val="APABody"/>
        <w:tabs>
          <w:tab w:val="left" w:pos="1178"/>
          <w:tab w:val="center" w:pos="5040"/>
        </w:tabs>
        <w:ind w:firstLine="0"/>
      </w:pPr>
      <w:r>
        <w:t xml:space="preserve">     Most companies are concerned with revenue and the cost on their part.  </w:t>
      </w:r>
      <w:r w:rsidR="002774A5">
        <w:t xml:space="preserve">Though no one disagrees that immunizations are essential, the medical office must be fiscally responsible to the stakeholder.  </w:t>
      </w:r>
      <w:r w:rsidR="000116B3">
        <w:t>Table 2 provided</w:t>
      </w:r>
      <w:r>
        <w:t xml:space="preserve"> an examination of all costs for purchasing, education material, and staff costs for Site I, Ocala II.  </w:t>
      </w:r>
      <w:r w:rsidR="002774A5">
        <w:t xml:space="preserve"> </w:t>
      </w:r>
      <w:r w:rsidR="002331DB">
        <w:t>Medical assistants administer</w:t>
      </w:r>
      <w:r w:rsidR="000116B3">
        <w:t>ed the</w:t>
      </w:r>
      <w:r w:rsidR="002331DB">
        <w:t xml:space="preserve"> immuni</w:t>
      </w:r>
      <w:r w:rsidR="000116B3">
        <w:t>zations once the provider wrote the orders.  Their time was</w:t>
      </w:r>
      <w:r w:rsidR="002331DB">
        <w:t xml:space="preserve"> approximately 5 minutes to administer </w:t>
      </w:r>
      <w:r w:rsidR="009D2C02">
        <w:t>and document immunization.  Ther</w:t>
      </w:r>
      <w:r w:rsidR="000116B3">
        <w:t>e are 4 pieces of paper that were</w:t>
      </w:r>
      <w:r w:rsidR="009D2C02">
        <w:t xml:space="preserve"> involved in the administration of the immunization; VIS, immunization release form that is required by our company,</w:t>
      </w:r>
      <w:r w:rsidR="000116B3">
        <w:t xml:space="preserve"> and questionnaire.  The next was to purchase the Tdap immunization, which was</w:t>
      </w:r>
      <w:r w:rsidR="009D2C02">
        <w:t xml:space="preserve"> purchased bi-</w:t>
      </w:r>
      <w:r w:rsidR="000116B3">
        <w:lastRenderedPageBreak/>
        <w:t>monthly and amount purchased was</w:t>
      </w:r>
      <w:r w:rsidR="009D2C02">
        <w:t xml:space="preserve"> approved by</w:t>
      </w:r>
      <w:r w:rsidR="000116B3">
        <w:t xml:space="preserve"> office manager.  One syringe was</w:t>
      </w:r>
      <w:r w:rsidR="009D2C02">
        <w:t xml:space="preserve"> used for each immunization when administered.  With each immunizatio</w:t>
      </w:r>
      <w:r w:rsidR="000116B3">
        <w:t>n administration two needles were</w:t>
      </w:r>
      <w:r w:rsidR="009D2C02">
        <w:t xml:space="preserve"> used one for withdrawing </w:t>
      </w:r>
      <w:r w:rsidR="000116B3">
        <w:t xml:space="preserve">from vial and then the needle was </w:t>
      </w:r>
      <w:r w:rsidR="009D2C02">
        <w:t xml:space="preserve">changed prior to administration.  There are two alcohol swabs used for each immunization administration one to wipe vial prior </w:t>
      </w:r>
      <w:r w:rsidR="007E401A">
        <w:t>to</w:t>
      </w:r>
      <w:r w:rsidR="009D2C02">
        <w:t xml:space="preserve"> wit</w:t>
      </w:r>
      <w:r w:rsidR="000116B3">
        <w:t xml:space="preserve">hdrawing fluid, then one was </w:t>
      </w:r>
      <w:r w:rsidR="009D2C02">
        <w:t>use</w:t>
      </w:r>
      <w:r w:rsidR="000116B3">
        <w:t>d</w:t>
      </w:r>
      <w:r w:rsidR="009D2C02">
        <w:t xml:space="preserve"> to wipe the patient</w:t>
      </w:r>
      <w:r w:rsidR="0004321B">
        <w:t>’</w:t>
      </w:r>
      <w:r w:rsidR="009D2C02">
        <w:t>s si</w:t>
      </w:r>
      <w:r w:rsidR="000116B3">
        <w:t>t</w:t>
      </w:r>
      <w:r w:rsidR="0004321B">
        <w:t>e before administration.  We do</w:t>
      </w:r>
      <w:r w:rsidR="009D2C02">
        <w:t xml:space="preserve"> charge for the process of injection.</w:t>
      </w:r>
      <w:r w:rsidR="00FA05D6">
        <w:t xml:space="preserve">  </w:t>
      </w:r>
      <w:r w:rsidR="004C398E">
        <w:t xml:space="preserve">                           </w:t>
      </w:r>
    </w:p>
    <w:p w:rsidR="00C33A84" w:rsidRPr="002B2330" w:rsidRDefault="002B2330" w:rsidP="002B2330">
      <w:pPr>
        <w:rPr>
          <w:rFonts w:cs="Times New Roman"/>
          <w:szCs w:val="24"/>
        </w:rPr>
      </w:pPr>
      <w:r>
        <w:rPr>
          <w:rFonts w:cs="Times New Roman"/>
          <w:szCs w:val="24"/>
        </w:rPr>
        <w:t xml:space="preserve">Table 2: </w:t>
      </w:r>
      <w:r w:rsidRPr="002B2330">
        <w:rPr>
          <w:rFonts w:cs="Times New Roman"/>
          <w:i/>
          <w:szCs w:val="24"/>
        </w:rPr>
        <w:t>Costs/Revenues</w:t>
      </w:r>
    </w:p>
    <w:tbl>
      <w:tblPr>
        <w:tblStyle w:val="TableGrid"/>
        <w:tblW w:w="0" w:type="auto"/>
        <w:tblLayout w:type="fixed"/>
        <w:tblLook w:val="04A0" w:firstRow="1" w:lastRow="0" w:firstColumn="1" w:lastColumn="0" w:noHBand="0" w:noVBand="1"/>
      </w:tblPr>
      <w:tblGrid>
        <w:gridCol w:w="1550"/>
        <w:gridCol w:w="808"/>
        <w:gridCol w:w="1038"/>
        <w:gridCol w:w="762"/>
        <w:gridCol w:w="20"/>
        <w:gridCol w:w="1150"/>
        <w:gridCol w:w="990"/>
        <w:gridCol w:w="1170"/>
        <w:gridCol w:w="792"/>
        <w:gridCol w:w="1296"/>
      </w:tblGrid>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Service</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18"/>
                <w:szCs w:val="18"/>
              </w:rPr>
            </w:pPr>
            <w:r>
              <w:rPr>
                <w:rFonts w:cs="Times New Roman"/>
                <w:sz w:val="18"/>
                <w:szCs w:val="18"/>
              </w:rPr>
              <w:t># of patients</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Cost</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18"/>
                <w:szCs w:val="18"/>
              </w:rPr>
            </w:pPr>
            <w:r>
              <w:rPr>
                <w:rFonts w:cs="Times New Roman"/>
                <w:sz w:val="18"/>
                <w:szCs w:val="18"/>
              </w:rPr>
              <w:t>Unit</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18"/>
                <w:szCs w:val="18"/>
              </w:rPr>
            </w:pPr>
            <w:r>
              <w:rPr>
                <w:rFonts w:cs="Times New Roman"/>
                <w:sz w:val="18"/>
                <w:szCs w:val="18"/>
              </w:rPr>
              <w:t>Total</w:t>
            </w:r>
          </w:p>
        </w:tc>
        <w:tc>
          <w:tcPr>
            <w:tcW w:w="99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18"/>
                <w:szCs w:val="18"/>
              </w:rPr>
            </w:pPr>
            <w:r>
              <w:rPr>
                <w:rFonts w:cs="Times New Roman"/>
                <w:sz w:val="18"/>
                <w:szCs w:val="18"/>
              </w:rPr>
              <w:t>Fee charged</w:t>
            </w:r>
          </w:p>
        </w:tc>
        <w:tc>
          <w:tcPr>
            <w:tcW w:w="117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18"/>
                <w:szCs w:val="18"/>
              </w:rPr>
            </w:pPr>
            <w:r>
              <w:rPr>
                <w:rFonts w:cs="Times New Roman"/>
                <w:sz w:val="18"/>
                <w:szCs w:val="18"/>
              </w:rPr>
              <w:t>Total</w:t>
            </w:r>
          </w:p>
        </w:tc>
        <w:tc>
          <w:tcPr>
            <w:tcW w:w="792"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18"/>
                <w:szCs w:val="18"/>
              </w:rPr>
            </w:pPr>
            <w:r>
              <w:rPr>
                <w:rFonts w:cs="Times New Roman"/>
                <w:sz w:val="18"/>
                <w:szCs w:val="18"/>
              </w:rPr>
              <w:t>Re</w:t>
            </w:r>
          </w:p>
          <w:p w:rsidR="00C33A84" w:rsidRDefault="00C33A84" w:rsidP="00AC2730">
            <w:pPr>
              <w:spacing w:line="240" w:lineRule="auto"/>
              <w:rPr>
                <w:rFonts w:cs="Times New Roman"/>
                <w:sz w:val="18"/>
                <w:szCs w:val="18"/>
              </w:rPr>
            </w:pPr>
            <w:r>
              <w:rPr>
                <w:rFonts w:cs="Times New Roman"/>
                <w:sz w:val="18"/>
                <w:szCs w:val="18"/>
              </w:rPr>
              <w:t>Imbursed</w:t>
            </w:r>
          </w:p>
        </w:tc>
        <w:tc>
          <w:tcPr>
            <w:tcW w:w="1296"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18"/>
                <w:szCs w:val="18"/>
              </w:rPr>
            </w:pPr>
            <w:r>
              <w:rPr>
                <w:rFonts w:cs="Times New Roman"/>
                <w:sz w:val="18"/>
                <w:szCs w:val="18"/>
              </w:rPr>
              <w:t>Total</w:t>
            </w:r>
          </w:p>
        </w:tc>
      </w:tr>
      <w:tr w:rsidR="00C33A84" w:rsidTr="00AC2730">
        <w:trPr>
          <w:trHeight w:val="665"/>
        </w:trPr>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MA/time</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$10.00</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12</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$299.17</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Handouts</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 xml:space="preserve">359 </w:t>
            </w:r>
          </w:p>
          <w:p w:rsidR="00C33A84" w:rsidRDefault="00C33A84" w:rsidP="00AC2730">
            <w:pPr>
              <w:spacing w:line="240" w:lineRule="auto"/>
              <w:rPr>
                <w:rFonts w:cs="Times New Roman"/>
                <w:szCs w:val="24"/>
              </w:rPr>
            </w:pPr>
            <w:r>
              <w:rPr>
                <w:rFonts w:cs="Times New Roman"/>
                <w:szCs w:val="24"/>
              </w:rPr>
              <w:t xml:space="preserve">       </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$13.56</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Ream 500 page</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$38.94</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Tdap purchase</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$41.60</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One vial</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$14,934.40</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Syringe purchase</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$18.66</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Box-100</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$66.99</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Needle purchase</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718</w:t>
            </w:r>
          </w:p>
          <w:p w:rsidR="00C33A84" w:rsidRDefault="00C33A84" w:rsidP="00AC2730">
            <w:pPr>
              <w:spacing w:line="240" w:lineRule="auto"/>
              <w:rPr>
                <w:rFonts w:cs="Times New Roman"/>
                <w:szCs w:val="24"/>
              </w:rPr>
            </w:pPr>
            <w:r>
              <w:rPr>
                <w:rFonts w:cs="Times New Roman"/>
                <w:szCs w:val="24"/>
              </w:rPr>
              <w:t>(2 per pt)</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$3.49</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Box-100</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$25.06</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Alcohol wipes</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718 (2 per pt)</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$1.29</w:t>
            </w: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Box-200</w:t>
            </w:r>
          </w:p>
        </w:tc>
        <w:tc>
          <w:tcPr>
            <w:tcW w:w="11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$13.03</w:t>
            </w: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Tdap immunization</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w:t>
            </w:r>
          </w:p>
        </w:tc>
        <w:tc>
          <w:tcPr>
            <w:tcW w:w="115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99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$79.30</w:t>
            </w:r>
          </w:p>
        </w:tc>
        <w:tc>
          <w:tcPr>
            <w:tcW w:w="117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$28,468.70</w:t>
            </w: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Tdap injection</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w:t>
            </w:r>
          </w:p>
        </w:tc>
        <w:tc>
          <w:tcPr>
            <w:tcW w:w="115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99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 w:val="20"/>
                <w:szCs w:val="20"/>
              </w:rPr>
            </w:pPr>
            <w:r>
              <w:rPr>
                <w:rFonts w:cs="Times New Roman"/>
                <w:sz w:val="20"/>
                <w:szCs w:val="20"/>
              </w:rPr>
              <w:t>$48.57</w:t>
            </w:r>
          </w:p>
        </w:tc>
        <w:tc>
          <w:tcPr>
            <w:tcW w:w="117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$3,076.63</w:t>
            </w:r>
          </w:p>
        </w:tc>
        <w:tc>
          <w:tcPr>
            <w:tcW w:w="792"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296"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Tdap immunization</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w:t>
            </w:r>
          </w:p>
        </w:tc>
        <w:tc>
          <w:tcPr>
            <w:tcW w:w="115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$43.00</w:t>
            </w:r>
          </w:p>
        </w:tc>
        <w:tc>
          <w:tcPr>
            <w:tcW w:w="1296"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$15,437.00</w:t>
            </w:r>
          </w:p>
        </w:tc>
      </w:tr>
      <w:tr w:rsidR="00C33A84" w:rsidTr="00AC2730">
        <w:trPr>
          <w:trHeight w:val="575"/>
        </w:trPr>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spacing w:line="240" w:lineRule="auto"/>
              <w:rPr>
                <w:rFonts w:cs="Times New Roman"/>
                <w:szCs w:val="24"/>
              </w:rPr>
            </w:pPr>
            <w:r>
              <w:rPr>
                <w:rFonts w:cs="Times New Roman"/>
                <w:szCs w:val="24"/>
              </w:rPr>
              <w:t>Tdap injection</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359</w:t>
            </w:r>
          </w:p>
        </w:tc>
        <w:tc>
          <w:tcPr>
            <w:tcW w:w="1038"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82"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1</w:t>
            </w:r>
          </w:p>
        </w:tc>
        <w:tc>
          <w:tcPr>
            <w:tcW w:w="115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99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1170" w:type="dxa"/>
            <w:tcBorders>
              <w:top w:val="single" w:sz="4" w:space="0" w:color="auto"/>
              <w:left w:val="single" w:sz="4" w:space="0" w:color="auto"/>
              <w:bottom w:val="single" w:sz="4" w:space="0" w:color="auto"/>
              <w:right w:val="single" w:sz="4" w:space="0" w:color="auto"/>
            </w:tcBorders>
          </w:tcPr>
          <w:p w:rsidR="00C33A84" w:rsidRDefault="00C33A84" w:rsidP="00AC2730">
            <w:pPr>
              <w:rPr>
                <w:rFonts w:cs="Times New Roman"/>
                <w:szCs w:val="24"/>
              </w:rPr>
            </w:pPr>
          </w:p>
        </w:tc>
        <w:tc>
          <w:tcPr>
            <w:tcW w:w="792"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$27.33</w:t>
            </w:r>
          </w:p>
        </w:tc>
        <w:tc>
          <w:tcPr>
            <w:tcW w:w="1296"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$9,811.47</w:t>
            </w:r>
          </w:p>
        </w:tc>
      </w:tr>
      <w:tr w:rsidR="00C33A84" w:rsidTr="00AC2730">
        <w:tc>
          <w:tcPr>
            <w:tcW w:w="155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Total</w:t>
            </w:r>
          </w:p>
        </w:tc>
        <w:tc>
          <w:tcPr>
            <w:tcW w:w="80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XX</w:t>
            </w:r>
          </w:p>
        </w:tc>
        <w:tc>
          <w:tcPr>
            <w:tcW w:w="1038"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XX</w:t>
            </w:r>
          </w:p>
        </w:tc>
        <w:tc>
          <w:tcPr>
            <w:tcW w:w="762"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XX</w:t>
            </w:r>
          </w:p>
        </w:tc>
        <w:tc>
          <w:tcPr>
            <w:tcW w:w="1170" w:type="dxa"/>
            <w:gridSpan w:val="2"/>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18"/>
                <w:szCs w:val="18"/>
              </w:rPr>
            </w:pPr>
            <w:r>
              <w:rPr>
                <w:rFonts w:cs="Times New Roman"/>
                <w:sz w:val="18"/>
                <w:szCs w:val="18"/>
              </w:rPr>
              <w:t>$15,377.59</w:t>
            </w:r>
          </w:p>
        </w:tc>
        <w:tc>
          <w:tcPr>
            <w:tcW w:w="99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XX</w:t>
            </w:r>
          </w:p>
        </w:tc>
        <w:tc>
          <w:tcPr>
            <w:tcW w:w="1170"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18"/>
                <w:szCs w:val="18"/>
              </w:rPr>
            </w:pPr>
            <w:r>
              <w:rPr>
                <w:rFonts w:cs="Times New Roman"/>
                <w:sz w:val="18"/>
                <w:szCs w:val="18"/>
              </w:rPr>
              <w:t>$31,545.33</w:t>
            </w:r>
          </w:p>
        </w:tc>
        <w:tc>
          <w:tcPr>
            <w:tcW w:w="792"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Cs w:val="24"/>
              </w:rPr>
            </w:pPr>
            <w:r>
              <w:rPr>
                <w:rFonts w:cs="Times New Roman"/>
                <w:szCs w:val="24"/>
              </w:rPr>
              <w:t>XX</w:t>
            </w:r>
          </w:p>
        </w:tc>
        <w:tc>
          <w:tcPr>
            <w:tcW w:w="1296" w:type="dxa"/>
            <w:tcBorders>
              <w:top w:val="single" w:sz="4" w:space="0" w:color="auto"/>
              <w:left w:val="single" w:sz="4" w:space="0" w:color="auto"/>
              <w:bottom w:val="single" w:sz="4" w:space="0" w:color="auto"/>
              <w:right w:val="single" w:sz="4" w:space="0" w:color="auto"/>
            </w:tcBorders>
            <w:hideMark/>
          </w:tcPr>
          <w:p w:rsidR="00C33A84" w:rsidRDefault="00C33A84" w:rsidP="00AC2730">
            <w:pPr>
              <w:rPr>
                <w:rFonts w:cs="Times New Roman"/>
                <w:sz w:val="20"/>
                <w:szCs w:val="20"/>
              </w:rPr>
            </w:pPr>
            <w:r>
              <w:rPr>
                <w:rFonts w:cs="Times New Roman"/>
                <w:sz w:val="20"/>
                <w:szCs w:val="20"/>
              </w:rPr>
              <w:t>$25,248.47</w:t>
            </w:r>
          </w:p>
        </w:tc>
      </w:tr>
    </w:tbl>
    <w:p w:rsidR="00C33A84" w:rsidRDefault="00C33A84" w:rsidP="00C33A84">
      <w:pPr>
        <w:rPr>
          <w:rFonts w:cs="Times New Roman"/>
          <w:szCs w:val="24"/>
        </w:rPr>
      </w:pPr>
      <w:r>
        <w:rPr>
          <w:rFonts w:cs="Times New Roman"/>
          <w:szCs w:val="24"/>
        </w:rPr>
        <w:t xml:space="preserve"> </w:t>
      </w:r>
    </w:p>
    <w:p w:rsidR="00C33A84" w:rsidRDefault="009D2C02" w:rsidP="000E455B">
      <w:pPr>
        <w:rPr>
          <w:rFonts w:cs="Times New Roman"/>
          <w:szCs w:val="24"/>
        </w:rPr>
      </w:pPr>
      <w:r>
        <w:rPr>
          <w:rFonts w:cs="Times New Roman"/>
          <w:szCs w:val="24"/>
        </w:rPr>
        <w:t xml:space="preserve">     </w:t>
      </w:r>
      <w:r w:rsidR="00C33A84">
        <w:rPr>
          <w:rFonts w:cs="Times New Roman"/>
          <w:szCs w:val="24"/>
        </w:rPr>
        <w:t xml:space="preserve">Cost evaluation significant to stake holders and corporate board of directors shows a net gain of $9,870.88 for 359 patients receiving Tdap in the office.  </w:t>
      </w:r>
      <w:r w:rsidR="00C33A84" w:rsidRPr="00BB6453">
        <w:rPr>
          <w:rFonts w:cs="Times New Roman"/>
          <w:szCs w:val="24"/>
        </w:rPr>
        <w:t>Recept</w:t>
      </w:r>
      <w:r>
        <w:rPr>
          <w:rFonts w:cs="Times New Roman"/>
          <w:szCs w:val="24"/>
        </w:rPr>
        <w:t xml:space="preserve">ionist provided the office </w:t>
      </w:r>
      <w:r>
        <w:rPr>
          <w:rFonts w:cs="Times New Roman"/>
          <w:szCs w:val="24"/>
        </w:rPr>
        <w:lastRenderedPageBreak/>
        <w:t xml:space="preserve">manager with reports of </w:t>
      </w:r>
      <w:r w:rsidR="00C33A84" w:rsidRPr="00BB6453">
        <w:rPr>
          <w:rFonts w:cs="Times New Roman"/>
          <w:szCs w:val="24"/>
        </w:rPr>
        <w:t>immunization</w:t>
      </w:r>
      <w:r w:rsidR="000E455B">
        <w:rPr>
          <w:rFonts w:cs="Times New Roman"/>
          <w:szCs w:val="24"/>
        </w:rPr>
        <w:t>s</w:t>
      </w:r>
      <w:r w:rsidR="00C33A84" w:rsidRPr="00BB6453">
        <w:rPr>
          <w:rFonts w:cs="Times New Roman"/>
          <w:szCs w:val="24"/>
        </w:rPr>
        <w:t xml:space="preserve"> report at end of day from computer system when balancing A/R.  </w:t>
      </w:r>
    </w:p>
    <w:p w:rsidR="000E455B" w:rsidRPr="00367BD3" w:rsidRDefault="00D05CB7" w:rsidP="000E455B">
      <w:pPr>
        <w:rPr>
          <w:rFonts w:cs="Times New Roman"/>
          <w:b/>
          <w:szCs w:val="24"/>
        </w:rPr>
      </w:pPr>
      <w:r w:rsidRPr="00367BD3">
        <w:rPr>
          <w:rFonts w:cs="Times New Roman"/>
          <w:b/>
          <w:szCs w:val="24"/>
        </w:rPr>
        <w:t>Demographics of study participants</w:t>
      </w:r>
    </w:p>
    <w:p w:rsidR="002B41DA" w:rsidRDefault="00B86756" w:rsidP="00CB0B4C">
      <w:pPr>
        <w:pStyle w:val="APABody"/>
        <w:ind w:firstLine="0"/>
      </w:pPr>
      <w:r>
        <w:t xml:space="preserve">     There were 2,328 patients that had scheduled appointments at OII, with one of the three primary healthcare providers who received the questionnaire at time of the appointment</w:t>
      </w:r>
      <w:r w:rsidR="004B29F6">
        <w:t xml:space="preserve"> for eight weeks in 2012</w:t>
      </w:r>
      <w:r>
        <w:t xml:space="preserve">.   </w:t>
      </w:r>
      <w:r w:rsidR="000E455B">
        <w:t xml:space="preserve">The target population was those patients seen in medical office at time of visit with the healthcare provider.  To obtain the target population Medicare payer patients were eliminated, though the CDC states they should also be immunized, their insurance will not pay.  </w:t>
      </w:r>
      <w:r>
        <w:t xml:space="preserve">Of those patients 1,268 were identified for using Medicare as their primary payer source, they did not have to be over 65 years of age to utilize this insurance. </w:t>
      </w:r>
      <w:r w:rsidR="00FA7581">
        <w:t>One provider is Internal Medicine with his practice being predominately Medicare based.</w:t>
      </w:r>
      <w:r w:rsidR="004B29F6">
        <w:t xml:space="preserve"> </w:t>
      </w:r>
      <w:r>
        <w:t xml:space="preserve"> </w:t>
      </w:r>
      <w:r w:rsidR="00255991">
        <w:t xml:space="preserve">Of the remaining 1060 patients 50 were under the age of 19 years </w:t>
      </w:r>
      <w:r w:rsidR="00FA7581">
        <w:t xml:space="preserve">of age leaving a total of 1,010 patients eligible to participate in this research translation project. </w:t>
      </w:r>
    </w:p>
    <w:p w:rsidR="0004321B" w:rsidRDefault="0004321B" w:rsidP="00FA7581">
      <w:pPr>
        <w:pStyle w:val="APABody"/>
        <w:ind w:firstLine="0"/>
      </w:pPr>
      <w:r>
        <w:t xml:space="preserve">     </w:t>
      </w:r>
      <w:r>
        <w:t>Figure 3 provide</w:t>
      </w:r>
      <w:r>
        <w:t>s</w:t>
      </w:r>
      <w:r>
        <w:t xml:space="preserve"> the information related to the number of total patients seen in the office during the eight week time span.  It looks at the number of Medicare patients seen during the same week period and then eventually those 19 years of age and younger were eliminated and those patients 19 to 64 years of age</w:t>
      </w:r>
      <w:r>
        <w:t xml:space="preserve"> who are eligible for participation</w:t>
      </w:r>
      <w:r>
        <w:t xml:space="preserve">. </w:t>
      </w:r>
    </w:p>
    <w:p w:rsidR="0004321B" w:rsidRDefault="0004321B" w:rsidP="00FA7581">
      <w:pPr>
        <w:pStyle w:val="APABody"/>
        <w:ind w:firstLine="0"/>
      </w:pPr>
    </w:p>
    <w:p w:rsidR="0004321B" w:rsidRDefault="0004321B" w:rsidP="00FA7581">
      <w:pPr>
        <w:pStyle w:val="APABody"/>
        <w:ind w:firstLine="0"/>
      </w:pPr>
    </w:p>
    <w:p w:rsidR="0004321B" w:rsidRDefault="0004321B" w:rsidP="00FA7581">
      <w:pPr>
        <w:pStyle w:val="APABody"/>
        <w:ind w:firstLine="0"/>
      </w:pPr>
    </w:p>
    <w:p w:rsidR="0004321B" w:rsidRDefault="0004321B" w:rsidP="00FA7581">
      <w:pPr>
        <w:pStyle w:val="APABody"/>
        <w:ind w:firstLine="0"/>
      </w:pPr>
    </w:p>
    <w:p w:rsidR="0004321B" w:rsidRDefault="0004321B" w:rsidP="00FA7581">
      <w:pPr>
        <w:pStyle w:val="APABody"/>
        <w:ind w:firstLine="0"/>
      </w:pPr>
    </w:p>
    <w:p w:rsidR="0004321B" w:rsidRDefault="0004321B" w:rsidP="00FA7581">
      <w:pPr>
        <w:pStyle w:val="APABody"/>
        <w:ind w:firstLine="0"/>
      </w:pPr>
    </w:p>
    <w:p w:rsidR="008124BF" w:rsidRDefault="002B41DA" w:rsidP="00FA7581">
      <w:pPr>
        <w:pStyle w:val="APABody"/>
        <w:ind w:firstLine="0"/>
      </w:pPr>
      <w:r>
        <w:lastRenderedPageBreak/>
        <w:t xml:space="preserve"> </w:t>
      </w:r>
      <w:r w:rsidR="00A37405">
        <w:t>Figure 3</w:t>
      </w:r>
      <w:r w:rsidR="008E3C74">
        <w:t>: Total of patients seen in office</w:t>
      </w:r>
      <w:r>
        <w:t xml:space="preserve"> </w:t>
      </w:r>
      <w:r w:rsidR="00FC6AD6">
        <w:t>for 8 weeks</w:t>
      </w:r>
    </w:p>
    <w:p w:rsidR="00255991" w:rsidRDefault="001164F9" w:rsidP="00FA7581">
      <w:pPr>
        <w:pStyle w:val="APABody"/>
        <w:ind w:firstLine="0"/>
      </w:pPr>
      <w:r>
        <w:rPr>
          <w:noProof/>
        </w:rPr>
        <w:drawing>
          <wp:inline distT="0" distB="0" distL="0" distR="0" wp14:anchorId="71D6CAA4" wp14:editId="32F75308">
            <wp:extent cx="5943600" cy="3253563"/>
            <wp:effectExtent l="0" t="0" r="19050" b="2349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E0906" w:rsidRPr="00FC6AD6" w:rsidRDefault="00A37405" w:rsidP="00CB0B4C">
      <w:pPr>
        <w:pStyle w:val="APABody"/>
        <w:ind w:firstLine="0"/>
      </w:pPr>
      <w:r>
        <w:t>Figure 4</w:t>
      </w:r>
      <w:r w:rsidR="00906AA0">
        <w:t xml:space="preserve">; </w:t>
      </w:r>
      <w:r w:rsidR="00906AA0" w:rsidRPr="00FC6AD6">
        <w:t>Tdap status and administration</w:t>
      </w:r>
      <w:r w:rsidR="002B41DA" w:rsidRPr="00FC6AD6">
        <w:t xml:space="preserve">   </w:t>
      </w:r>
    </w:p>
    <w:p w:rsidR="004B29F6" w:rsidRDefault="00AA2314" w:rsidP="00CB0B4C">
      <w:pPr>
        <w:pStyle w:val="APABody"/>
        <w:ind w:firstLine="0"/>
      </w:pPr>
      <w:r>
        <w:rPr>
          <w:noProof/>
        </w:rPr>
        <w:drawing>
          <wp:inline distT="0" distB="0" distL="0" distR="0" wp14:anchorId="233C9FE9" wp14:editId="67CF6E01">
            <wp:extent cx="5943600" cy="2843362"/>
            <wp:effectExtent l="0" t="0" r="19050" b="14605"/>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E5FF2" w:rsidRDefault="002E5FF2" w:rsidP="00CB0B4C">
      <w:pPr>
        <w:pStyle w:val="APABody"/>
        <w:ind w:firstLine="0"/>
      </w:pPr>
      <w:r>
        <w:t xml:space="preserve">     The three </w:t>
      </w:r>
      <w:r w:rsidR="0004321B">
        <w:t>categories displayed in Figure 4</w:t>
      </w:r>
      <w:r>
        <w:t xml:space="preserve"> incorporate the Tdap immunization and the patient’s status during the eight weeks of translation project.  When the patients completed the questionnaire</w:t>
      </w:r>
      <w:r w:rsidR="0062353C">
        <w:t>, 1010 patients were to be included in project with</w:t>
      </w:r>
      <w:r>
        <w:t xml:space="preserve"> 293</w:t>
      </w:r>
      <w:r w:rsidR="0062353C">
        <w:t xml:space="preserve"> (29%)</w:t>
      </w:r>
      <w:r>
        <w:t xml:space="preserve"> had already </w:t>
      </w:r>
      <w:r>
        <w:lastRenderedPageBreak/>
        <w:t>completed the booster Tdap immunization since the year 2005 when this immunization became available and the CDC recommended immunizing 19 to 64 years of age individuals.  Of those patients who after talking with the health care provider, 359</w:t>
      </w:r>
      <w:r w:rsidR="0062353C">
        <w:t xml:space="preserve"> (36%) of</w:t>
      </w:r>
      <w:r>
        <w:t xml:space="preserve"> patients opted to receive the Tdap immunization.  A significant finding is the 278</w:t>
      </w:r>
      <w:r w:rsidR="0062353C">
        <w:t xml:space="preserve"> (28%) of the patients </w:t>
      </w:r>
      <w:r>
        <w:t xml:space="preserve">still did not want to have their immunization updated even after the health care provided discussed it with them at time of their visit.    </w:t>
      </w:r>
    </w:p>
    <w:p w:rsidR="002773FA" w:rsidRDefault="003B3F50" w:rsidP="00CB0B4C">
      <w:pPr>
        <w:pStyle w:val="APABody"/>
        <w:ind w:firstLine="0"/>
      </w:pPr>
      <w:r>
        <w:t xml:space="preserve">     Though on the questionnaire we did not ask why the patient declined the immunization on that date, we as providers did ask and submitted into our dictation.  </w:t>
      </w:r>
      <w:r w:rsidR="00E908A8">
        <w:t xml:space="preserve">The males refused until they talked it over with their wives, those were the majority.  Other males stated they do not like needles.  Females that refused stated different reasons, but the majority believe that immunizations cause illnesses.  </w:t>
      </w:r>
      <w:r w:rsidR="002773FA">
        <w:t xml:space="preserve">Others had not reason and stated they will just think about it.  </w:t>
      </w:r>
    </w:p>
    <w:p w:rsidR="002773FA" w:rsidRDefault="002773FA" w:rsidP="00CB0B4C">
      <w:pPr>
        <w:pStyle w:val="APABody"/>
        <w:ind w:firstLine="0"/>
      </w:pPr>
      <w:r>
        <w:t xml:space="preserve">     </w:t>
      </w:r>
      <w:r w:rsidR="003B3F50">
        <w:t xml:space="preserve">We as providers met at the completion of the eight weeks to discuss how we can make an additional impact on those patients who declined the immunization and the results of the project. </w:t>
      </w:r>
      <w:r w:rsidR="005670C7">
        <w:t xml:space="preserve">We will be seeking assistance from corporate to put an announcement on our inner office media network that the patients see in all our offices while in waiting room.  </w:t>
      </w:r>
      <w:r w:rsidR="006A7FD5">
        <w:t xml:space="preserve">We will also place a reminder in patients chart to revisit at next office visit.  We </w:t>
      </w:r>
      <w:r w:rsidR="00FB4269">
        <w:t xml:space="preserve">also will meet monthly to review why people decline and address proactively.  We have also decided to change the questionnaire to include all adult immunizations.  </w:t>
      </w:r>
    </w:p>
    <w:p w:rsidR="006E1D58" w:rsidRPr="00367BD3" w:rsidRDefault="006E1D58" w:rsidP="00033C32">
      <w:pPr>
        <w:pStyle w:val="APABody"/>
        <w:ind w:firstLine="0"/>
        <w:rPr>
          <w:b/>
        </w:rPr>
      </w:pPr>
      <w:r w:rsidRPr="00367BD3">
        <w:rPr>
          <w:b/>
        </w:rPr>
        <w:t>Percentage of Tdap Immunization</w:t>
      </w:r>
    </w:p>
    <w:p w:rsidR="00033C32" w:rsidRDefault="006E1D58" w:rsidP="00033C32">
      <w:pPr>
        <w:pStyle w:val="APABody"/>
        <w:ind w:firstLine="0"/>
      </w:pPr>
      <w:r>
        <w:t xml:space="preserve">     </w:t>
      </w:r>
      <w:r w:rsidR="007C160C">
        <w:t>Table 3 and graph 1</w:t>
      </w:r>
      <w:r w:rsidR="000B5791">
        <w:t xml:space="preserve"> provide</w:t>
      </w:r>
      <w:r w:rsidR="00290482">
        <w:t xml:space="preserve"> the percentage of those who had already received their Tdap prior to their current visit, those who received their immunization at the time of their visit and finally those who declined the immunization</w:t>
      </w:r>
      <w:r w:rsidR="007C160C">
        <w:t xml:space="preserve"> and those with no insurance</w:t>
      </w:r>
      <w:r w:rsidR="00290482">
        <w:t>.</w:t>
      </w:r>
      <w:r w:rsidR="000B5791">
        <w:t xml:space="preserve">   The Center for Disease Center and Immunization Action Coalition recommend that the goal for immunization </w:t>
      </w:r>
      <w:r w:rsidR="00FB30FB">
        <w:lastRenderedPageBreak/>
        <w:t xml:space="preserve">be at 90%.  Though we were able to increase the rate of immunization of Tdap from </w:t>
      </w:r>
      <w:r w:rsidR="007E401A">
        <w:t>an</w:t>
      </w:r>
      <w:r w:rsidR="00FB30FB">
        <w:t xml:space="preserve"> average of </w:t>
      </w:r>
      <w:r w:rsidR="002812F3">
        <w:t>29.5% to 66.4%</w:t>
      </w:r>
      <w:r w:rsidR="00FB30FB">
        <w:t xml:space="preserve">, it still did not meet the recommendations.  </w:t>
      </w:r>
    </w:p>
    <w:p w:rsidR="00EC1171" w:rsidRDefault="007C160C" w:rsidP="006E1D58">
      <w:pPr>
        <w:pStyle w:val="APABody"/>
        <w:ind w:firstLine="0"/>
      </w:pPr>
      <w:r>
        <w:t>Table 3</w:t>
      </w:r>
      <w:r w:rsidR="00367BD3">
        <w:t>:</w:t>
      </w:r>
      <w:r w:rsidR="006E1D58">
        <w:t xml:space="preserve"> </w:t>
      </w:r>
      <w:r w:rsidR="006E1D58" w:rsidRPr="00844170">
        <w:t>percentage of Tdap immunization</w:t>
      </w:r>
      <w:r w:rsidR="00686AEC">
        <w:t xml:space="preserve">     </w:t>
      </w:r>
    </w:p>
    <w:tbl>
      <w:tblPr>
        <w:tblW w:w="5760" w:type="dxa"/>
        <w:jc w:val="center"/>
        <w:tblInd w:w="93" w:type="dxa"/>
        <w:tblLook w:val="04A0" w:firstRow="1" w:lastRow="0" w:firstColumn="1" w:lastColumn="0" w:noHBand="0" w:noVBand="1"/>
      </w:tblPr>
      <w:tblGrid>
        <w:gridCol w:w="960"/>
        <w:gridCol w:w="960"/>
        <w:gridCol w:w="960"/>
        <w:gridCol w:w="960"/>
        <w:gridCol w:w="960"/>
        <w:gridCol w:w="960"/>
      </w:tblGrid>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16"/>
                <w:szCs w:val="16"/>
              </w:rPr>
            </w:pPr>
            <w:r w:rsidRPr="00894AFA">
              <w:rPr>
                <w:rFonts w:ascii="Calibri" w:eastAsia="Times New Roman" w:hAnsi="Calibri" w:cs="Calibri"/>
                <w:color w:val="000000"/>
                <w:sz w:val="16"/>
                <w:szCs w:val="16"/>
              </w:rPr>
              <w:t xml:space="preserve">Current </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16"/>
                <w:szCs w:val="16"/>
              </w:rPr>
            </w:pPr>
            <w:r w:rsidRPr="00894AFA">
              <w:rPr>
                <w:rFonts w:ascii="Calibri" w:eastAsia="Times New Roman" w:hAnsi="Calibri" w:cs="Calibri"/>
                <w:color w:val="000000"/>
                <w:sz w:val="16"/>
                <w:szCs w:val="16"/>
              </w:rPr>
              <w:t>Given</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16"/>
                <w:szCs w:val="16"/>
              </w:rPr>
            </w:pPr>
            <w:r w:rsidRPr="00894AFA">
              <w:rPr>
                <w:rFonts w:ascii="Calibri" w:eastAsia="Times New Roman" w:hAnsi="Calibri" w:cs="Calibri"/>
                <w:color w:val="000000"/>
                <w:sz w:val="16"/>
                <w:szCs w:val="16"/>
              </w:rPr>
              <w:t xml:space="preserve">Total </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16"/>
                <w:szCs w:val="16"/>
              </w:rPr>
            </w:pPr>
            <w:r w:rsidRPr="00894AFA">
              <w:rPr>
                <w:rFonts w:ascii="Calibri" w:eastAsia="Times New Roman" w:hAnsi="Calibri" w:cs="Calibri"/>
                <w:color w:val="000000"/>
                <w:sz w:val="16"/>
                <w:szCs w:val="16"/>
              </w:rPr>
              <w:t>Declined</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16"/>
                <w:szCs w:val="16"/>
              </w:rPr>
            </w:pPr>
            <w:r w:rsidRPr="00894AFA">
              <w:rPr>
                <w:rFonts w:ascii="Calibri" w:eastAsia="Times New Roman" w:hAnsi="Calibri" w:cs="Calibri"/>
                <w:color w:val="000000"/>
                <w:sz w:val="16"/>
                <w:szCs w:val="16"/>
              </w:rPr>
              <w:t>no insurance</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30</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35</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65</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25</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10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2</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31</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30</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61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8</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3</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26</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41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67</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23</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10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4</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25</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49</w:t>
            </w:r>
          </w:p>
        </w:tc>
        <w:tc>
          <w:tcPr>
            <w:tcW w:w="960" w:type="dxa"/>
            <w:tcBorders>
              <w:top w:val="nil"/>
              <w:left w:val="nil"/>
              <w:bottom w:val="nil"/>
              <w:right w:val="nil"/>
            </w:tcBorders>
            <w:shd w:val="clear" w:color="auto" w:fill="auto"/>
            <w:noWrap/>
            <w:vAlign w:val="bottom"/>
            <w:hideMark/>
          </w:tcPr>
          <w:p w:rsidR="00894AFA" w:rsidRPr="00894AFA" w:rsidRDefault="00781E90"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74</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26</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5</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38</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39</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77</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23</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6</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40</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34</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74</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26</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7</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30</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38</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6</w:t>
            </w:r>
            <w:r w:rsidR="00894AFA" w:rsidRPr="00894AFA">
              <w:rPr>
                <w:rFonts w:ascii="Calibri" w:eastAsia="Times New Roman" w:hAnsi="Calibri" w:cs="Calibri"/>
                <w:color w:val="000000"/>
                <w:sz w:val="22"/>
              </w:rPr>
              <w:t>8</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32</w:t>
            </w:r>
          </w:p>
        </w:tc>
        <w:tc>
          <w:tcPr>
            <w:tcW w:w="960" w:type="dxa"/>
            <w:tcBorders>
              <w:top w:val="nil"/>
              <w:left w:val="nil"/>
              <w:bottom w:val="nil"/>
              <w:right w:val="nil"/>
            </w:tcBorders>
            <w:shd w:val="clear" w:color="auto" w:fill="auto"/>
            <w:noWrap/>
            <w:vAlign w:val="bottom"/>
            <w:hideMark/>
          </w:tcPr>
          <w:p w:rsidR="00894AFA" w:rsidRPr="00894AFA" w:rsidRDefault="00DA2317" w:rsidP="00894AFA">
            <w:pPr>
              <w:spacing w:line="240" w:lineRule="auto"/>
              <w:jc w:val="right"/>
              <w:rPr>
                <w:rFonts w:ascii="Calibri" w:eastAsia="Times New Roman" w:hAnsi="Calibri" w:cs="Calibri"/>
                <w:color w:val="000000"/>
                <w:sz w:val="22"/>
              </w:rPr>
            </w:pPr>
            <w:r>
              <w:rPr>
                <w:rFonts w:ascii="Calibri" w:eastAsia="Times New Roman" w:hAnsi="Calibri" w:cs="Calibri"/>
                <w:color w:val="000000"/>
                <w:sz w:val="22"/>
              </w:rPr>
              <w:t>0</w:t>
            </w:r>
          </w:p>
        </w:tc>
      </w:tr>
      <w:tr w:rsidR="00894AFA" w:rsidRPr="00894AFA" w:rsidTr="001E0835">
        <w:trPr>
          <w:trHeight w:val="300"/>
          <w:jc w:val="center"/>
        </w:trPr>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rPr>
                <w:rFonts w:ascii="Calibri" w:eastAsia="Times New Roman" w:hAnsi="Calibri" w:cs="Calibri"/>
                <w:color w:val="000000"/>
                <w:sz w:val="22"/>
              </w:rPr>
            </w:pPr>
            <w:r w:rsidRPr="00894AFA">
              <w:rPr>
                <w:rFonts w:ascii="Calibri" w:eastAsia="Times New Roman" w:hAnsi="Calibri" w:cs="Calibri"/>
                <w:color w:val="000000"/>
                <w:sz w:val="22"/>
              </w:rPr>
              <w:t>Week 8</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21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40</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61</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32</w:t>
            </w:r>
          </w:p>
        </w:tc>
        <w:tc>
          <w:tcPr>
            <w:tcW w:w="960" w:type="dxa"/>
            <w:tcBorders>
              <w:top w:val="nil"/>
              <w:left w:val="nil"/>
              <w:bottom w:val="nil"/>
              <w:right w:val="nil"/>
            </w:tcBorders>
            <w:shd w:val="clear" w:color="auto" w:fill="auto"/>
            <w:noWrap/>
            <w:vAlign w:val="bottom"/>
            <w:hideMark/>
          </w:tcPr>
          <w:p w:rsidR="00894AFA" w:rsidRPr="00894AFA" w:rsidRDefault="00894AFA" w:rsidP="00894AFA">
            <w:pPr>
              <w:spacing w:line="240" w:lineRule="auto"/>
              <w:jc w:val="right"/>
              <w:rPr>
                <w:rFonts w:ascii="Calibri" w:eastAsia="Times New Roman" w:hAnsi="Calibri" w:cs="Calibri"/>
                <w:color w:val="000000"/>
                <w:sz w:val="22"/>
              </w:rPr>
            </w:pPr>
            <w:r w:rsidRPr="00894AFA">
              <w:rPr>
                <w:rFonts w:ascii="Calibri" w:eastAsia="Times New Roman" w:hAnsi="Calibri" w:cs="Calibri"/>
                <w:color w:val="000000"/>
                <w:sz w:val="22"/>
              </w:rPr>
              <w:t>7</w:t>
            </w:r>
          </w:p>
        </w:tc>
      </w:tr>
    </w:tbl>
    <w:p w:rsidR="00EC1171" w:rsidRDefault="00EC1171" w:rsidP="00894AFA">
      <w:pPr>
        <w:pStyle w:val="APABody"/>
        <w:ind w:firstLine="0"/>
      </w:pPr>
    </w:p>
    <w:p w:rsidR="002812F3" w:rsidRDefault="00CE29C0" w:rsidP="002812F3">
      <w:pPr>
        <w:pStyle w:val="APABody"/>
        <w:ind w:firstLine="0"/>
      </w:pPr>
      <w:r>
        <w:t>Graph 1</w:t>
      </w:r>
      <w:r w:rsidR="002812F3">
        <w:t xml:space="preserve">; </w:t>
      </w:r>
      <w:r w:rsidR="002812F3" w:rsidRPr="00CE29C0">
        <w:t>percentage of immunization status</w:t>
      </w:r>
    </w:p>
    <w:p w:rsidR="008177F4" w:rsidRDefault="008177F4" w:rsidP="002812F3">
      <w:pPr>
        <w:pStyle w:val="APABody"/>
        <w:ind w:firstLine="0"/>
      </w:pPr>
      <w:r>
        <w:rPr>
          <w:noProof/>
        </w:rPr>
        <w:drawing>
          <wp:inline distT="0" distB="0" distL="0" distR="0" wp14:anchorId="18E97DC5" wp14:editId="72F2C098">
            <wp:extent cx="5762625" cy="2743200"/>
            <wp:effectExtent l="0" t="0" r="9525" b="19050"/>
            <wp:docPr id="695" name="Chart 6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86AEC" w:rsidRDefault="00686AEC" w:rsidP="00686AEC">
      <w:pPr>
        <w:pStyle w:val="APABody"/>
        <w:ind w:firstLine="0"/>
      </w:pPr>
    </w:p>
    <w:p w:rsidR="00CB0B4C" w:rsidRDefault="00C03D54" w:rsidP="00294F8D">
      <w:pPr>
        <w:pStyle w:val="APABody"/>
        <w:ind w:firstLine="0"/>
        <w:jc w:val="center"/>
      </w:pPr>
      <w:r>
        <w:t>Evaluation of Translation Project</w:t>
      </w:r>
    </w:p>
    <w:p w:rsidR="00665E5E" w:rsidRPr="00F568FA" w:rsidRDefault="00665E5E" w:rsidP="00665E5E">
      <w:pPr>
        <w:pStyle w:val="APABody"/>
        <w:ind w:firstLine="0"/>
        <w:rPr>
          <w:b/>
        </w:rPr>
      </w:pPr>
      <w:r w:rsidRPr="00F568FA">
        <w:rPr>
          <w:b/>
        </w:rPr>
        <w:t>Summary</w:t>
      </w:r>
    </w:p>
    <w:p w:rsidR="00C03D54" w:rsidRDefault="00676062" w:rsidP="00C03D54">
      <w:pPr>
        <w:pStyle w:val="APABody"/>
        <w:ind w:firstLine="0"/>
      </w:pPr>
      <w:r>
        <w:t xml:space="preserve">     The stated objective for this translation project was to increase the rate of immunity with the use of the Tdap immunization for ages 19 to 64 years.  Three healthcare providers participated at </w:t>
      </w:r>
      <w:r>
        <w:lastRenderedPageBreak/>
        <w:t>Site I, Ocala II which is part of a national corporation wit</w:t>
      </w:r>
      <w:r w:rsidR="00DA2317">
        <w:t>h seven local offices.  Each week t</w:t>
      </w:r>
      <w:r w:rsidR="00367BD3">
        <w:t>here was administration of Tdap immunizations during the eight weeks of the project. Though there were immunizations administrated the increase was unsuccessful to reach the goal of 90% recommended by the CDC.</w:t>
      </w:r>
      <w:r w:rsidR="00DA2317">
        <w:t xml:space="preserve">  </w:t>
      </w:r>
      <w:r w:rsidR="00367BD3">
        <w:t xml:space="preserve"> </w:t>
      </w:r>
    </w:p>
    <w:p w:rsidR="00F568FA" w:rsidRDefault="00F568FA" w:rsidP="00C03D54">
      <w:pPr>
        <w:pStyle w:val="APABody"/>
        <w:ind w:firstLine="0"/>
      </w:pPr>
      <w:r>
        <w:t xml:space="preserve">    The inability to obtain 90% of patients to be immunized per CDC guideline is multi-facet.  Initially, as providers we had to assess if the patient had insurance and once that was accomplished was the need to assess if the insurance would cover administration of Tdap in the office and without any puncture wounds.  Those patients on Medicare under the age of 65 do not have the coverage unless there is a puncture wound, but even with a puncture wound the immuni</w:t>
      </w:r>
      <w:r w:rsidR="00C34A5B">
        <w:t>zation that must be given is a Tetanus D</w:t>
      </w:r>
      <w:r>
        <w:t xml:space="preserve">iphtheria </w:t>
      </w:r>
      <w:r w:rsidR="00C34A5B">
        <w:t xml:space="preserve">(Td) </w:t>
      </w:r>
      <w:r>
        <w:t xml:space="preserve">versus Tdap which has </w:t>
      </w:r>
      <w:r w:rsidR="00C34A5B">
        <w:t xml:space="preserve">also has the component of </w:t>
      </w:r>
      <w:r>
        <w:t>pertussis.  Thi</w:t>
      </w:r>
      <w:r w:rsidR="00C34A5B">
        <w:t xml:space="preserve">s alone will always be a deferent to reaching 90%.  </w:t>
      </w:r>
    </w:p>
    <w:p w:rsidR="00C34A5B" w:rsidRDefault="00C34A5B" w:rsidP="00C03D54">
      <w:pPr>
        <w:pStyle w:val="APABody"/>
        <w:ind w:firstLine="0"/>
      </w:pPr>
      <w:r>
        <w:t xml:space="preserve">     Secondly, the lack of third party insurance or government assistance is twofold.  Those patients without insurance will not take on additional costs during a visit.  They are provided the address to the county health department, but most refuse to go there for reasons that are their own.  The next is government</w:t>
      </w:r>
      <w:r w:rsidR="00A37D11">
        <w:t xml:space="preserve"> assistance which </w:t>
      </w:r>
      <w:r>
        <w:t>we only take Healthease, which is a form of Medicaid.  Healthease adults are to go to the health department to receive all immunizations.  Many of these patients do not have access to transportation.  If they use county transportation which costs them $2.00 each way per trip</w:t>
      </w:r>
      <w:r w:rsidR="00A37D11">
        <w:t xml:space="preserve"> they have to spend hours waiting for pick-up.  </w:t>
      </w:r>
    </w:p>
    <w:p w:rsidR="00581205" w:rsidRDefault="00581205" w:rsidP="00C03D54">
      <w:pPr>
        <w:pStyle w:val="APABody"/>
        <w:ind w:firstLine="0"/>
      </w:pPr>
      <w:r>
        <w:t xml:space="preserve">     Finally, part of the group who declined did so because of various reasons.  One of the reasons is the same as those parents who decline for their children, fear of side effects that may cause long lasting problems.  The next was some of the males wanted to talk to their </w:t>
      </w:r>
      <w:r w:rsidR="00850C02">
        <w:t xml:space="preserve">wives first.  The others just did not know at the time of the office visit.  </w:t>
      </w:r>
    </w:p>
    <w:p w:rsidR="00850C02" w:rsidRDefault="00850C02" w:rsidP="00C03D54">
      <w:pPr>
        <w:pStyle w:val="APABody"/>
        <w:ind w:firstLine="0"/>
      </w:pPr>
      <w:r>
        <w:lastRenderedPageBreak/>
        <w:t xml:space="preserve">     After week four, one of the physicians was gone for a conference for eight working days.  The other physician was gone for 5 days during the next four weeks.  There was continued administration of Tdap.  </w:t>
      </w:r>
    </w:p>
    <w:p w:rsidR="006D6CCF" w:rsidRPr="00367BD3" w:rsidRDefault="0004253D" w:rsidP="00C03D54">
      <w:pPr>
        <w:pStyle w:val="APABody"/>
        <w:ind w:firstLine="0"/>
      </w:pPr>
      <w:r>
        <w:t xml:space="preserve">      </w:t>
      </w:r>
      <w:r w:rsidR="00EC7AA9">
        <w:t xml:space="preserve">Those staff members that worked with ARNP with the program demonstrated ownership and commitment to their participation with introducing the concept of immunizations to the patient as the result of the questionnaire to open the door to questions from the patient. </w:t>
      </w:r>
      <w:r w:rsidR="00004C6A">
        <w:t xml:space="preserve">There was confirmation </w:t>
      </w:r>
      <w:r w:rsidR="007E401A">
        <w:t>from corporate</w:t>
      </w:r>
      <w:r w:rsidR="00004C6A">
        <w:t xml:space="preserve"> that there was an increase in revenue thus there was no limitation on amount of Tdap immunizations that were ordered and maintained in the practice site for project.  </w:t>
      </w:r>
    </w:p>
    <w:p w:rsidR="00975043" w:rsidRPr="00367BD3" w:rsidRDefault="00004C6A" w:rsidP="00C03D54">
      <w:pPr>
        <w:pStyle w:val="APABody"/>
        <w:ind w:firstLine="0"/>
        <w:rPr>
          <w:b/>
        </w:rPr>
      </w:pPr>
      <w:r w:rsidRPr="00367BD3">
        <w:rPr>
          <w:b/>
        </w:rPr>
        <w:t>Strengths and Weaknesses of Project</w:t>
      </w:r>
    </w:p>
    <w:p w:rsidR="007958F0" w:rsidRDefault="007958F0" w:rsidP="00C03D54">
      <w:pPr>
        <w:pStyle w:val="APABody"/>
        <w:ind w:firstLine="0"/>
      </w:pPr>
      <w:r>
        <w:t xml:space="preserve">     There were multiple strengths of this project that provided a cocoon effect of immunity within the community.  By increasing the rate of immunizations we increased the rate of pertussis immunity.  </w:t>
      </w:r>
    </w:p>
    <w:p w:rsidR="00004C6A" w:rsidRDefault="007958F0" w:rsidP="00C03D54">
      <w:pPr>
        <w:pStyle w:val="APABody"/>
        <w:ind w:firstLine="0"/>
      </w:pPr>
      <w:r>
        <w:t xml:space="preserve">     The collaborative cooperation was the main frame produced such positive results.  The medical director, regional manager, office manager and internal medicine physician were on board from the conception of the translation project. Their support was principal for success, if approval from this group was not granted, then the protocol established would not have been permitted to proceed.  The majority members of the staff were supportive and verbalized that the need for a protocol for Tdap immunization was needed.  Two of the staff members did not have the same commitment </w:t>
      </w:r>
      <w:r w:rsidR="00A62C43">
        <w:t xml:space="preserve">but they did not have negative results as they were not in direct patient care related to the administration of the Tdap immunization.  </w:t>
      </w:r>
      <w:r>
        <w:t xml:space="preserve">Use of the questionnaire </w:t>
      </w:r>
      <w:r w:rsidR="00A62C43">
        <w:t xml:space="preserve">with patient information provided information regarding the immunization and was able to take home the information to share.  There were positive results when we received calls from family members to receive their Tdap immunization.  </w:t>
      </w:r>
      <w:r>
        <w:t xml:space="preserve"> </w:t>
      </w:r>
    </w:p>
    <w:p w:rsidR="00A62C43" w:rsidRDefault="00A62C43" w:rsidP="00C03D54">
      <w:pPr>
        <w:pStyle w:val="APABody"/>
        <w:ind w:firstLine="0"/>
      </w:pPr>
      <w:r>
        <w:lastRenderedPageBreak/>
        <w:t xml:space="preserve">     Weaknesses of this translation project arose from the inability to create an educational component to provide all the information needed without having to wait for months from corporate lawyers.  The piece that was written was approved by regional manager as to proceed with project.  A larger participation from the other 6 offices would all</w:t>
      </w:r>
      <w:r w:rsidR="007A0199">
        <w:t xml:space="preserve">ow a greater look at outcomes </w:t>
      </w:r>
      <w:r>
        <w:t>the regional manager felt it was too much to add to such a busy practice</w:t>
      </w:r>
      <w:r w:rsidR="007A0199">
        <w:t xml:space="preserve"> in all seven sites</w:t>
      </w:r>
      <w:r w:rsidR="007E401A">
        <w:t>...</w:t>
      </w:r>
      <w:r>
        <w:t xml:space="preserve">  </w:t>
      </w:r>
    </w:p>
    <w:p w:rsidR="007A0199" w:rsidRDefault="007A0199" w:rsidP="00C03D54">
      <w:pPr>
        <w:pStyle w:val="APABody"/>
        <w:ind w:firstLine="0"/>
      </w:pPr>
      <w:r>
        <w:t xml:space="preserve">     The lack of electronic medical records increases the use of paper, which can be misplaced, the medical assistance would not transcribe to the appropriate place in permanent record.  The whole process of tracking is dependent on the front office as initial contact of patient to provide questionnaire.  </w:t>
      </w:r>
    </w:p>
    <w:p w:rsidR="00A62C43" w:rsidRDefault="00A62C43" w:rsidP="00C03D54">
      <w:pPr>
        <w:pStyle w:val="APABody"/>
        <w:ind w:firstLine="0"/>
      </w:pPr>
      <w:r>
        <w:t xml:space="preserve">     An additional weakness was the inability to obtain community information from the health department director and local hospitals regarding numbers of actu</w:t>
      </w:r>
      <w:r w:rsidR="00651880">
        <w:t xml:space="preserve">al pertussis admissions and the percentage of individuals 19 to 4 years of age who have been immunized with Tdap.  The final weakness is that those individuals without insurance, who declined to accept the immunization at time of appointment due to cost.  They were referred to the health department but they declined to use that service, stating they do not like going to the health department.  </w:t>
      </w:r>
    </w:p>
    <w:p w:rsidR="00651880" w:rsidRPr="00367BD3" w:rsidRDefault="00651880" w:rsidP="00C03D54">
      <w:pPr>
        <w:pStyle w:val="APABody"/>
        <w:ind w:firstLine="0"/>
        <w:rPr>
          <w:b/>
        </w:rPr>
      </w:pPr>
      <w:r w:rsidRPr="00367BD3">
        <w:rPr>
          <w:b/>
        </w:rPr>
        <w:t>Special Recommendations for Project Site</w:t>
      </w:r>
    </w:p>
    <w:p w:rsidR="007A0199" w:rsidRDefault="007A0199" w:rsidP="007A0199">
      <w:pPr>
        <w:pStyle w:val="APABody"/>
        <w:numPr>
          <w:ilvl w:val="0"/>
          <w:numId w:val="27"/>
        </w:numPr>
      </w:pPr>
      <w:r>
        <w:t xml:space="preserve">Continue to practice by immunizing those patients who are not current. </w:t>
      </w:r>
    </w:p>
    <w:p w:rsidR="007A0199" w:rsidRDefault="007A0199" w:rsidP="007A0199">
      <w:pPr>
        <w:pStyle w:val="APABody"/>
        <w:numPr>
          <w:ilvl w:val="0"/>
          <w:numId w:val="27"/>
        </w:numPr>
      </w:pPr>
      <w:r>
        <w:t xml:space="preserve">Develop standing orders with the medical director, so if patient is at office for other services that the medical assistant can initiate the discussion of immunization administration even if the patient is not scheduled to see the healthcare provider.  </w:t>
      </w:r>
    </w:p>
    <w:p w:rsidR="002941A3" w:rsidRDefault="002941A3" w:rsidP="007A0199">
      <w:pPr>
        <w:pStyle w:val="APABody"/>
        <w:numPr>
          <w:ilvl w:val="0"/>
          <w:numId w:val="27"/>
        </w:numPr>
      </w:pPr>
      <w:r>
        <w:t>Maintain adequate supplies.</w:t>
      </w:r>
    </w:p>
    <w:p w:rsidR="002941A3" w:rsidRPr="00367BD3" w:rsidRDefault="002941A3" w:rsidP="002941A3">
      <w:pPr>
        <w:pStyle w:val="APABody"/>
        <w:ind w:firstLine="0"/>
        <w:rPr>
          <w:b/>
        </w:rPr>
      </w:pPr>
      <w:r w:rsidRPr="00367BD3">
        <w:rPr>
          <w:b/>
        </w:rPr>
        <w:t>Special Recommendations for all seven sites in local company</w:t>
      </w:r>
    </w:p>
    <w:p w:rsidR="002941A3" w:rsidRDefault="00BB4EA9" w:rsidP="00BB4EA9">
      <w:pPr>
        <w:pStyle w:val="APABody"/>
        <w:numPr>
          <w:ilvl w:val="0"/>
          <w:numId w:val="28"/>
        </w:numPr>
      </w:pPr>
      <w:r>
        <w:lastRenderedPageBreak/>
        <w:t>Improve the administration of Tdap immunizations in all seven sites with 28 providers participating.</w:t>
      </w:r>
    </w:p>
    <w:p w:rsidR="00BB4EA9" w:rsidRDefault="00BB4EA9" w:rsidP="00BB4EA9">
      <w:pPr>
        <w:pStyle w:val="APABody"/>
        <w:numPr>
          <w:ilvl w:val="0"/>
          <w:numId w:val="28"/>
        </w:numPr>
      </w:pPr>
      <w:r>
        <w:t xml:space="preserve">Provide patient education material in waiting rooms and examination rooms to explain the importance of immunizations.  </w:t>
      </w:r>
    </w:p>
    <w:p w:rsidR="00BB4EA9" w:rsidRDefault="00BB4EA9" w:rsidP="00BB4EA9">
      <w:pPr>
        <w:pStyle w:val="APABody"/>
        <w:numPr>
          <w:ilvl w:val="0"/>
          <w:numId w:val="28"/>
        </w:numPr>
      </w:pPr>
      <w:r>
        <w:t xml:space="preserve">Utilize inner office television system to encourage immunization updates. </w:t>
      </w:r>
    </w:p>
    <w:p w:rsidR="00BB4EA9" w:rsidRDefault="00BB4EA9" w:rsidP="00BB4EA9">
      <w:pPr>
        <w:pStyle w:val="APABody"/>
        <w:numPr>
          <w:ilvl w:val="0"/>
          <w:numId w:val="28"/>
        </w:numPr>
      </w:pPr>
      <w:r>
        <w:t xml:space="preserve">Collaborate with local primary care healthcare providers and obstetricians and gynecologist to provide patient education and increase the rate on administration. </w:t>
      </w:r>
    </w:p>
    <w:p w:rsidR="00BB4EA9" w:rsidRDefault="00BB4EA9" w:rsidP="00BB4EA9">
      <w:pPr>
        <w:pStyle w:val="APABody"/>
        <w:numPr>
          <w:ilvl w:val="0"/>
          <w:numId w:val="28"/>
        </w:numPr>
      </w:pPr>
      <w:r>
        <w:t xml:space="preserve">Collaborate with local healthcare providers to develop documents for screening of patients </w:t>
      </w:r>
      <w:r w:rsidR="00225039">
        <w:t xml:space="preserve">before appointment to assess status of immunization. </w:t>
      </w:r>
    </w:p>
    <w:p w:rsidR="00225039" w:rsidRDefault="00225039" w:rsidP="00BB4EA9">
      <w:pPr>
        <w:pStyle w:val="APABody"/>
        <w:numPr>
          <w:ilvl w:val="0"/>
          <w:numId w:val="28"/>
        </w:numPr>
      </w:pPr>
      <w:r>
        <w:t xml:space="preserve">Develop local panel of professionals to oversee the project in community.  </w:t>
      </w:r>
    </w:p>
    <w:p w:rsidR="008E7215" w:rsidRDefault="008E7215" w:rsidP="00BB4EA9">
      <w:pPr>
        <w:pStyle w:val="APABody"/>
        <w:numPr>
          <w:ilvl w:val="0"/>
          <w:numId w:val="28"/>
        </w:numPr>
      </w:pPr>
      <w:r>
        <w:t xml:space="preserve">Providing Immunization Schedule to all practices to display in patient areas (Appendix H).  </w:t>
      </w:r>
    </w:p>
    <w:p w:rsidR="00097874" w:rsidRDefault="00097874" w:rsidP="00097874">
      <w:pPr>
        <w:pStyle w:val="APABody"/>
        <w:ind w:firstLine="0"/>
        <w:jc w:val="center"/>
      </w:pPr>
      <w:r>
        <w:t>Conclusion</w:t>
      </w:r>
    </w:p>
    <w:p w:rsidR="00097874" w:rsidRPr="002941A3" w:rsidRDefault="00097874" w:rsidP="00097874">
      <w:pPr>
        <w:pStyle w:val="APABody"/>
        <w:ind w:firstLine="0"/>
      </w:pPr>
      <w:r>
        <w:t xml:space="preserve">     The utilization of the questionnaire dur</w:t>
      </w:r>
      <w:r w:rsidR="001A4D01">
        <w:t xml:space="preserve">ing the patient’s office visit increased the rate of Tdap immunization.  Though we did not obtain the CDC’s goal of 90% of individuals to be immunized for Tdap age 19 to 64 years of age, the increase was substantial in developing </w:t>
      </w:r>
      <w:r w:rsidR="00581205">
        <w:t>cocoon</w:t>
      </w:r>
      <w:r w:rsidR="001A4D01">
        <w:t xml:space="preserve"> immunity.  Continued emphasis is placed daily for updating immunization in office. </w:t>
      </w:r>
    </w:p>
    <w:p w:rsidR="00665E5E" w:rsidRDefault="007A0199" w:rsidP="00C03D54">
      <w:pPr>
        <w:pStyle w:val="APABody"/>
        <w:ind w:firstLine="0"/>
      </w:pPr>
      <w:r>
        <w:t xml:space="preserve">   </w:t>
      </w:r>
    </w:p>
    <w:p w:rsidR="00676062" w:rsidRDefault="00676062" w:rsidP="00C03D54">
      <w:pPr>
        <w:pStyle w:val="APABody"/>
        <w:ind w:firstLine="0"/>
      </w:pPr>
      <w:r>
        <w:t xml:space="preserve">     </w:t>
      </w:r>
    </w:p>
    <w:p w:rsidR="00835B16" w:rsidRDefault="00835B16" w:rsidP="00294F8D">
      <w:pPr>
        <w:pStyle w:val="APABody"/>
        <w:ind w:firstLine="0"/>
      </w:pPr>
    </w:p>
    <w:p w:rsidR="00294F8D" w:rsidRDefault="00294F8D" w:rsidP="00294F8D">
      <w:pPr>
        <w:pStyle w:val="APABody"/>
        <w:ind w:firstLine="0"/>
      </w:pPr>
    </w:p>
    <w:p w:rsidR="00CB0B4C" w:rsidRDefault="00CB0B4C" w:rsidP="00CB0B4C">
      <w:pPr>
        <w:pStyle w:val="APABody"/>
        <w:ind w:firstLine="0"/>
      </w:pPr>
    </w:p>
    <w:p w:rsidR="001A4D01" w:rsidRDefault="001A4D01" w:rsidP="00367BD3">
      <w:pPr>
        <w:pStyle w:val="APABody"/>
        <w:ind w:firstLine="0"/>
      </w:pPr>
      <w:bookmarkStart w:id="1" w:name="_GoBack"/>
      <w:bookmarkEnd w:id="1"/>
    </w:p>
    <w:p w:rsidR="00CF1799" w:rsidRDefault="00CF1799" w:rsidP="009E28F4">
      <w:pPr>
        <w:pStyle w:val="APABody"/>
        <w:jc w:val="center"/>
      </w:pPr>
      <w:r>
        <w:lastRenderedPageBreak/>
        <w:t>References</w:t>
      </w:r>
    </w:p>
    <w:p w:rsidR="00990CFC" w:rsidRPr="00877C03" w:rsidRDefault="00990CFC" w:rsidP="00CF1799">
      <w:pPr>
        <w:pStyle w:val="References"/>
      </w:pPr>
      <w:bookmarkStart w:id="2" w:name="ReferencesBookmark"/>
      <w:r>
        <w:rPr>
          <w:vanish/>
        </w:rPr>
        <w:t>Advisory Committee On Immunization Practices 1997 Pertussis vaccination; use of acellular pertussis vaccines among inrants and young children.</w:t>
      </w:r>
      <w:proofErr w:type="gramStart"/>
      <w:r>
        <w:t>Advisory Committee on Immunization Practices (1997).</w:t>
      </w:r>
      <w:proofErr w:type="gramEnd"/>
      <w:r>
        <w:t xml:space="preserve"> </w:t>
      </w:r>
      <w:proofErr w:type="gramStart"/>
      <w:r>
        <w:t>Pertussis vaccination; use of acellular pertussis vaccines among infants and young children.</w:t>
      </w:r>
      <w:proofErr w:type="gramEnd"/>
      <w:r>
        <w:t xml:space="preserve"> </w:t>
      </w:r>
      <w:r>
        <w:rPr>
          <w:i/>
        </w:rPr>
        <w:t>MMWR, 46</w:t>
      </w:r>
      <w:r>
        <w:t xml:space="preserve">(RR-7), 1-25. </w:t>
      </w:r>
    </w:p>
    <w:p w:rsidR="00990CFC" w:rsidRPr="00075DEA" w:rsidRDefault="00990CFC" w:rsidP="00CF1799">
      <w:pPr>
        <w:pStyle w:val="References"/>
      </w:pPr>
      <w:r>
        <w:rPr>
          <w:vanish/>
        </w:rPr>
        <w:t>American Nurses Association  Pertussis-a vaccine-reventable disease-is killing vulnerable infants</w:t>
      </w:r>
      <w:proofErr w:type="gramStart"/>
      <w:r>
        <w:t>American Nurses Association (</w:t>
      </w:r>
      <w:proofErr w:type="spellStart"/>
      <w:r>
        <w:t>n.d.</w:t>
      </w:r>
      <w:proofErr w:type="spellEnd"/>
      <w:r>
        <w:t>).</w:t>
      </w:r>
      <w:proofErr w:type="gramEnd"/>
      <w:r>
        <w:t xml:space="preserve"> Pertussis-a vaccine-preventable disease-is killing vulnerable infants. Retrieved December 1, 2011, from http://www.anaimmunize.org/Main-menu-Catefory/Clinical-Tools/Recommendations-and-Guidelines/Tdap-letter.aspx</w:t>
      </w:r>
    </w:p>
    <w:p w:rsidR="00990CFC" w:rsidRPr="000B7F52" w:rsidRDefault="00990CFC" w:rsidP="00CF1799">
      <w:pPr>
        <w:pStyle w:val="References"/>
      </w:pPr>
      <w:r>
        <w:rPr>
          <w:vanish/>
        </w:rPr>
        <w:t>Atkinson W Wolfe S Hamborsky J 2011 Epidemiology and prevention of vaccine-preventable diseases</w:t>
      </w:r>
      <w:proofErr w:type="gramStart"/>
      <w:r>
        <w:t>Atkinson, W., Wolfe, S., &amp; Hamborsky, J. (2011).</w:t>
      </w:r>
      <w:proofErr w:type="gramEnd"/>
      <w:r>
        <w:t xml:space="preserve"> </w:t>
      </w:r>
      <w:proofErr w:type="gramStart"/>
      <w:r>
        <w:rPr>
          <w:i/>
        </w:rPr>
        <w:t>Epidemiology and prevention of vaccine-preventable diseases</w:t>
      </w:r>
      <w:r>
        <w:t xml:space="preserve"> (12th ed., Rev.).</w:t>
      </w:r>
      <w:proofErr w:type="gramEnd"/>
      <w:r>
        <w:t xml:space="preserve"> : Public Health Foundation.</w:t>
      </w:r>
    </w:p>
    <w:p w:rsidR="00990CFC" w:rsidRPr="007963F7" w:rsidRDefault="00990CFC" w:rsidP="00CF1799">
      <w:pPr>
        <w:pStyle w:val="References"/>
      </w:pPr>
      <w:r>
        <w:rPr>
          <w:vanish/>
        </w:rPr>
        <w:t>Atkinson W Wolfe S Hamborsky J McIntyre L 2011 Pertussis</w:t>
      </w:r>
      <w:proofErr w:type="gramStart"/>
      <w:r>
        <w:t>Atkinson, W., Wolfe, S., Hamborsky, J., &amp; McIntyre, L. (2011).</w:t>
      </w:r>
      <w:proofErr w:type="gramEnd"/>
      <w:r>
        <w:t xml:space="preserve"> </w:t>
      </w:r>
      <w:proofErr w:type="gramStart"/>
      <w:r>
        <w:rPr>
          <w:i/>
        </w:rPr>
        <w:t>Pertussis</w:t>
      </w:r>
      <w:r>
        <w:t xml:space="preserve"> (12th Ed.).</w:t>
      </w:r>
      <w:proofErr w:type="gramEnd"/>
      <w:r>
        <w:t xml:space="preserve"> : Public Health Foundation.</w:t>
      </w:r>
    </w:p>
    <w:p w:rsidR="00990CFC" w:rsidRPr="00E45166" w:rsidRDefault="00990CFC" w:rsidP="00CF1799">
      <w:pPr>
        <w:pStyle w:val="References"/>
      </w:pPr>
      <w:r>
        <w:rPr>
          <w:vanish/>
        </w:rPr>
        <w:t>Biscard K M Baughman A L Brown K Srivastava P 2004 Infant pertussis' Who was the source?</w:t>
      </w:r>
      <w:proofErr w:type="gramStart"/>
      <w:r>
        <w:t>Biscard, K. M., Baughman, A. L., Brown, K., &amp; Srivastava, P. (2004).</w:t>
      </w:r>
      <w:proofErr w:type="gramEnd"/>
      <w:r>
        <w:t xml:space="preserve"> Infant pertussis' </w:t>
      </w:r>
      <w:proofErr w:type="gramStart"/>
      <w:r>
        <w:t>who</w:t>
      </w:r>
      <w:proofErr w:type="gramEnd"/>
      <w:r>
        <w:t xml:space="preserve"> was the source? </w:t>
      </w:r>
      <w:r>
        <w:rPr>
          <w:i/>
        </w:rPr>
        <w:t>Pediatric Infectious Disease, 23</w:t>
      </w:r>
      <w:r>
        <w:t xml:space="preserve">, 785-789. </w:t>
      </w:r>
    </w:p>
    <w:p w:rsidR="00990CFC" w:rsidRPr="00BD3D67" w:rsidRDefault="00990CFC" w:rsidP="00CF1799">
      <w:pPr>
        <w:pStyle w:val="References"/>
      </w:pPr>
      <w:r>
        <w:rPr>
          <w:vanish/>
        </w:rPr>
        <w:t>Brooks D A Clover R 2006 Pertussis infection in the United States: Role for vaccination of adolescents and adults.</w:t>
      </w:r>
      <w:r>
        <w:t xml:space="preserve">Brooks, D. A., &amp; Clover, R. (2006). Pertussis infection in the United States: Role for vaccination of adolescents and adults. </w:t>
      </w:r>
      <w:r>
        <w:rPr>
          <w:i/>
        </w:rPr>
        <w:t>Journal of the American Board of Family Medicine, 19</w:t>
      </w:r>
      <w:r>
        <w:t xml:space="preserve">, 603-611. </w:t>
      </w:r>
    </w:p>
    <w:p w:rsidR="00990CFC" w:rsidRPr="007C733E" w:rsidRDefault="00990CFC" w:rsidP="001346EA">
      <w:pPr>
        <w:pStyle w:val="References"/>
      </w:pPr>
      <w:r>
        <w:rPr>
          <w:vanish/>
        </w:rPr>
        <w:t>Calugar A Ortega-Sanchez I R Tiwari T Oakes L Jahre J A Murphy T V 2006 Nosocomial pertussis: costs fo an outbreak and benefits of vaccinating health care workers.</w:t>
      </w:r>
      <w:r>
        <w:t xml:space="preserve">Calugar, A., Ortega-Sanchez, I. R., Tiwari, T., Oakes, L., Jahre, J. A., &amp; Murphy, T. V. (2006). Nosocomial pertussis: costs for an outbreak and benefits of vaccinating health care </w:t>
      </w:r>
    </w:p>
    <w:p w:rsidR="00990CFC" w:rsidRPr="002450CD" w:rsidRDefault="00990CFC" w:rsidP="00CF1799">
      <w:pPr>
        <w:pStyle w:val="References"/>
      </w:pPr>
      <w:r>
        <w:rPr>
          <w:vanish/>
        </w:rPr>
        <w:t>Ceneters For Disease Control 20120126</w:t>
      </w:r>
      <w:r>
        <w:t>Centers for Disease Control (2012, January 26).  Retrieved March 21, 2012, from http://www.cdc.gov/pertussis/outbreaks-faqs.html</w:t>
      </w:r>
    </w:p>
    <w:p w:rsidR="00990CFC" w:rsidRPr="00505202" w:rsidRDefault="00990CFC" w:rsidP="005E53BC">
      <w:pPr>
        <w:pStyle w:val="References"/>
      </w:pPr>
      <w:r>
        <w:rPr>
          <w:vanish/>
        </w:rPr>
        <w:t>Census BCeCherry J Brunnel P Golden G 1988 Report of the task force on pertussis and pertussis immunization.</w:t>
      </w:r>
      <w:proofErr w:type="gramStart"/>
      <w:r>
        <w:t>Cherry, J., Brunnel, P., &amp; Golden, G. (1988) Report of the task force on pertussis and pertussis immunization.</w:t>
      </w:r>
      <w:proofErr w:type="gramEnd"/>
      <w:r>
        <w:t xml:space="preserve"> </w:t>
      </w:r>
      <w:r>
        <w:rPr>
          <w:i/>
        </w:rPr>
        <w:t>Pediatrics, 81</w:t>
      </w:r>
      <w:r>
        <w:t xml:space="preserve">, 933-984. </w:t>
      </w:r>
    </w:p>
    <w:p w:rsidR="00990CFC" w:rsidRPr="00681394" w:rsidRDefault="00990CFC" w:rsidP="00CF1799">
      <w:pPr>
        <w:pStyle w:val="References"/>
      </w:pPr>
      <w:r>
        <w:rPr>
          <w:vanish/>
        </w:rPr>
        <w:t>Census Bureau 2010 Quickfacts for Marion County</w:t>
      </w:r>
      <w:proofErr w:type="gramStart"/>
      <w:r>
        <w:t>Census Bureau (2010).</w:t>
      </w:r>
      <w:proofErr w:type="gramEnd"/>
      <w:r>
        <w:t xml:space="preserve"> </w:t>
      </w:r>
      <w:proofErr w:type="gramStart"/>
      <w:r>
        <w:t>Quickfacts for Marion County.</w:t>
      </w:r>
      <w:proofErr w:type="gramEnd"/>
      <w:r>
        <w:t xml:space="preserve"> Retrieved from http://quickfacts.census.gov/qfd/states/12/12083.html</w:t>
      </w:r>
    </w:p>
    <w:p w:rsidR="00990CFC" w:rsidRPr="00F010BE" w:rsidRDefault="00990CFC" w:rsidP="00681394">
      <w:pPr>
        <w:pStyle w:val="References"/>
      </w:pPr>
      <w:r>
        <w:rPr>
          <w:vanish/>
        </w:rPr>
        <w:lastRenderedPageBreak/>
        <w:t>Census CesuCensuCenter For Disease Control 2006 Summary of notifiable disease, United States. MMWR</w:t>
      </w:r>
      <w:proofErr w:type="gramStart"/>
      <w:r>
        <w:t>Center for Disease Control and Prevention (2006).</w:t>
      </w:r>
      <w:proofErr w:type="gramEnd"/>
      <w:r>
        <w:t xml:space="preserve"> </w:t>
      </w:r>
      <w:proofErr w:type="gramStart"/>
      <w:r>
        <w:t>Summary of notifiable disease, United States.</w:t>
      </w:r>
      <w:proofErr w:type="gramEnd"/>
      <w:r>
        <w:t xml:space="preserve"> </w:t>
      </w:r>
      <w:r>
        <w:rPr>
          <w:i/>
        </w:rPr>
        <w:t>MMWR 53,</w:t>
      </w:r>
      <w:r>
        <w:t xml:space="preserve"> 1-79. Retrieved April 5, 2011, from http://www.cdc.gov/mmwr/preview/mmwrhtml/mm5553a1.htm</w:t>
      </w:r>
    </w:p>
    <w:p w:rsidR="00990CFC" w:rsidRPr="001B361E" w:rsidRDefault="00990CFC" w:rsidP="00CF1799">
      <w:pPr>
        <w:pStyle w:val="References"/>
      </w:pPr>
      <w:r>
        <w:rPr>
          <w:vanish/>
        </w:rPr>
        <w:t>Center For Disease Control And Prevention 2011 Pinkbook/Pertussis</w:t>
      </w:r>
      <w:proofErr w:type="gramStart"/>
      <w:r>
        <w:t>Center for Disease Control and Prevention (2011).</w:t>
      </w:r>
      <w:proofErr w:type="gramEnd"/>
      <w:r>
        <w:t xml:space="preserve"> </w:t>
      </w:r>
      <w:r>
        <w:rPr>
          <w:i/>
        </w:rPr>
        <w:t>Pinkbook/Pertussis</w:t>
      </w:r>
      <w:r>
        <w:t xml:space="preserve"> (12th ed., Rev.). Atlanta, GA: Center for Disease Control and Prevention.</w:t>
      </w:r>
    </w:p>
    <w:p w:rsidR="00990CFC" w:rsidRDefault="00990CFC" w:rsidP="00681394">
      <w:pPr>
        <w:pStyle w:val="References"/>
      </w:pPr>
      <w:r>
        <w:rPr>
          <w:vanish/>
        </w:rPr>
        <w:t>Centers For Disease Control And Disease 1999 Achievements in publichelath, 1900-1999: impact of vaccines universally recommended for children-United Sttes 1990-1998.</w:t>
      </w:r>
      <w:proofErr w:type="gramStart"/>
      <w:r>
        <w:t>Center for Disease Control and Prevention (1999).</w:t>
      </w:r>
      <w:proofErr w:type="gramEnd"/>
      <w:r>
        <w:t xml:space="preserve"> Achievements in public health, 1900-1999: impact of vaccines universally recommended for children-United States 1990-1998. </w:t>
      </w:r>
      <w:proofErr w:type="gramStart"/>
      <w:r>
        <w:rPr>
          <w:i/>
        </w:rPr>
        <w:t>MMRW Morbidity Mortality Weekly Report, 48</w:t>
      </w:r>
      <w:r>
        <w:t>, 243-48.</w:t>
      </w:r>
      <w:proofErr w:type="gramEnd"/>
      <w:r>
        <w:t xml:space="preserve"> </w:t>
      </w:r>
    </w:p>
    <w:p w:rsidR="00990CFC" w:rsidRPr="0032155B" w:rsidRDefault="00990CFC" w:rsidP="00CF1799">
      <w:pPr>
        <w:pStyle w:val="References"/>
      </w:pPr>
      <w:r>
        <w:rPr>
          <w:vanish/>
        </w:rPr>
        <w:t>Centers For Disease Control And Prevention 21000114 Updated recommendations for use of tetanus toxoid, reduced diphtheria toxoid and accellular pertussis (Tdap) vaccine from the advisory committee on immunization practices, 2010</w:t>
      </w:r>
      <w:r>
        <w:t xml:space="preserve">Centers for Disease Control and Prevention (2100, January 14). </w:t>
      </w:r>
      <w:proofErr w:type="gramStart"/>
      <w:r>
        <w:t>Updated recommendations for use of tetanus toxoid, reduced diphtheria toxoid and accellular pertussis (Tdap) vaccine from the advisory committee on immunization practices, 2010.</w:t>
      </w:r>
      <w:proofErr w:type="gramEnd"/>
      <w:r>
        <w:t xml:space="preserve">  </w:t>
      </w:r>
      <w:proofErr w:type="gramStart"/>
      <w:r>
        <w:t>Retrieved December 1, 2011, from:  http://www.cdc.gov/mmwr/preview/mmwrhtml/mm6001a4.htm.</w:t>
      </w:r>
      <w:proofErr w:type="gramEnd"/>
    </w:p>
    <w:p w:rsidR="00990CFC" w:rsidRPr="00D145D4" w:rsidRDefault="00990CFC" w:rsidP="00CF1799">
      <w:pPr>
        <w:pStyle w:val="References"/>
      </w:pPr>
      <w:r>
        <w:rPr>
          <w:vanish/>
        </w:rPr>
        <w:t>Clark S J Aldolphe S Davis M M Cown A E Kretsinger K 2006 Attitudes of US obsterticians toward a combined tetanus-dipthheria-acellular-pertussis vaccine for adults.</w:t>
      </w:r>
      <w:proofErr w:type="gramStart"/>
      <w:r>
        <w:t>Clark, S. J., Aldolphe, S., Davis, M. M., Cown, A. E., &amp; Kretsinger, K. (2006).</w:t>
      </w:r>
      <w:proofErr w:type="gramEnd"/>
      <w:r>
        <w:t xml:space="preserve"> </w:t>
      </w:r>
      <w:proofErr w:type="gramStart"/>
      <w:r>
        <w:t>Attitudes of US obstetricians toward a combined tetanus-diphtheria-acellular-pertussis vaccine for adults.</w:t>
      </w:r>
      <w:proofErr w:type="gramEnd"/>
      <w:r>
        <w:t xml:space="preserve"> </w:t>
      </w:r>
      <w:r>
        <w:rPr>
          <w:i/>
        </w:rPr>
        <w:t>Infectious Diseases in Obstetrics and Gynecology,</w:t>
      </w:r>
      <w:r>
        <w:t xml:space="preserve"> 1-5. </w:t>
      </w:r>
    </w:p>
    <w:p w:rsidR="00990CFC" w:rsidRPr="001346EA" w:rsidRDefault="00990CFC" w:rsidP="00CF1799">
      <w:pPr>
        <w:pStyle w:val="References"/>
      </w:pPr>
      <w:r>
        <w:rPr>
          <w:vanish/>
        </w:rPr>
        <w:t>Cortese M M Baughman A L Brown K Srivastava M S 2007 "new age" in pertussis prevention: New opportunities through adult vaccination.</w:t>
      </w:r>
      <w:r>
        <w:t xml:space="preserve">Cortese, M. M., Baughman, A. L., Brown, K., &amp; Srivastava, M. S. (2007). A "new age" in pertussis prevention: New opportunities through adult vaccination. </w:t>
      </w:r>
      <w:r>
        <w:rPr>
          <w:i/>
        </w:rPr>
        <w:t>American Journal of Preventive Medicine, 32</w:t>
      </w:r>
      <w:r>
        <w:t xml:space="preserve">(3), 177-185. </w:t>
      </w:r>
    </w:p>
    <w:p w:rsidR="00990CFC" w:rsidRPr="006D5A50" w:rsidRDefault="00990CFC" w:rsidP="00CF1799">
      <w:pPr>
        <w:pStyle w:val="References"/>
      </w:pPr>
      <w:r>
        <w:rPr>
          <w:vanish/>
        </w:rPr>
        <w:t>Davis M M Ndiaye S M Freed G I Kim C S Clark S I 2003 Influence of insurance status and vaccine cost on physicians' administration of pneumococcal conjugate vaccine.</w:t>
      </w:r>
      <w:proofErr w:type="gramStart"/>
      <w:r>
        <w:t>Davis, M. M., Ndiaye, S. M., Freed, G. I., Kim, C. S., &amp; Clark, S. I. (2003).</w:t>
      </w:r>
      <w:proofErr w:type="gramEnd"/>
      <w:r>
        <w:t xml:space="preserve"> </w:t>
      </w:r>
      <w:proofErr w:type="gramStart"/>
      <w:r>
        <w:t>Influence of insurance status and vaccine cost on physicians' administration of pneumococcal conjugate vaccine.</w:t>
      </w:r>
      <w:proofErr w:type="gramEnd"/>
      <w:r>
        <w:t xml:space="preserve"> </w:t>
      </w:r>
      <w:r>
        <w:rPr>
          <w:i/>
        </w:rPr>
        <w:t>Pediatrics, 112</w:t>
      </w:r>
      <w:r>
        <w:t xml:space="preserve">(3), 521-526. </w:t>
      </w:r>
    </w:p>
    <w:p w:rsidR="00990CFC" w:rsidRPr="00990CFC" w:rsidRDefault="00990CFC" w:rsidP="00CF1799">
      <w:pPr>
        <w:pStyle w:val="References"/>
      </w:pPr>
      <w:r>
        <w:rPr>
          <w:vanish/>
        </w:rPr>
        <w:lastRenderedPageBreak/>
        <w:t>DeSerres G Shadmani R Duval B Bouilianne N Dery P Douville F M 2000 Morbidity of pertussis in adoloscents and adults.</w:t>
      </w:r>
      <w:proofErr w:type="spellStart"/>
      <w:proofErr w:type="gramStart"/>
      <w:r>
        <w:t>DeSerres</w:t>
      </w:r>
      <w:proofErr w:type="spellEnd"/>
      <w:r>
        <w:t xml:space="preserve">, G., </w:t>
      </w:r>
      <w:proofErr w:type="spellStart"/>
      <w:r>
        <w:t>Shadmani</w:t>
      </w:r>
      <w:proofErr w:type="spellEnd"/>
      <w:r>
        <w:t xml:space="preserve">, R., Duval, B., </w:t>
      </w:r>
      <w:proofErr w:type="spellStart"/>
      <w:r>
        <w:t>Bouilianne</w:t>
      </w:r>
      <w:proofErr w:type="spellEnd"/>
      <w:r>
        <w:t xml:space="preserve">, N., </w:t>
      </w:r>
      <w:proofErr w:type="spellStart"/>
      <w:r>
        <w:t>Dery</w:t>
      </w:r>
      <w:proofErr w:type="spellEnd"/>
      <w:r>
        <w:t xml:space="preserve">, P., &amp; </w:t>
      </w:r>
      <w:proofErr w:type="spellStart"/>
      <w:r>
        <w:t>Douville</w:t>
      </w:r>
      <w:proofErr w:type="spellEnd"/>
      <w:r>
        <w:t>, F. M. (2000).</w:t>
      </w:r>
      <w:proofErr w:type="gramEnd"/>
      <w:r>
        <w:t xml:space="preserve"> </w:t>
      </w:r>
      <w:proofErr w:type="gramStart"/>
      <w:r>
        <w:t xml:space="preserve">Morbidity of pertussis in </w:t>
      </w:r>
      <w:proofErr w:type="spellStart"/>
      <w:r>
        <w:t>adoloscents</w:t>
      </w:r>
      <w:proofErr w:type="spellEnd"/>
      <w:r>
        <w:t xml:space="preserve"> and adults.</w:t>
      </w:r>
      <w:proofErr w:type="gramEnd"/>
      <w:r>
        <w:t xml:space="preserve"> </w:t>
      </w:r>
      <w:r>
        <w:rPr>
          <w:i/>
        </w:rPr>
        <w:t>The Journal of Infectious Disease, 182</w:t>
      </w:r>
      <w:r>
        <w:t xml:space="preserve">(1), 174-179. </w:t>
      </w:r>
    </w:p>
    <w:p w:rsidR="00990CFC" w:rsidRPr="003E5EAA" w:rsidRDefault="00990CFC" w:rsidP="00CF1799">
      <w:pPr>
        <w:pStyle w:val="References"/>
      </w:pPr>
      <w:r>
        <w:rPr>
          <w:vanish/>
        </w:rPr>
        <w:t>Duclos P Halperin S 2008 Control of Communicable Diseases Manual</w:t>
      </w:r>
      <w:r>
        <w:t xml:space="preserve">Duclos, P., &amp; Halperin, S. (2008). </w:t>
      </w:r>
      <w:proofErr w:type="gramStart"/>
      <w:r>
        <w:rPr>
          <w:i/>
        </w:rPr>
        <w:t>Control of Communicable Diseases Manual</w:t>
      </w:r>
      <w:r>
        <w:t xml:space="preserve"> (19th ed., Rev.).</w:t>
      </w:r>
      <w:proofErr w:type="gramEnd"/>
      <w:r>
        <w:t xml:space="preserve"> : American Public Health Association.</w:t>
      </w:r>
    </w:p>
    <w:p w:rsidR="00990CFC" w:rsidRPr="00D51062" w:rsidRDefault="00990CFC" w:rsidP="00CF1799">
      <w:pPr>
        <w:pStyle w:val="References"/>
      </w:pPr>
      <w:r>
        <w:rPr>
          <w:vanish/>
        </w:rPr>
        <w:t>Engel J 2006 Poor People's Medicine: Medicaid and American charity care since 1965</w:t>
      </w:r>
      <w:r>
        <w:t xml:space="preserve">Engel, J. (2006). </w:t>
      </w:r>
      <w:r>
        <w:rPr>
          <w:i/>
        </w:rPr>
        <w:t xml:space="preserve">Poor People's Medicine: Medicaid and American charity care since 1965. </w:t>
      </w:r>
      <w:r>
        <w:t>Durham, N.C.: Duke University Press.</w:t>
      </w:r>
    </w:p>
    <w:p w:rsidR="00990CFC" w:rsidRPr="000F7009" w:rsidRDefault="00990CFC" w:rsidP="00CF1799">
      <w:pPr>
        <w:pStyle w:val="References"/>
      </w:pPr>
      <w:r>
        <w:rPr>
          <w:vanish/>
        </w:rPr>
        <w:t>Farizo K M Cochi S L Zell E R Brink E W Wassilak S G Patriarca P A 1992 Epidemiological features of pertussis in the United States.</w:t>
      </w:r>
      <w:r>
        <w:t xml:space="preserve">Farizo, K. M., Cochi, S. L., Zell, E. R., Brink, E. W., Wassilak, S. G., &amp; Patriarca, P. A. (1992). Epidemiological features of pertussis in the United States. </w:t>
      </w:r>
      <w:r>
        <w:rPr>
          <w:i/>
        </w:rPr>
        <w:t>Clinical Infectious Disease, 14</w:t>
      </w:r>
      <w:r>
        <w:t xml:space="preserve">, 708-719. </w:t>
      </w:r>
    </w:p>
    <w:p w:rsidR="00990CFC" w:rsidRPr="00313CED" w:rsidRDefault="00990CFC" w:rsidP="00CF1799">
      <w:pPr>
        <w:pStyle w:val="References"/>
      </w:pPr>
      <w:r>
        <w:rPr>
          <w:vanish/>
        </w:rPr>
        <w:t>Gerbie M V Tan T Q 2009 Pertussis disease in new mothers: Effect on young infants and strategies for prevention.</w:t>
      </w:r>
      <w:proofErr w:type="gramStart"/>
      <w:r>
        <w:t>Gerbie, M. V., &amp; Tan, T. Q. (2009).</w:t>
      </w:r>
      <w:proofErr w:type="gramEnd"/>
      <w:r>
        <w:t xml:space="preserve"> Pertussis disease in new mothers: Effect on young infants and strategies for prevention. </w:t>
      </w:r>
      <w:proofErr w:type="gramStart"/>
      <w:r>
        <w:rPr>
          <w:i/>
        </w:rPr>
        <w:t>Obstetrics and Gynecology, 24</w:t>
      </w:r>
      <w:r>
        <w:t>(5), S55-57.</w:t>
      </w:r>
      <w:proofErr w:type="gramEnd"/>
      <w:r>
        <w:t xml:space="preserve"> </w:t>
      </w:r>
    </w:p>
    <w:p w:rsidR="00990CFC" w:rsidRPr="001D057D" w:rsidRDefault="00990CFC" w:rsidP="00CF1799">
      <w:pPr>
        <w:pStyle w:val="References"/>
      </w:pPr>
      <w:r>
        <w:rPr>
          <w:vanish/>
        </w:rPr>
        <w:t>Halperin S A Wang E E Law B 1999 Epidemiological features of pertussis in hospitalized patients in Canada.</w:t>
      </w:r>
      <w:proofErr w:type="gramStart"/>
      <w:r>
        <w:t>Halperin, S. A., Wang, E. E., &amp; Law, B. (1999).</w:t>
      </w:r>
      <w:proofErr w:type="gramEnd"/>
      <w:r>
        <w:t xml:space="preserve"> Epidemiological features of pertussis in hospitalized patients in Canada. </w:t>
      </w:r>
      <w:r>
        <w:rPr>
          <w:i/>
        </w:rPr>
        <w:t>Clinical Infectious Disease, 28</w:t>
      </w:r>
      <w:r>
        <w:t xml:space="preserve">, 1328-1243. </w:t>
      </w:r>
    </w:p>
    <w:p w:rsidR="00990CFC" w:rsidRPr="00E33768" w:rsidRDefault="00990CFC" w:rsidP="00CF1799">
      <w:pPr>
        <w:pStyle w:val="References"/>
      </w:pPr>
      <w:r>
        <w:rPr>
          <w:vanish/>
        </w:rPr>
        <w:t>Kirchner J T 2011 Tdap vaccine: current indications for adolescent and adult patients in the United States.</w:t>
      </w:r>
      <w:r>
        <w:t xml:space="preserve">Kirchner, J. T. (2011). Tdap vaccine: current indications for adolescent and adult patients in the United States. </w:t>
      </w:r>
      <w:r>
        <w:rPr>
          <w:i/>
        </w:rPr>
        <w:t>The Journal of the American Osteopathic Association, 111</w:t>
      </w:r>
      <w:r>
        <w:t xml:space="preserve">(10), 7-9. </w:t>
      </w:r>
    </w:p>
    <w:p w:rsidR="00990CFC" w:rsidRPr="00E45166" w:rsidRDefault="00990CFC" w:rsidP="00CF1799">
      <w:pPr>
        <w:pStyle w:val="References"/>
      </w:pPr>
      <w:r>
        <w:rPr>
          <w:vanish/>
        </w:rPr>
        <w:t>Kretsinger K Broder K Cortese M Joyce P Ortega-Sanchez I Lee G Murphy T 2006 Preventing Tetanus, Diphtheria and Pertussis among adults: Use of tetanus toxoid, reduced diphtheria toxoid and Accellular Pertussis Vaccine</w:t>
      </w:r>
      <w:proofErr w:type="gramStart"/>
      <w:r>
        <w:t>Kretsinger, K., Broder, K., Cortese, M., Joyce, P., Ortega-Sanchez, I., Lee, G., &amp; Murphy, T. (2006).</w:t>
      </w:r>
      <w:proofErr w:type="gramEnd"/>
      <w:r>
        <w:t xml:space="preserve"> </w:t>
      </w:r>
      <w:proofErr w:type="gramStart"/>
      <w:r>
        <w:t>Preventing Tetanus, Diphtheria and Pertussis among adults: Use of tetanus toxoid, reduced diphtheria toxoid and Accellular Pertussis Vaccine.</w:t>
      </w:r>
      <w:proofErr w:type="gramEnd"/>
      <w:r>
        <w:t xml:space="preserve"> Retrieved June 23, 2011, from http://www.cdc.gov.mmwr/preciew/mmwrhtml/rr5517al.htm</w:t>
      </w:r>
    </w:p>
    <w:p w:rsidR="00990CFC" w:rsidRPr="002E4BBB" w:rsidRDefault="00990CFC" w:rsidP="00CF1799">
      <w:pPr>
        <w:pStyle w:val="References"/>
      </w:pPr>
      <w:r>
        <w:rPr>
          <w:vanish/>
        </w:rPr>
        <w:t>Lee G Lebaron C Murphy T Lett S Shauer S Lieu T 2005 Pertussis in adolescents and adutls: Should we vaccinate?</w:t>
      </w:r>
      <w:proofErr w:type="gramStart"/>
      <w:r>
        <w:t>Lee, G., Lebaron, C., Murphy, T., Lett, S., Shauer, S., &amp; Lieu, T. (2005).</w:t>
      </w:r>
      <w:proofErr w:type="gramEnd"/>
      <w:r>
        <w:t xml:space="preserve"> Pertussis in adolescents and adults: Should we vaccinate? </w:t>
      </w:r>
      <w:r>
        <w:rPr>
          <w:i/>
        </w:rPr>
        <w:t>Pediatrics, 115</w:t>
      </w:r>
      <w:r>
        <w:t xml:space="preserve">(6), 1675-1684. </w:t>
      </w:r>
    </w:p>
    <w:p w:rsidR="00990CFC" w:rsidRPr="001969E8" w:rsidRDefault="00990CFC" w:rsidP="00CF1799">
      <w:pPr>
        <w:pStyle w:val="References"/>
      </w:pPr>
      <w:r>
        <w:rPr>
          <w:vanish/>
        </w:rPr>
        <w:lastRenderedPageBreak/>
        <w:t>Lee L H Pichichero M E 2000 Costs of illness due of Bordetella pertussis in families.</w:t>
      </w:r>
      <w:proofErr w:type="gramStart"/>
      <w:r>
        <w:t xml:space="preserve">Lee, L. H., &amp; </w:t>
      </w:r>
      <w:proofErr w:type="spellStart"/>
      <w:r>
        <w:t>Pichichero</w:t>
      </w:r>
      <w:proofErr w:type="spellEnd"/>
      <w:r>
        <w:t>, M. E. (2000).</w:t>
      </w:r>
      <w:proofErr w:type="gramEnd"/>
      <w:r>
        <w:t xml:space="preserve"> </w:t>
      </w:r>
      <w:proofErr w:type="gramStart"/>
      <w:r>
        <w:t>Costs of illness due of Bordetella pertussis in families.</w:t>
      </w:r>
      <w:proofErr w:type="gramEnd"/>
      <w:r>
        <w:t xml:space="preserve"> </w:t>
      </w:r>
      <w:r>
        <w:rPr>
          <w:i/>
        </w:rPr>
        <w:t>Archives of Family Medicine, 9</w:t>
      </w:r>
      <w:r>
        <w:t xml:space="preserve">, 989-996. </w:t>
      </w:r>
    </w:p>
    <w:p w:rsidR="00990CFC" w:rsidRPr="00894AF5" w:rsidRDefault="00990CFC" w:rsidP="00CF1799">
      <w:pPr>
        <w:pStyle w:val="References"/>
      </w:pPr>
      <w:r>
        <w:rPr>
          <w:vanish/>
        </w:rPr>
        <w:t>Lowes R 20110708 FDA approves Tdap booster for seniors</w:t>
      </w:r>
      <w:r>
        <w:t>Lowes, R. (2011, July 8). FDA approves Tdap booster for seniors. Retrieved July 8, 2011, from http://www.medscape.com/viewarticle746061?sssdmh=dm1.701471&amp;src=nl_newalert</w:t>
      </w:r>
    </w:p>
    <w:p w:rsidR="00990CFC" w:rsidRPr="005C19D5" w:rsidRDefault="00990CFC" w:rsidP="00CF1799">
      <w:pPr>
        <w:pStyle w:val="References"/>
      </w:pPr>
      <w:r>
        <w:rPr>
          <w:vanish/>
        </w:rPr>
        <w:t>Maciosek M V Coffield A B Edwards N M 2006 Priorities among effective clinical preventive services: results of a systematic review and analysis.</w:t>
      </w:r>
      <w:proofErr w:type="gramStart"/>
      <w:r>
        <w:t>Maciosek, M. V., Coffield, A. B., &amp; Edwards, N. M. (2006).</w:t>
      </w:r>
      <w:proofErr w:type="gramEnd"/>
      <w:r>
        <w:t xml:space="preserve"> Priorities among effective clinical preventive services: results of a systematic review and analysis. </w:t>
      </w:r>
      <w:r>
        <w:rPr>
          <w:i/>
        </w:rPr>
        <w:t>American Journal of Preventive Medicine, 31</w:t>
      </w:r>
      <w:r>
        <w:t xml:space="preserve">, 52-61. </w:t>
      </w:r>
    </w:p>
    <w:p w:rsidR="00990CFC" w:rsidRPr="00362C44" w:rsidRDefault="00990CFC" w:rsidP="00CF1799">
      <w:pPr>
        <w:pStyle w:val="References"/>
      </w:pPr>
      <w:r>
        <w:rPr>
          <w:vanish/>
        </w:rPr>
        <w:t>McCullers J 2007 Evolution, benefits, and shortcomings of vaccine management.</w:t>
      </w:r>
      <w:r>
        <w:t xml:space="preserve">McCullers, J. (2007). </w:t>
      </w:r>
      <w:proofErr w:type="gramStart"/>
      <w:r>
        <w:t>Evolution, benefits, and shortcomings of vaccine management.</w:t>
      </w:r>
      <w:proofErr w:type="gramEnd"/>
      <w:r>
        <w:t xml:space="preserve"> </w:t>
      </w:r>
      <w:proofErr w:type="gramStart"/>
      <w:r>
        <w:rPr>
          <w:i/>
        </w:rPr>
        <w:t>Journal of Managed Pharmacy, 13</w:t>
      </w:r>
      <w:r>
        <w:t>(7), S2-S20.</w:t>
      </w:r>
      <w:proofErr w:type="gramEnd"/>
      <w:r>
        <w:t xml:space="preserve"> </w:t>
      </w:r>
    </w:p>
    <w:p w:rsidR="00990CFC" w:rsidRPr="00D37B11" w:rsidRDefault="00990CFC" w:rsidP="00CF1799">
      <w:pPr>
        <w:pStyle w:val="References"/>
      </w:pPr>
      <w:r>
        <w:rPr>
          <w:vanish/>
        </w:rPr>
        <w:t>Mikelova L K Halperin S A Scheifele D Smith D Ford-Jones E Vaudry WMoore D 2003 Predictors of death in infants hospitalized with pertussis: a case-control study of 16 pertussis deaths in Canada.</w:t>
      </w:r>
      <w:r>
        <w:t xml:space="preserve">Mikelova, L. K., Halperin, S. A., Scheifele, D., Smith, D., Ford-Jones, E., Vaudry, W.,...Moore, D. (2003). Predictors of death in infants hospitalized with pertussis: a case-control study of 16 pertussis deaths in Canada. </w:t>
      </w:r>
      <w:r>
        <w:rPr>
          <w:i/>
        </w:rPr>
        <w:t>Journal of Pediatrics, 143</w:t>
      </w:r>
      <w:r>
        <w:t xml:space="preserve">, 576-581. </w:t>
      </w:r>
    </w:p>
    <w:p w:rsidR="00990CFC" w:rsidRPr="006604BE" w:rsidRDefault="00990CFC" w:rsidP="00CF1799">
      <w:pPr>
        <w:pStyle w:val="References"/>
      </w:pPr>
      <w:r>
        <w:rPr>
          <w:vanish/>
        </w:rPr>
        <w:t>Murphy T V Slade B A Broder K R Kretsinger K Iskander J K Moran J S 20080530</w:t>
      </w:r>
      <w:r>
        <w:t>Murphy, T. V., Slade, B. A., Broder, K. R., Kretsinger, K., Iskander, J. K., &amp; Moran, J. S. (2008, May 30).  Retrieved July 2, 2011, from http://cdc.gov/mmwr/PDF/rr/rr5704.pdf</w:t>
      </w:r>
    </w:p>
    <w:p w:rsidR="00990CFC" w:rsidRPr="00A5048B" w:rsidRDefault="00990CFC" w:rsidP="00CF1799">
      <w:pPr>
        <w:pStyle w:val="References"/>
      </w:pPr>
      <w:r>
        <w:rPr>
          <w:vanish/>
        </w:rPr>
        <w:t>Plotkin S A Orenstein W A Offit P A 2008 Vaccines</w:t>
      </w:r>
      <w:r>
        <w:t xml:space="preserve">Plotkin, S. A., Orenstein, W. A., &amp; Offit, P. A. (2008). </w:t>
      </w:r>
      <w:proofErr w:type="gramStart"/>
      <w:r>
        <w:rPr>
          <w:i/>
        </w:rPr>
        <w:t>Vaccines</w:t>
      </w:r>
      <w:r>
        <w:t xml:space="preserve"> (5th Ed.)</w:t>
      </w:r>
      <w:proofErr w:type="gramEnd"/>
      <w:r>
        <w:t xml:space="preserve"> </w:t>
      </w:r>
      <w:proofErr w:type="gramStart"/>
      <w:r>
        <w:t>Chapter 21.</w:t>
      </w:r>
      <w:proofErr w:type="gramEnd"/>
      <w:r>
        <w:t xml:space="preserve"> </w:t>
      </w:r>
      <w:proofErr w:type="gramStart"/>
      <w:r>
        <w:t>Pertussis Vaccines.</w:t>
      </w:r>
      <w:proofErr w:type="gramEnd"/>
      <w:r>
        <w:t xml:space="preserve"> China: Saunders Elsevier Press.</w:t>
      </w:r>
    </w:p>
    <w:p w:rsidR="00990CFC" w:rsidRPr="000C08D1" w:rsidRDefault="00990CFC" w:rsidP="00CF1799">
      <w:pPr>
        <w:pStyle w:val="References"/>
      </w:pPr>
      <w:r>
        <w:rPr>
          <w:vanish/>
        </w:rPr>
        <w:t>Poland G Shefer A McCauley M Webster P Whitley-Williams P Peter G 2003 Standards for adult immunization practices.</w:t>
      </w:r>
      <w:proofErr w:type="gramStart"/>
      <w:r>
        <w:t>Poland, G., Shefer, A., McCauley, M., Webster, P., Whitley-Williams, P., &amp; Peter, G. (2003).</w:t>
      </w:r>
      <w:proofErr w:type="gramEnd"/>
      <w:r>
        <w:t xml:space="preserve"> </w:t>
      </w:r>
      <w:proofErr w:type="gramStart"/>
      <w:r>
        <w:t>Standards for adult immunization practices.</w:t>
      </w:r>
      <w:proofErr w:type="gramEnd"/>
      <w:r>
        <w:t xml:space="preserve"> </w:t>
      </w:r>
      <w:r>
        <w:rPr>
          <w:i/>
        </w:rPr>
        <w:t>American Journal of Preventive Medicine, 25</w:t>
      </w:r>
      <w:r>
        <w:t xml:space="preserve">(2), 144-150. </w:t>
      </w:r>
    </w:p>
    <w:p w:rsidR="00990CFC" w:rsidRPr="00660118" w:rsidRDefault="00990CFC" w:rsidP="00CF1799">
      <w:pPr>
        <w:pStyle w:val="References"/>
      </w:pPr>
      <w:r>
        <w:rPr>
          <w:vanish/>
        </w:rPr>
        <w:t>Spratling R Carmon M 2010 Pertussis: An overview of the disease, immunization, and trends for nurses.</w:t>
      </w:r>
      <w:proofErr w:type="gramStart"/>
      <w:r>
        <w:t>Spratling, R., &amp; Carmon, M. (2010).</w:t>
      </w:r>
      <w:proofErr w:type="gramEnd"/>
      <w:r>
        <w:t xml:space="preserve"> Pertussis: An overview of the disease, immunization, and trends for nurses. </w:t>
      </w:r>
      <w:r>
        <w:rPr>
          <w:i/>
        </w:rPr>
        <w:t>Pediatric Nursing, 36</w:t>
      </w:r>
      <w:r>
        <w:t xml:space="preserve">(5), 239-245. </w:t>
      </w:r>
    </w:p>
    <w:p w:rsidR="00990CFC" w:rsidRPr="0012586F" w:rsidRDefault="00990CFC" w:rsidP="00CF1799">
      <w:pPr>
        <w:pStyle w:val="References"/>
      </w:pPr>
      <w:r>
        <w:rPr>
          <w:vanish/>
        </w:rPr>
        <w:lastRenderedPageBreak/>
        <w:t>Vitek C R Pacaual F B Baughman A L Murphy T V 2003 Increase in deaths from pertussis among young adults in the United States in the 1990's.</w:t>
      </w:r>
      <w:r>
        <w:t xml:space="preserve">Vitek, C. R., Pacaual, F. B., Baughman, A. L., &amp; Murphy, T. V. (2003). Increase in deaths from pertussis among young adults in the United States in the 1990's. </w:t>
      </w:r>
      <w:r>
        <w:rPr>
          <w:i/>
        </w:rPr>
        <w:t>Pediatric Infectious Disease Journal, 22</w:t>
      </w:r>
      <w:r>
        <w:t xml:space="preserve">, 628-634. </w:t>
      </w:r>
    </w:p>
    <w:p w:rsidR="00990CFC" w:rsidRPr="00214223" w:rsidRDefault="00990CFC" w:rsidP="00CF1799">
      <w:pPr>
        <w:pStyle w:val="References"/>
      </w:pPr>
      <w:r>
        <w:rPr>
          <w:vanish/>
        </w:rPr>
        <w:t>Weinstien N D Sandman P M 1992 model of the precaution adoption process: Evidence from home randon tesing.</w:t>
      </w:r>
      <w:proofErr w:type="gramStart"/>
      <w:r>
        <w:t>Weinstien, N. D., &amp; Sandman, P. M. (1992).</w:t>
      </w:r>
      <w:proofErr w:type="gramEnd"/>
      <w:r>
        <w:t xml:space="preserve"> A model of the precaution adoption process: Evidence from home radon testing. </w:t>
      </w:r>
      <w:r>
        <w:rPr>
          <w:i/>
        </w:rPr>
        <w:t>Health Psychology, 11</w:t>
      </w:r>
      <w:r>
        <w:t xml:space="preserve">(13), 170-180. </w:t>
      </w:r>
    </w:p>
    <w:p w:rsidR="00990CFC" w:rsidRPr="0034330B" w:rsidRDefault="00990CFC" w:rsidP="00CF1799">
      <w:pPr>
        <w:pStyle w:val="References"/>
      </w:pPr>
      <w:r>
        <w:rPr>
          <w:vanish/>
        </w:rPr>
        <w:t>Wendelboe A M Niamkepo E Bourillon A Floret D D Gaudelus J Gerber MVan Rie A 2007 Transmission of Bordetella pertussis to young infants.</w:t>
      </w:r>
      <w:r>
        <w:t xml:space="preserve">Wendelboe, A. M., Niamkepo, E., Bourillon, A., Floret, D. D., Gaudelus, J., Gerber, </w:t>
      </w:r>
      <w:proofErr w:type="spellStart"/>
      <w:r>
        <w:t>M.</w:t>
      </w:r>
      <w:proofErr w:type="gramStart"/>
      <w:r>
        <w:t>,Van</w:t>
      </w:r>
      <w:proofErr w:type="spellEnd"/>
      <w:proofErr w:type="gramEnd"/>
      <w:r>
        <w:t xml:space="preserve"> Rie, A. (2007). </w:t>
      </w:r>
      <w:proofErr w:type="gramStart"/>
      <w:r>
        <w:t>Transmission of Bordetella pertussis to young infants.</w:t>
      </w:r>
      <w:proofErr w:type="gramEnd"/>
      <w:r>
        <w:t xml:space="preserve"> </w:t>
      </w:r>
      <w:r>
        <w:rPr>
          <w:i/>
        </w:rPr>
        <w:t>Pediatric Infectious Disease Journal, 26</w:t>
      </w:r>
      <w:r>
        <w:t xml:space="preserve">(4), 293-299. </w:t>
      </w:r>
    </w:p>
    <w:p w:rsidR="00990CFC" w:rsidRPr="00B464B7" w:rsidRDefault="00990CFC" w:rsidP="00CF1799">
      <w:pPr>
        <w:pStyle w:val="References"/>
      </w:pPr>
      <w:r>
        <w:rPr>
          <w:vanish/>
        </w:rPr>
        <w:t>Wendelboe A M Van Rie A Salmaso S Englund J A 2005 Duration of immunity against pertussis after natural infection or vaccination.</w:t>
      </w:r>
      <w:proofErr w:type="gramStart"/>
      <w:r>
        <w:t>Wendelboe, A. M., Van Rie, A., Salmaso, S., &amp; Englund, J. A. (2005).</w:t>
      </w:r>
      <w:proofErr w:type="gramEnd"/>
      <w:r>
        <w:t xml:space="preserve"> </w:t>
      </w:r>
      <w:proofErr w:type="gramStart"/>
      <w:r>
        <w:t>Duration of immunity against pertussis after natural infection or vaccination.</w:t>
      </w:r>
      <w:proofErr w:type="gramEnd"/>
      <w:r>
        <w:t xml:space="preserve"> </w:t>
      </w:r>
      <w:r>
        <w:rPr>
          <w:i/>
        </w:rPr>
        <w:t>Pediatric Infectious Disease, 24</w:t>
      </w:r>
      <w:r>
        <w:t xml:space="preserve">, 58-61. </w:t>
      </w:r>
    </w:p>
    <w:p w:rsidR="00990CFC" w:rsidRPr="00792C62" w:rsidRDefault="00990CFC" w:rsidP="00CF1799">
      <w:pPr>
        <w:pStyle w:val="References"/>
      </w:pPr>
      <w:r>
        <w:rPr>
          <w:vanish/>
        </w:rPr>
        <w:t>Yeh S H Mink C M 2012 Netter's Infectious Disease</w:t>
      </w:r>
      <w:proofErr w:type="gramStart"/>
      <w:r>
        <w:t>Yeh, S. H., &amp; Mink, C. M. (2012).</w:t>
      </w:r>
      <w:proofErr w:type="gramEnd"/>
      <w:r>
        <w:t xml:space="preserve"> </w:t>
      </w:r>
      <w:r>
        <w:rPr>
          <w:i/>
        </w:rPr>
        <w:t>Netter's Infectious Disease</w:t>
      </w:r>
      <w:r>
        <w:t xml:space="preserve"> (1st Ed.). Philadelphia, PA: Elsevier Saunders.</w:t>
      </w:r>
    </w:p>
    <w:p w:rsidR="00990CFC" w:rsidRPr="00E45166" w:rsidRDefault="00990CFC" w:rsidP="00CF1799">
      <w:pPr>
        <w:pStyle w:val="References"/>
      </w:pPr>
      <w:r>
        <w:rPr>
          <w:vanish/>
        </w:rPr>
        <w:t>Zastrow R L 2011 Pertussi on the rise.</w:t>
      </w:r>
      <w:r>
        <w:t xml:space="preserve">Zastrow, R. L. (2011). </w:t>
      </w:r>
      <w:proofErr w:type="gramStart"/>
      <w:r>
        <w:t>Pertussis on the rise.</w:t>
      </w:r>
      <w:proofErr w:type="gramEnd"/>
      <w:r>
        <w:t xml:space="preserve"> </w:t>
      </w:r>
      <w:r>
        <w:rPr>
          <w:i/>
        </w:rPr>
        <w:t>American Journal of Nursing, 111</w:t>
      </w:r>
      <w:r>
        <w:t xml:space="preserve">(6), 51-56. </w:t>
      </w:r>
    </w:p>
    <w:bookmarkEnd w:id="2"/>
    <w:p w:rsidR="00CF1799" w:rsidRDefault="00CF1799" w:rsidP="00CF1799">
      <w:pPr>
        <w:pStyle w:val="APABody"/>
      </w:pPr>
      <w:r>
        <w:br w:type="page"/>
      </w:r>
    </w:p>
    <w:p w:rsidR="00EC7342" w:rsidRDefault="00EC7342" w:rsidP="00101CF7">
      <w:pPr>
        <w:pStyle w:val="APABody"/>
        <w:ind w:firstLine="0"/>
      </w:pPr>
    </w:p>
    <w:p w:rsidR="00495566" w:rsidRDefault="00626B34" w:rsidP="00101CF7">
      <w:pPr>
        <w:pStyle w:val="APABody"/>
        <w:ind w:firstLine="0"/>
      </w:pPr>
      <w:r>
        <w:t>Appendix A; Letter from American Nurses Association</w:t>
      </w:r>
    </w:p>
    <w:p w:rsidR="00495566" w:rsidRDefault="00626B34" w:rsidP="00101CF7">
      <w:pPr>
        <w:pStyle w:val="APABody"/>
        <w:ind w:firstLine="0"/>
      </w:pPr>
      <w:r>
        <w:rPr>
          <w:noProof/>
        </w:rPr>
        <w:drawing>
          <wp:inline distT="0" distB="0" distL="0" distR="0" wp14:anchorId="6F9B492A" wp14:editId="3352C6B8">
            <wp:extent cx="5941422" cy="6932428"/>
            <wp:effectExtent l="0" t="0" r="2540" b="1905"/>
            <wp:docPr id="698" name="Picture 698" descr="C:\Users\dottie\Pictures\2011-12-11 letter\letter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ottie\Pictures\2011-12-11 letter\letter 0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6934970"/>
                    </a:xfrm>
                    <a:prstGeom prst="rect">
                      <a:avLst/>
                    </a:prstGeom>
                    <a:noFill/>
                    <a:ln>
                      <a:noFill/>
                    </a:ln>
                  </pic:spPr>
                </pic:pic>
              </a:graphicData>
            </a:graphic>
          </wp:inline>
        </w:drawing>
      </w:r>
    </w:p>
    <w:p w:rsidR="00566B61" w:rsidRDefault="00566B61" w:rsidP="00FD0807">
      <w:pPr>
        <w:pStyle w:val="APABody"/>
        <w:ind w:firstLine="0"/>
      </w:pPr>
    </w:p>
    <w:p w:rsidR="004A7095" w:rsidRDefault="004A7095" w:rsidP="00FD0807">
      <w:pPr>
        <w:pStyle w:val="APABody"/>
        <w:ind w:firstLine="0"/>
      </w:pPr>
      <w:r>
        <w:lastRenderedPageBreak/>
        <w:t xml:space="preserve">Appendix B; Patient </w:t>
      </w:r>
      <w:r w:rsidR="007E401A">
        <w:t>Questionnaire</w:t>
      </w:r>
    </w:p>
    <w:p w:rsidR="00E55FB1" w:rsidRDefault="00E55FB1" w:rsidP="00E55FB1">
      <w:pPr>
        <w:jc w:val="center"/>
        <w:rPr>
          <w:b/>
        </w:rPr>
      </w:pPr>
      <w:r>
        <w:rPr>
          <w:b/>
        </w:rPr>
        <w:t>FAMILY CARE SPECIALISTS</w:t>
      </w:r>
    </w:p>
    <w:p w:rsidR="00E55FB1" w:rsidRDefault="00E55FB1" w:rsidP="00E55FB1">
      <w:pPr>
        <w:jc w:val="center"/>
        <w:rPr>
          <w:b/>
        </w:rPr>
      </w:pPr>
      <w:r>
        <w:rPr>
          <w:b/>
        </w:rPr>
        <w:t>FRANK FUSCO, MD                     ROBERT KITOS, MD                  DOROTHY COOK, ARNP</w:t>
      </w:r>
    </w:p>
    <w:p w:rsidR="00E55FB1" w:rsidRDefault="00E55FB1" w:rsidP="00E55FB1">
      <w:pPr>
        <w:jc w:val="center"/>
        <w:rPr>
          <w:b/>
        </w:rPr>
      </w:pPr>
      <w:r>
        <w:rPr>
          <w:b/>
        </w:rPr>
        <w:t>Patient Questionnaire for Pertussis Status</w:t>
      </w:r>
    </w:p>
    <w:p w:rsidR="00E55FB1" w:rsidRDefault="00E55FB1" w:rsidP="00E55FB1">
      <w:r>
        <w:t>To Our patients,</w:t>
      </w:r>
    </w:p>
    <w:p w:rsidR="00E55FB1" w:rsidRDefault="00E55FB1" w:rsidP="00E55FB1">
      <w:r>
        <w:t xml:space="preserve">     We are seeing an increase in Pertussis (whooping cough) in the United States.  This is a highly contagious respiratory disease that affects all ages but with the greatest impact on infants under 12 months of age.  Professional organizations and the Centers for Disease Control are recommending a booster injection.  We at Family Care Specialists also recommend that you have a booster.  Please answer the following questions, and return to your health care provider during your visit so we can discuss this with you today.  Thank you for allowing us to be part of your team to meet your health care needs. </w:t>
      </w:r>
    </w:p>
    <w:p w:rsidR="00E55FB1" w:rsidRDefault="00E55FB1" w:rsidP="00E55FB1">
      <w:pPr>
        <w:rPr>
          <w:b/>
          <w:i/>
          <w:u w:val="single"/>
        </w:rPr>
      </w:pPr>
      <w:r>
        <w:rPr>
          <w:b/>
          <w:i/>
          <w:u w:val="single"/>
        </w:rPr>
        <w:t>PATIENT TO FILL THIS PORTION:</w:t>
      </w:r>
    </w:p>
    <w:p w:rsidR="00E55FB1" w:rsidRDefault="00E55FB1" w:rsidP="00E55FB1">
      <w:r>
        <w:t>NAME:  _________________________ __________     Date of Birth:  ______________     AGE:  ________</w:t>
      </w:r>
    </w:p>
    <w:p w:rsidR="00E55FB1" w:rsidRDefault="00E55FB1" w:rsidP="00E55FB1">
      <w:r>
        <w:t>Have you received the immunization Tdap?      NO _______     YES______</w:t>
      </w:r>
    </w:p>
    <w:p w:rsidR="00E55FB1" w:rsidRDefault="00E55FB1" w:rsidP="00E55FB1">
      <w:r>
        <w:t xml:space="preserve">                                                                                                      </w:t>
      </w:r>
      <w:proofErr w:type="gramStart"/>
      <w:r>
        <w:t>what</w:t>
      </w:r>
      <w:proofErr w:type="gramEnd"/>
      <w:r>
        <w:t xml:space="preserve"> year: __________</w:t>
      </w:r>
    </w:p>
    <w:p w:rsidR="00E55FB1" w:rsidRDefault="00E55FB1" w:rsidP="00E55FB1">
      <w:r>
        <w:t xml:space="preserve">Do you have direct or indirect contact with infants less than 12 months?     </w:t>
      </w:r>
    </w:p>
    <w:p w:rsidR="00E55FB1" w:rsidRDefault="00E55FB1" w:rsidP="00E55FB1">
      <w:r>
        <w:t xml:space="preserve">                                                                                       NO ________      YES________</w:t>
      </w:r>
    </w:p>
    <w:p w:rsidR="00E55FB1" w:rsidRDefault="00E55FB1" w:rsidP="00E55FB1">
      <w:r>
        <w:t>Do you work or volunteer in health care?  NO ______   YES_______</w:t>
      </w:r>
    </w:p>
    <w:p w:rsidR="00E55FB1" w:rsidRDefault="00E55FB1" w:rsidP="00E55FB1">
      <w:r>
        <w:t xml:space="preserve">Do you work at the school district or in education?  </w:t>
      </w:r>
      <w:proofErr w:type="gramStart"/>
      <w:r>
        <w:t>NO  _</w:t>
      </w:r>
      <w:proofErr w:type="gramEnd"/>
      <w:r>
        <w:t>_____  YES ________</w:t>
      </w:r>
    </w:p>
    <w:p w:rsidR="00E55FB1" w:rsidRDefault="00E55FB1" w:rsidP="00E55FB1">
      <w:r>
        <w:t>Are you employed in law enforcement?    NO _______    YES_________</w:t>
      </w:r>
    </w:p>
    <w:p w:rsidR="00E55FB1" w:rsidRDefault="00E55FB1" w:rsidP="00E55FB1">
      <w:r>
        <w:lastRenderedPageBreak/>
        <w:t xml:space="preserve">Are you a grandparent, great grandparent, aunt, uncle or cousin to an infant less than 12 months of age?                                                                              </w:t>
      </w:r>
      <w:r>
        <w:tab/>
      </w:r>
      <w:r>
        <w:tab/>
      </w:r>
      <w:r>
        <w:tab/>
      </w:r>
      <w:r>
        <w:tab/>
      </w:r>
      <w:r>
        <w:tab/>
      </w:r>
      <w:r>
        <w:tab/>
      </w:r>
      <w:r>
        <w:tab/>
      </w:r>
      <w:r>
        <w:tab/>
      </w:r>
      <w:r>
        <w:tab/>
        <w:t>YES _________   NO ________</w:t>
      </w:r>
    </w:p>
    <w:p w:rsidR="00E55FB1" w:rsidRDefault="00E55FB1" w:rsidP="00E55FB1">
      <w:pPr>
        <w:rPr>
          <w:b/>
          <w:i/>
          <w:u w:val="single"/>
        </w:rPr>
      </w:pPr>
      <w:r>
        <w:t xml:space="preserve"> </w:t>
      </w:r>
      <w:r>
        <w:rPr>
          <w:b/>
          <w:i/>
          <w:u w:val="single"/>
        </w:rPr>
        <w:t xml:space="preserve">STAFF TO COMPLETE:  </w:t>
      </w:r>
    </w:p>
    <w:p w:rsidR="00E55FB1" w:rsidRDefault="00E55FB1" w:rsidP="00E55FB1">
      <w:r>
        <w:t>Patient ID#:  _______________________________</w:t>
      </w:r>
      <w:r>
        <w:tab/>
      </w:r>
    </w:p>
    <w:p w:rsidR="00E55FB1" w:rsidRDefault="00E55FB1" w:rsidP="00E55FB1">
      <w:r>
        <w:t>Tdap given today:           YES ________           NO___________</w:t>
      </w:r>
    </w:p>
    <w:p w:rsidR="00E55FB1" w:rsidRDefault="00E55FB1" w:rsidP="00E55FB1">
      <w:r>
        <w:t>Previously given date:   _____________________________</w:t>
      </w:r>
    </w:p>
    <w:p w:rsidR="00E55FB1" w:rsidRDefault="00E55FB1" w:rsidP="00E55FB1">
      <w:r>
        <w:t>Staff signature:  _______________________________________</w:t>
      </w:r>
    </w:p>
    <w:p w:rsidR="00E55FB1" w:rsidRDefault="00E55FB1" w:rsidP="00E55FB1">
      <w:pPr>
        <w:rPr>
          <w:b/>
        </w:rPr>
      </w:pPr>
    </w:p>
    <w:p w:rsidR="00E55FB1" w:rsidRDefault="00E55FB1" w:rsidP="00E55FB1">
      <w:pPr>
        <w:rPr>
          <w:b/>
        </w:rPr>
      </w:pPr>
      <w:r>
        <w:rPr>
          <w:b/>
        </w:rPr>
        <w:t>RETURN TO DOTTIE AT THE COMPLETION OF THE WORK DAY.  THANK YOU FOR YOUR ASSISTANCE</w:t>
      </w:r>
    </w:p>
    <w:p w:rsidR="00E55FB1" w:rsidRDefault="00E55FB1" w:rsidP="00E55FB1">
      <w:pPr>
        <w:rPr>
          <w:b/>
        </w:rPr>
      </w:pPr>
    </w:p>
    <w:p w:rsidR="00E55FB1" w:rsidRDefault="00E55FB1" w:rsidP="00E55FB1">
      <w:pPr>
        <w:rPr>
          <w:b/>
        </w:rPr>
      </w:pPr>
    </w:p>
    <w:p w:rsidR="00E55FB1" w:rsidRDefault="00E55FB1" w:rsidP="00E55FB1">
      <w:pPr>
        <w:rPr>
          <w:b/>
        </w:rPr>
      </w:pPr>
    </w:p>
    <w:p w:rsidR="00AE2BF6" w:rsidRDefault="00AE2BF6" w:rsidP="00644631"/>
    <w:p w:rsidR="00AE2BF6" w:rsidRDefault="00AE2BF6" w:rsidP="00AE2BF6">
      <w:pPr>
        <w:jc w:val="center"/>
      </w:pPr>
    </w:p>
    <w:p w:rsidR="00AE2BF6" w:rsidRDefault="00AE2BF6" w:rsidP="00AE2BF6">
      <w:pPr>
        <w:jc w:val="center"/>
      </w:pPr>
    </w:p>
    <w:p w:rsidR="00AE2BF6" w:rsidRDefault="00AE2BF6" w:rsidP="00AE2BF6">
      <w:pPr>
        <w:jc w:val="center"/>
      </w:pPr>
    </w:p>
    <w:p w:rsidR="00E55FB1" w:rsidRPr="00AE2BF6" w:rsidRDefault="00E55FB1" w:rsidP="00AE2BF6">
      <w:pPr>
        <w:jc w:val="center"/>
      </w:pPr>
    </w:p>
    <w:p w:rsidR="00E55FB1" w:rsidRDefault="00E55FB1" w:rsidP="00E55FB1">
      <w:pPr>
        <w:rPr>
          <w:b/>
        </w:rPr>
      </w:pPr>
    </w:p>
    <w:p w:rsidR="00AE2BF6" w:rsidRDefault="00AE2BF6" w:rsidP="00101CF7">
      <w:pPr>
        <w:pStyle w:val="APABody"/>
        <w:ind w:firstLine="0"/>
        <w:rPr>
          <w:noProof/>
        </w:rPr>
      </w:pPr>
    </w:p>
    <w:p w:rsidR="00A94D0B" w:rsidRDefault="00644631" w:rsidP="00101CF7">
      <w:pPr>
        <w:pStyle w:val="APABody"/>
        <w:ind w:firstLine="0"/>
      </w:pPr>
      <w:r>
        <w:rPr>
          <w:noProof/>
        </w:rPr>
        <w:lastRenderedPageBreak/>
        <mc:AlternateContent>
          <mc:Choice Requires="wps">
            <w:drawing>
              <wp:anchor distT="0" distB="0" distL="114300" distR="114300" simplePos="0" relativeHeight="252061696" behindDoc="0" locked="0" layoutInCell="1" allowOverlap="1">
                <wp:simplePos x="0" y="0"/>
                <wp:positionH relativeFrom="column">
                  <wp:posOffset>63794</wp:posOffset>
                </wp:positionH>
                <wp:positionV relativeFrom="paragraph">
                  <wp:posOffset>-255181</wp:posOffset>
                </wp:positionV>
                <wp:extent cx="3285461" cy="308344"/>
                <wp:effectExtent l="0" t="0" r="10795" b="15875"/>
                <wp:wrapNone/>
                <wp:docPr id="54" name="Rectangle 54"/>
                <wp:cNvGraphicFramePr/>
                <a:graphic xmlns:a="http://schemas.openxmlformats.org/drawingml/2006/main">
                  <a:graphicData uri="http://schemas.microsoft.com/office/word/2010/wordprocessingShape">
                    <wps:wsp>
                      <wps:cNvSpPr/>
                      <wps:spPr>
                        <a:xfrm>
                          <a:off x="0" y="0"/>
                          <a:ext cx="3285461" cy="30834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644631">
                            <w:pPr>
                              <w:jc w:val="center"/>
                            </w:pPr>
                            <w:r>
                              <w:t xml:space="preserve">Appendix C; Vaccination Immunization Sheet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4" o:spid="_x0000_s1038" style="position:absolute;margin-left:5pt;margin-top:-20.1pt;width:258.7pt;height:24.3pt;z-index:252061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" fillcolor="white [3201]" strokecolor="white [3212]" strokeweight="2pt">
                <v:textbox>
                  <w:txbxContent>
                    <w:p w:rsidR="006D6CCF" w:rsidRDefault="006D6CCF" w:rsidP="00644631">
                      <w:pPr>
                        <w:jc w:val="center"/>
                      </w:pPr>
                      <w:r>
                        <w:t xml:space="preserve">Appendix C; Vaccination Immunization Sheet </w:t>
                      </w:r>
                    </w:p>
                  </w:txbxContent>
                </v:textbox>
              </v:rect>
            </w:pict>
          </mc:Fallback>
        </mc:AlternateContent>
      </w:r>
      <w:r>
        <w:rPr>
          <w:noProof/>
        </w:rPr>
        <w:drawing>
          <wp:inline distT="0" distB="0" distL="0" distR="0">
            <wp:extent cx="5943600" cy="8213106"/>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8213106"/>
                    </a:xfrm>
                    <a:prstGeom prst="rect">
                      <a:avLst/>
                    </a:prstGeom>
                    <a:noFill/>
                    <a:ln>
                      <a:noFill/>
                    </a:ln>
                  </pic:spPr>
                </pic:pic>
              </a:graphicData>
            </a:graphic>
          </wp:inline>
        </w:drawing>
      </w:r>
    </w:p>
    <w:p w:rsidR="00246625" w:rsidRDefault="00AE2BF6" w:rsidP="00101CF7">
      <w:pPr>
        <w:pStyle w:val="APABody"/>
        <w:ind w:firstLine="0"/>
      </w:pPr>
      <w:r>
        <w:rPr>
          <w:noProof/>
        </w:rPr>
        <w:lastRenderedPageBreak/>
        <w:drawing>
          <wp:inline distT="0" distB="0" distL="0" distR="0" wp14:anchorId="63230C07" wp14:editId="52914B73">
            <wp:extent cx="5943600" cy="8179435"/>
            <wp:effectExtent l="0" t="0" r="0" b="0"/>
            <wp:docPr id="36" name="Picture 36" descr="C:\Users\dottie\Desktop\vis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ttie\Desktop\vis2 00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8179435"/>
                    </a:xfrm>
                    <a:prstGeom prst="rect">
                      <a:avLst/>
                    </a:prstGeom>
                    <a:noFill/>
                    <a:ln>
                      <a:noFill/>
                    </a:ln>
                  </pic:spPr>
                </pic:pic>
              </a:graphicData>
            </a:graphic>
          </wp:inline>
        </w:drawing>
      </w:r>
    </w:p>
    <w:p w:rsidR="00101CF7" w:rsidRDefault="00CA2B08" w:rsidP="00101CF7">
      <w:pPr>
        <w:tabs>
          <w:tab w:val="left" w:pos="2775"/>
          <w:tab w:val="center" w:pos="4680"/>
        </w:tabs>
      </w:pPr>
      <w:r>
        <w:lastRenderedPageBreak/>
        <w:t>Appendix D; regional structure</w:t>
      </w:r>
      <w:r w:rsidR="00101CF7">
        <w:tab/>
      </w:r>
    </w:p>
    <w:p w:rsidR="00CA2B08" w:rsidRDefault="00CA2B08" w:rsidP="00101CF7">
      <w:pPr>
        <w:tabs>
          <w:tab w:val="left" w:pos="2775"/>
          <w:tab w:val="center" w:pos="4680"/>
        </w:tabs>
      </w:pPr>
      <w:r>
        <w:rPr>
          <w:noProof/>
        </w:rPr>
        <mc:AlternateContent>
          <mc:Choice Requires="wps">
            <w:drawing>
              <wp:anchor distT="0" distB="0" distL="114300" distR="114300" simplePos="0" relativeHeight="251784192" behindDoc="0" locked="0" layoutInCell="1" allowOverlap="1" wp14:anchorId="24715DE8" wp14:editId="2C2C4D7F">
                <wp:simplePos x="0" y="0"/>
                <wp:positionH relativeFrom="column">
                  <wp:posOffset>865505</wp:posOffset>
                </wp:positionH>
                <wp:positionV relativeFrom="paragraph">
                  <wp:posOffset>297815</wp:posOffset>
                </wp:positionV>
                <wp:extent cx="4029075" cy="390525"/>
                <wp:effectExtent l="38100" t="38100" r="123825" b="1238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9075" cy="39052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REGIONAL STRUCTURE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39" type="#_x0000_t202" style="position:absolute;margin-left:68.15pt;margin-top:23.45pt;width:317.25pt;height:30.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" strokecolor="windowText">
                <v:shadow on="t" color="black" opacity="19660f" offset=".552mm,.73253mm"/>
                <v:textbox>
                  <w:txbxContent>
                    <w:p w:rsidR="006D6CCF" w:rsidRPr="00154D8B" w:rsidRDefault="006D6CCF" w:rsidP="00101CF7">
                      <w:pPr>
                        <w:jc w:val="center"/>
                        <w:rPr>
                          <w:i/>
                        </w:rPr>
                      </w:pPr>
                      <w:r>
                        <w:rPr>
                          <w:i/>
                        </w:rPr>
                        <w:t>REGIONAL STRUCTURE</w:t>
                      </w:r>
                    </w:p>
                  </w:txbxContent>
                </v:textbox>
              </v:shape>
            </w:pict>
          </mc:Fallback>
        </mc:AlternateContent>
      </w:r>
    </w:p>
    <w:p w:rsidR="00CA2B08" w:rsidRDefault="00CA2B08" w:rsidP="00101CF7">
      <w:pPr>
        <w:tabs>
          <w:tab w:val="left" w:pos="2775"/>
          <w:tab w:val="center" w:pos="4680"/>
        </w:tabs>
      </w:pPr>
    </w:p>
    <w:p w:rsidR="00101CF7" w:rsidRDefault="00101CF7" w:rsidP="00101CF7">
      <w:pPr>
        <w:tabs>
          <w:tab w:val="left" w:pos="2775"/>
          <w:tab w:val="center" w:pos="4680"/>
        </w:tabs>
      </w:pPr>
    </w:p>
    <w:p w:rsidR="00101CF7" w:rsidRDefault="000404D1" w:rsidP="00101CF7">
      <w:pPr>
        <w:tabs>
          <w:tab w:val="left" w:pos="2775"/>
          <w:tab w:val="center" w:pos="4680"/>
        </w:tabs>
      </w:pPr>
      <w:r>
        <w:tab/>
      </w:r>
    </w:p>
    <w:p w:rsidR="00101CF7" w:rsidRDefault="00101CF7" w:rsidP="00101CF7">
      <w:pPr>
        <w:tabs>
          <w:tab w:val="left" w:pos="2775"/>
          <w:tab w:val="center" w:pos="4680"/>
        </w:tabs>
      </w:pPr>
      <w:r>
        <w:rPr>
          <w:noProof/>
        </w:rPr>
        <mc:AlternateContent>
          <mc:Choice Requires="wps">
            <w:drawing>
              <wp:anchor distT="0" distB="0" distL="114300" distR="114300" simplePos="0" relativeHeight="251752448" behindDoc="0" locked="0" layoutInCell="1" allowOverlap="1" wp14:anchorId="6B6D28FC" wp14:editId="55CA3C2A">
                <wp:simplePos x="0" y="0"/>
                <wp:positionH relativeFrom="column">
                  <wp:posOffset>1638300</wp:posOffset>
                </wp:positionH>
                <wp:positionV relativeFrom="paragraph">
                  <wp:posOffset>3200400</wp:posOffset>
                </wp:positionV>
                <wp:extent cx="923925" cy="0"/>
                <wp:effectExtent l="0" t="0" r="9525" b="19050"/>
                <wp:wrapNone/>
                <wp:docPr id="295" name="Straight Connector 295"/>
                <wp:cNvGraphicFramePr/>
                <a:graphic xmlns:a="http://schemas.openxmlformats.org/drawingml/2006/main">
                  <a:graphicData uri="http://schemas.microsoft.com/office/word/2010/wordprocessingShape">
                    <wps:wsp>
                      <wps:cNvCnPr/>
                      <wps:spPr>
                        <a:xfrm>
                          <a:off x="0" y="0"/>
                          <a:ext cx="923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295" o:spid="_x0000_s1026" style="position:absolute;z-index:251752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9pt,252pt" to="201.7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" strokecolor="black [3040]"/>
            </w:pict>
          </mc:Fallback>
        </mc:AlternateContent>
      </w:r>
      <w:r>
        <w:rPr>
          <w:noProof/>
        </w:rPr>
        <mc:AlternateContent>
          <mc:Choice Requires="wps">
            <w:drawing>
              <wp:anchor distT="0" distB="0" distL="114300" distR="114300" simplePos="0" relativeHeight="251765760" behindDoc="0" locked="0" layoutInCell="1" allowOverlap="1" wp14:anchorId="0FAEF09D" wp14:editId="45517B12">
                <wp:simplePos x="0" y="0"/>
                <wp:positionH relativeFrom="column">
                  <wp:posOffset>1838325</wp:posOffset>
                </wp:positionH>
                <wp:positionV relativeFrom="paragraph">
                  <wp:posOffset>3878580</wp:posOffset>
                </wp:positionV>
                <wp:extent cx="19050" cy="771525"/>
                <wp:effectExtent l="0" t="0" r="19050" b="28575"/>
                <wp:wrapNone/>
                <wp:docPr id="313" name="Straight Connector 313"/>
                <wp:cNvGraphicFramePr/>
                <a:graphic xmlns:a="http://schemas.openxmlformats.org/drawingml/2006/main">
                  <a:graphicData uri="http://schemas.microsoft.com/office/word/2010/wordprocessingShape">
                    <wps:wsp>
                      <wps:cNvCnPr/>
                      <wps:spPr>
                        <a:xfrm>
                          <a:off x="0" y="0"/>
                          <a:ext cx="19050" cy="771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313" o:spid="_x0000_s1026" style="position:absolute;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4.75pt,305.4pt" to="146.25pt,3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" strokecolor="black [3040]"/>
            </w:pict>
          </mc:Fallback>
        </mc:AlternateContent>
      </w:r>
      <w:r>
        <w:rPr>
          <w:noProof/>
        </w:rPr>
        <mc:AlternateContent>
          <mc:Choice Requires="wps">
            <w:drawing>
              <wp:anchor distT="0" distB="0" distL="114300" distR="114300" simplePos="0" relativeHeight="251719680" behindDoc="0" locked="0" layoutInCell="1" allowOverlap="1" wp14:anchorId="61EB38AE" wp14:editId="17EA4E92">
                <wp:simplePos x="0" y="0"/>
                <wp:positionH relativeFrom="column">
                  <wp:posOffset>1543050</wp:posOffset>
                </wp:positionH>
                <wp:positionV relativeFrom="paragraph">
                  <wp:posOffset>4631055</wp:posOffset>
                </wp:positionV>
                <wp:extent cx="714375" cy="247650"/>
                <wp:effectExtent l="38100" t="38100" r="123825" b="1143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247650"/>
                        </a:xfrm>
                        <a:prstGeom prst="rect">
                          <a:avLst/>
                        </a:prstGeom>
                        <a:solidFill>
                          <a:schemeClr val="bg1">
                            <a:lumMod val="85000"/>
                          </a:schemeClr>
                        </a:solidFill>
                        <a:ln w="9525">
                          <a:solidFill>
                            <a:schemeClr val="tx1"/>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Site 1</w:t>
                            </w:r>
                            <w:r>
                              <w:rPr>
                                <w:i/>
                                <w:noProof/>
                              </w:rPr>
                              <w:drawing>
                                <wp:inline distT="0" distB="0" distL="0" distR="0" wp14:anchorId="496575C2" wp14:editId="54636A51">
                                  <wp:extent cx="522605" cy="295933"/>
                                  <wp:effectExtent l="0" t="0" r="0" b="889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2605" cy="295933"/>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margin-left:121.5pt;margin-top:364.65pt;width:56.25pt;height:1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" fillcolor="#d8d8d8 [2732]" strokecolor="black [3213]">
                <v:shadow on="t" color="black" opacity="19660f" offset=".552mm,.73253mm"/>
                <v:textbox>
                  <w:txbxContent>
                    <w:p w:rsidR="00054B88" w:rsidRPr="00154D8B" w:rsidRDefault="00054B88" w:rsidP="00101CF7">
                      <w:pPr>
                        <w:jc w:val="center"/>
                        <w:rPr>
                          <w:i/>
                        </w:rPr>
                      </w:pPr>
                      <w:r>
                        <w:rPr>
                          <w:i/>
                        </w:rPr>
                        <w:t>Site 1</w:t>
                      </w:r>
                      <w:r>
                        <w:rPr>
                          <w:i/>
                          <w:noProof/>
                        </w:rPr>
                        <w:drawing>
                          <wp:inline distT="0" distB="0" distL="0" distR="0" wp14:anchorId="496575C2" wp14:editId="54636A51">
                            <wp:extent cx="522605" cy="295933"/>
                            <wp:effectExtent l="0" t="0" r="0" b="889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605" cy="295933"/>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768832" behindDoc="0" locked="0" layoutInCell="1" allowOverlap="1" wp14:anchorId="12D4E4F9" wp14:editId="0C60E533">
                <wp:simplePos x="0" y="0"/>
                <wp:positionH relativeFrom="column">
                  <wp:posOffset>1933575</wp:posOffset>
                </wp:positionH>
                <wp:positionV relativeFrom="paragraph">
                  <wp:posOffset>4888230</wp:posOffset>
                </wp:positionV>
                <wp:extent cx="0" cy="419100"/>
                <wp:effectExtent l="0" t="0" r="19050" b="19050"/>
                <wp:wrapNone/>
                <wp:docPr id="316" name="Straight Connector 316"/>
                <wp:cNvGraphicFramePr/>
                <a:graphic xmlns:a="http://schemas.openxmlformats.org/drawingml/2006/main">
                  <a:graphicData uri="http://schemas.microsoft.com/office/word/2010/wordprocessingShape">
                    <wps:wsp>
                      <wps:cNvCnPr/>
                      <wps:spPr>
                        <a:xfrm>
                          <a:off x="0" y="0"/>
                          <a:ext cx="0" cy="419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16" o:spid="_x0000_s1026" style="position:absolute;z-index:251768832;visibility:visible;mso-wrap-style:square;mso-wrap-distance-left:9pt;mso-wrap-distance-top:0;mso-wrap-distance-right:9pt;mso-wrap-distance-bottom:0;mso-position-horizontal:absolute;mso-position-horizontal-relative:text;mso-position-vertical:absolute;mso-position-vertical-relative:text" from="152.25pt,384.9pt" to="152.25pt,4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" strokecolor="black [3040]"/>
            </w:pict>
          </mc:Fallback>
        </mc:AlternateContent>
      </w:r>
      <w:r>
        <w:rPr>
          <w:noProof/>
        </w:rPr>
        <mc:AlternateContent>
          <mc:Choice Requires="wps">
            <w:drawing>
              <wp:anchor distT="0" distB="0" distL="114300" distR="114300" simplePos="0" relativeHeight="251769856" behindDoc="0" locked="0" layoutInCell="1" allowOverlap="1" wp14:anchorId="7C45869A" wp14:editId="1249C12D">
                <wp:simplePos x="0" y="0"/>
                <wp:positionH relativeFrom="column">
                  <wp:posOffset>2771775</wp:posOffset>
                </wp:positionH>
                <wp:positionV relativeFrom="paragraph">
                  <wp:posOffset>4888230</wp:posOffset>
                </wp:positionV>
                <wp:extent cx="0" cy="400050"/>
                <wp:effectExtent l="0" t="0" r="19050" b="19050"/>
                <wp:wrapNone/>
                <wp:docPr id="317" name="Straight Connector 317"/>
                <wp:cNvGraphicFramePr/>
                <a:graphic xmlns:a="http://schemas.openxmlformats.org/drawingml/2006/main">
                  <a:graphicData uri="http://schemas.microsoft.com/office/word/2010/wordprocessingShape">
                    <wps:wsp>
                      <wps:cNvCnPr/>
                      <wps:spPr>
                        <a:xfrm>
                          <a:off x="0" y="0"/>
                          <a:ext cx="0" cy="400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17"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25pt,384.9pt" to="218.25pt,4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" strokecolor="black [3040]"/>
            </w:pict>
          </mc:Fallback>
        </mc:AlternateContent>
      </w:r>
      <w:r>
        <w:rPr>
          <w:noProof/>
        </w:rPr>
        <mc:AlternateContent>
          <mc:Choice Requires="wps">
            <w:drawing>
              <wp:anchor distT="0" distB="0" distL="114300" distR="114300" simplePos="0" relativeHeight="251766784" behindDoc="0" locked="0" layoutInCell="1" allowOverlap="1" wp14:anchorId="32849F29" wp14:editId="24DAAA22">
                <wp:simplePos x="0" y="0"/>
                <wp:positionH relativeFrom="column">
                  <wp:posOffset>1019175</wp:posOffset>
                </wp:positionH>
                <wp:positionV relativeFrom="paragraph">
                  <wp:posOffset>4888230</wp:posOffset>
                </wp:positionV>
                <wp:extent cx="1752600" cy="0"/>
                <wp:effectExtent l="0" t="0" r="19050" b="19050"/>
                <wp:wrapNone/>
                <wp:docPr id="314" name="Straight Connector 314"/>
                <wp:cNvGraphicFramePr/>
                <a:graphic xmlns:a="http://schemas.openxmlformats.org/drawingml/2006/main">
                  <a:graphicData uri="http://schemas.microsoft.com/office/word/2010/wordprocessingShape">
                    <wps:wsp>
                      <wps:cNvCnPr/>
                      <wps:spPr>
                        <a:xfrm>
                          <a:off x="0" y="0"/>
                          <a:ext cx="1752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314" o:spid="_x0000_s1026" style="position:absolute;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0.25pt,384.9pt" to="218.25pt,38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" strokecolor="black [3040]"/>
            </w:pict>
          </mc:Fallback>
        </mc:AlternateContent>
      </w:r>
      <w:r>
        <w:rPr>
          <w:noProof/>
        </w:rPr>
        <mc:AlternateContent>
          <mc:Choice Requires="wps">
            <w:drawing>
              <wp:anchor distT="0" distB="0" distL="114300" distR="114300" simplePos="0" relativeHeight="251771904" behindDoc="0" locked="0" layoutInCell="1" allowOverlap="1" wp14:anchorId="73BDA3B4" wp14:editId="4D3E29ED">
                <wp:simplePos x="0" y="0"/>
                <wp:positionH relativeFrom="column">
                  <wp:posOffset>2428875</wp:posOffset>
                </wp:positionH>
                <wp:positionV relativeFrom="paragraph">
                  <wp:posOffset>5278755</wp:posOffset>
                </wp:positionV>
                <wp:extent cx="676275" cy="333375"/>
                <wp:effectExtent l="38100" t="38100" r="123825" b="123825"/>
                <wp:wrapNone/>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333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ARNP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191.25pt;margin-top:415.65pt;width:53.25pt;height:26.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" strokecolor="windowText">
                <v:shadow on="t" color="black" opacity="19660f" offset=".552mm,.73253mm"/>
                <v:textbox>
                  <w:txbxContent>
                    <w:p w:rsidR="00054B88" w:rsidRPr="00154D8B" w:rsidRDefault="00054B88" w:rsidP="00101CF7">
                      <w:pPr>
                        <w:jc w:val="center"/>
                        <w:rPr>
                          <w:i/>
                        </w:rPr>
                      </w:pPr>
                      <w:r>
                        <w:rPr>
                          <w:i/>
                        </w:rPr>
                        <w:t>ARNP</w:t>
                      </w:r>
                    </w:p>
                  </w:txbxContent>
                </v:textbox>
              </v:shape>
            </w:pict>
          </mc:Fallback>
        </mc:AlternateContent>
      </w:r>
      <w:r>
        <w:rPr>
          <w:noProof/>
        </w:rPr>
        <mc:AlternateContent>
          <mc:Choice Requires="wps">
            <w:drawing>
              <wp:anchor distT="0" distB="0" distL="114300" distR="114300" simplePos="0" relativeHeight="251770880" behindDoc="0" locked="0" layoutInCell="1" allowOverlap="1" wp14:anchorId="64DB3466" wp14:editId="48761BF3">
                <wp:simplePos x="0" y="0"/>
                <wp:positionH relativeFrom="column">
                  <wp:posOffset>1543050</wp:posOffset>
                </wp:positionH>
                <wp:positionV relativeFrom="paragraph">
                  <wp:posOffset>5326380</wp:posOffset>
                </wp:positionV>
                <wp:extent cx="676275" cy="333375"/>
                <wp:effectExtent l="38100" t="38100" r="123825" b="123825"/>
                <wp:wrapNone/>
                <wp:docPr id="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333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121.5pt;margin-top:419.4pt;width:53.25pt;height:26.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" strokecolor="windowText">
                <v:shadow on="t" color="black" opacity="19660f" offset=".552mm,.73253mm"/>
                <v:textbox>
                  <w:txbxContent>
                    <w:p w:rsidR="00054B88" w:rsidRPr="00154D8B" w:rsidRDefault="00054B88" w:rsidP="00101CF7">
                      <w:pPr>
                        <w:jc w:val="center"/>
                        <w:rPr>
                          <w:i/>
                        </w:rPr>
                      </w:pPr>
                      <w:r>
                        <w:rPr>
                          <w:i/>
                        </w:rPr>
                        <w:t>MD</w:t>
                      </w:r>
                    </w:p>
                  </w:txbxContent>
                </v:textbox>
              </v:shape>
            </w:pict>
          </mc:Fallback>
        </mc:AlternateContent>
      </w:r>
      <w:r>
        <w:rPr>
          <w:noProof/>
        </w:rPr>
        <mc:AlternateContent>
          <mc:Choice Requires="wps">
            <w:drawing>
              <wp:anchor distT="0" distB="0" distL="114300" distR="114300" simplePos="0" relativeHeight="251720704" behindDoc="0" locked="0" layoutInCell="1" allowOverlap="1" wp14:anchorId="761B0C85" wp14:editId="06BC42F4">
                <wp:simplePos x="0" y="0"/>
                <wp:positionH relativeFrom="column">
                  <wp:posOffset>676275</wp:posOffset>
                </wp:positionH>
                <wp:positionV relativeFrom="paragraph">
                  <wp:posOffset>5335905</wp:posOffset>
                </wp:positionV>
                <wp:extent cx="676275" cy="333375"/>
                <wp:effectExtent l="38100" t="38100" r="123825" b="12382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333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margin-left:53.25pt;margin-top:420.15pt;width:53.25pt;height:26.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" strokecolor="windowText">
                <v:shadow on="t" color="black" opacity="19660f" offset=".552mm,.73253mm"/>
                <v:textbox>
                  <w:txbxContent>
                    <w:p w:rsidR="00054B88" w:rsidRPr="00154D8B" w:rsidRDefault="00054B88" w:rsidP="00101CF7">
                      <w:pPr>
                        <w:jc w:val="center"/>
                        <w:rPr>
                          <w:i/>
                        </w:rPr>
                      </w:pPr>
                      <w:r>
                        <w:rPr>
                          <w:i/>
                        </w:rPr>
                        <w:t>MD</w:t>
                      </w:r>
                    </w:p>
                  </w:txbxContent>
                </v:textbox>
              </v:shape>
            </w:pict>
          </mc:Fallback>
        </mc:AlternateContent>
      </w:r>
      <w:r>
        <w:rPr>
          <w:noProof/>
        </w:rPr>
        <mc:AlternateContent>
          <mc:Choice Requires="wps">
            <w:drawing>
              <wp:anchor distT="0" distB="0" distL="114300" distR="114300" simplePos="0" relativeHeight="251767808" behindDoc="0" locked="0" layoutInCell="1" allowOverlap="1" wp14:anchorId="7F614F0C" wp14:editId="53227957">
                <wp:simplePos x="0" y="0"/>
                <wp:positionH relativeFrom="column">
                  <wp:posOffset>1019175</wp:posOffset>
                </wp:positionH>
                <wp:positionV relativeFrom="paragraph">
                  <wp:posOffset>4914900</wp:posOffset>
                </wp:positionV>
                <wp:extent cx="0" cy="419100"/>
                <wp:effectExtent l="0" t="0" r="19050" b="19050"/>
                <wp:wrapNone/>
                <wp:docPr id="315" name="Straight Connector 315"/>
                <wp:cNvGraphicFramePr/>
                <a:graphic xmlns:a="http://schemas.openxmlformats.org/drawingml/2006/main">
                  <a:graphicData uri="http://schemas.microsoft.com/office/word/2010/wordprocessingShape">
                    <wps:wsp>
                      <wps:cNvCnPr/>
                      <wps:spPr>
                        <a:xfrm>
                          <a:off x="0" y="0"/>
                          <a:ext cx="0" cy="419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15" o:spid="_x0000_s1026" style="position:absolute;z-index:251767808;visibility:visible;mso-wrap-style:square;mso-wrap-distance-left:9pt;mso-wrap-distance-top:0;mso-wrap-distance-right:9pt;mso-wrap-distance-bottom:0;mso-position-horizontal:absolute;mso-position-horizontal-relative:text;mso-position-vertical:absolute;mso-position-vertical-relative:text" from="80.25pt,387pt" to="80.25pt,4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" strokecolor="black [3040]"/>
            </w:pict>
          </mc:Fallback>
        </mc:AlternateContent>
      </w:r>
      <w:r>
        <w:rPr>
          <w:noProof/>
        </w:rPr>
        <mc:AlternateContent>
          <mc:Choice Requires="wps">
            <w:drawing>
              <wp:anchor distT="0" distB="0" distL="114300" distR="114300" simplePos="0" relativeHeight="251763712" behindDoc="0" locked="0" layoutInCell="1" allowOverlap="1" wp14:anchorId="6C95F3B7" wp14:editId="4FB3B003">
                <wp:simplePos x="0" y="0"/>
                <wp:positionH relativeFrom="column">
                  <wp:posOffset>4657725</wp:posOffset>
                </wp:positionH>
                <wp:positionV relativeFrom="paragraph">
                  <wp:posOffset>3524250</wp:posOffset>
                </wp:positionV>
                <wp:extent cx="600075" cy="304800"/>
                <wp:effectExtent l="38100" t="38100" r="123825" b="114300"/>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30480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rPr>
                                <w:i/>
                              </w:rPr>
                            </w:pPr>
                            <w:proofErr w:type="gramStart"/>
                            <w:r>
                              <w:rPr>
                                <w:i/>
                              </w:rPr>
                              <w:t>u/c</w:t>
                            </w:r>
                            <w:proofErr w:type="gramEnd"/>
                            <w:r>
                              <w:rPr>
                                <w:i/>
                              </w:rPr>
                              <w:t xml:space="preserve"> 2</w:t>
                            </w:r>
                            <w:r>
                              <w:rPr>
                                <w:i/>
                                <w:noProof/>
                              </w:rPr>
                              <w:drawing>
                                <wp:inline distT="0" distB="0" distL="0" distR="0" wp14:anchorId="0FC330BD" wp14:editId="4E317EFA">
                                  <wp:extent cx="636905" cy="283069"/>
                                  <wp:effectExtent l="0" t="0" r="0" b="3175"/>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margin-left:366.75pt;margin-top:277.5pt;width:47.25pt;height:2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" strokecolor="windowText">
                <v:shadow on="t" color="black" opacity="19660f" offset=".552mm,.73253mm"/>
                <v:textbox>
                  <w:txbxContent>
                    <w:p w:rsidR="00054B88" w:rsidRPr="00154D8B" w:rsidRDefault="00054B88" w:rsidP="00101CF7">
                      <w:pPr>
                        <w:rPr>
                          <w:i/>
                        </w:rPr>
                      </w:pPr>
                      <w:r>
                        <w:rPr>
                          <w:i/>
                        </w:rPr>
                        <w:t>u/c 2</w:t>
                      </w:r>
                      <w:r>
                        <w:rPr>
                          <w:i/>
                          <w:noProof/>
                        </w:rPr>
                        <w:drawing>
                          <wp:inline distT="0" distB="0" distL="0" distR="0" wp14:anchorId="0FC330BD" wp14:editId="4E317EFA">
                            <wp:extent cx="636905" cy="283069"/>
                            <wp:effectExtent l="0" t="0" r="0" b="3175"/>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764736" behindDoc="0" locked="0" layoutInCell="1" allowOverlap="1" wp14:anchorId="3B743895" wp14:editId="74AB8FA1">
                <wp:simplePos x="0" y="0"/>
                <wp:positionH relativeFrom="column">
                  <wp:posOffset>4905375</wp:posOffset>
                </wp:positionH>
                <wp:positionV relativeFrom="paragraph">
                  <wp:posOffset>3324225</wp:posOffset>
                </wp:positionV>
                <wp:extent cx="0" cy="190500"/>
                <wp:effectExtent l="0" t="0" r="19050" b="19050"/>
                <wp:wrapNone/>
                <wp:docPr id="312" name="Straight Connector 312"/>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12" o:spid="_x0000_s1026" style="position:absolute;z-index:251764736;visibility:visible;mso-wrap-style:square;mso-wrap-distance-left:9pt;mso-wrap-distance-top:0;mso-wrap-distance-right:9pt;mso-wrap-distance-bottom:0;mso-position-horizontal:absolute;mso-position-horizontal-relative:text;mso-position-vertical:absolute;mso-position-vertical-relative:text" from="386.25pt,261.75pt" to="386.25pt,2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" strokecolor="black [3040]"/>
            </w:pict>
          </mc:Fallback>
        </mc:AlternateContent>
      </w:r>
      <w:r>
        <w:rPr>
          <w:noProof/>
        </w:rPr>
        <mc:AlternateContent>
          <mc:Choice Requires="wps">
            <w:drawing>
              <wp:anchor distT="0" distB="0" distL="114300" distR="114300" simplePos="0" relativeHeight="251762688" behindDoc="0" locked="0" layoutInCell="1" allowOverlap="1" wp14:anchorId="74B21C14" wp14:editId="6FEC308F">
                <wp:simplePos x="0" y="0"/>
                <wp:positionH relativeFrom="column">
                  <wp:posOffset>4171950</wp:posOffset>
                </wp:positionH>
                <wp:positionV relativeFrom="paragraph">
                  <wp:posOffset>3324225</wp:posOffset>
                </wp:positionV>
                <wp:extent cx="0" cy="266700"/>
                <wp:effectExtent l="0" t="0" r="19050" b="19050"/>
                <wp:wrapNone/>
                <wp:docPr id="309" name="Straight Connector 309"/>
                <wp:cNvGraphicFramePr/>
                <a:graphic xmlns:a="http://schemas.openxmlformats.org/drawingml/2006/main">
                  <a:graphicData uri="http://schemas.microsoft.com/office/word/2010/wordprocessingShape">
                    <wps:wsp>
                      <wps:cNvCnPr/>
                      <wps:spPr>
                        <a:xfrm>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309" o:spid="_x0000_s1026" style="position:absolute;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8.5pt,261.75pt" to="328.5pt,28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" strokecolor="black [3040]"/>
            </w:pict>
          </mc:Fallback>
        </mc:AlternateContent>
      </w:r>
      <w:r>
        <w:rPr>
          <w:noProof/>
        </w:rPr>
        <mc:AlternateContent>
          <mc:Choice Requires="wps">
            <w:drawing>
              <wp:anchor distT="0" distB="0" distL="114300" distR="114300" simplePos="0" relativeHeight="251761664" behindDoc="0" locked="0" layoutInCell="1" allowOverlap="1" wp14:anchorId="530FE38C" wp14:editId="2399469B">
                <wp:simplePos x="0" y="0"/>
                <wp:positionH relativeFrom="column">
                  <wp:posOffset>3829050</wp:posOffset>
                </wp:positionH>
                <wp:positionV relativeFrom="paragraph">
                  <wp:posOffset>3581401</wp:posOffset>
                </wp:positionV>
                <wp:extent cx="676275" cy="247650"/>
                <wp:effectExtent l="38100" t="38100" r="123825" b="114300"/>
                <wp:wrapNone/>
                <wp:docPr id="3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47650"/>
                        </a:xfrm>
                        <a:prstGeom prst="rect">
                          <a:avLst/>
                        </a:prstGeom>
                        <a:solidFill>
                          <a:schemeClr val="bg1"/>
                        </a:solidFill>
                        <a:ln w="9525">
                          <a:solidFill>
                            <a:schemeClr val="tx1"/>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rPr>
                                <w:i/>
                              </w:rPr>
                            </w:pPr>
                            <w:r>
                              <w:rPr>
                                <w:i/>
                              </w:rPr>
                              <w:t>Clinic B</w:t>
                            </w:r>
                            <w:r>
                              <w:rPr>
                                <w:i/>
                                <w:noProof/>
                              </w:rPr>
                              <w:drawing>
                                <wp:inline distT="0" distB="0" distL="0" distR="0" wp14:anchorId="6673F473" wp14:editId="0975DA37">
                                  <wp:extent cx="636905" cy="283069"/>
                                  <wp:effectExtent l="0" t="0" r="0" b="3175"/>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margin-left:301.5pt;margin-top:282pt;width:53.25pt;height:19.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" fillcolor="white [3212]" strokecolor="black [3213]">
                <v:shadow on="t" color="black" opacity="19660f" offset=".552mm,.73253mm"/>
                <v:textbox>
                  <w:txbxContent>
                    <w:p w:rsidR="00054B88" w:rsidRPr="00154D8B" w:rsidRDefault="00054B88" w:rsidP="00101CF7">
                      <w:pPr>
                        <w:rPr>
                          <w:i/>
                        </w:rPr>
                      </w:pPr>
                      <w:r>
                        <w:rPr>
                          <w:i/>
                        </w:rPr>
                        <w:t>Clinic B</w:t>
                      </w:r>
                      <w:r>
                        <w:rPr>
                          <w:i/>
                          <w:noProof/>
                        </w:rPr>
                        <w:drawing>
                          <wp:inline distT="0" distB="0" distL="0" distR="0" wp14:anchorId="6673F473" wp14:editId="0975DA37">
                            <wp:extent cx="636905" cy="283069"/>
                            <wp:effectExtent l="0" t="0" r="0" b="3175"/>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760640" behindDoc="0" locked="0" layoutInCell="1" allowOverlap="1" wp14:anchorId="4A366C7E" wp14:editId="24ED02DB">
                <wp:simplePos x="0" y="0"/>
                <wp:positionH relativeFrom="column">
                  <wp:posOffset>4124325</wp:posOffset>
                </wp:positionH>
                <wp:positionV relativeFrom="paragraph">
                  <wp:posOffset>3324225</wp:posOffset>
                </wp:positionV>
                <wp:extent cx="781050" cy="0"/>
                <wp:effectExtent l="0" t="0" r="19050" b="19050"/>
                <wp:wrapNone/>
                <wp:docPr id="305" name="Straight Connector 305"/>
                <wp:cNvGraphicFramePr/>
                <a:graphic xmlns:a="http://schemas.openxmlformats.org/drawingml/2006/main">
                  <a:graphicData uri="http://schemas.microsoft.com/office/word/2010/wordprocessingShape">
                    <wps:wsp>
                      <wps:cNvCnPr/>
                      <wps:spPr>
                        <a:xfrm>
                          <a:off x="0" y="0"/>
                          <a:ext cx="781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05"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324.75pt,261.75pt" to="386.25pt,2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" strokecolor="black [3040]"/>
            </w:pict>
          </mc:Fallback>
        </mc:AlternateContent>
      </w:r>
      <w:r>
        <w:rPr>
          <w:noProof/>
        </w:rPr>
        <mc:AlternateContent>
          <mc:Choice Requires="wps">
            <w:drawing>
              <wp:anchor distT="0" distB="0" distL="114300" distR="114300" simplePos="0" relativeHeight="251759616" behindDoc="0" locked="0" layoutInCell="1" allowOverlap="1" wp14:anchorId="3393404F" wp14:editId="3316EBBE">
                <wp:simplePos x="0" y="0"/>
                <wp:positionH relativeFrom="column">
                  <wp:posOffset>4371975</wp:posOffset>
                </wp:positionH>
                <wp:positionV relativeFrom="paragraph">
                  <wp:posOffset>2914650</wp:posOffset>
                </wp:positionV>
                <wp:extent cx="0" cy="409575"/>
                <wp:effectExtent l="0" t="0" r="19050" b="9525"/>
                <wp:wrapNone/>
                <wp:docPr id="304" name="Straight Connector 304"/>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304" o:spid="_x0000_s1026" style="position:absolute;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4.25pt,229.5pt" to="344.25pt,2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" strokecolor="black [3040]"/>
            </w:pict>
          </mc:Fallback>
        </mc:AlternateContent>
      </w:r>
      <w:r>
        <w:rPr>
          <w:noProof/>
        </w:rPr>
        <mc:AlternateContent>
          <mc:Choice Requires="wps">
            <w:drawing>
              <wp:anchor distT="0" distB="0" distL="114300" distR="114300" simplePos="0" relativeHeight="251723776" behindDoc="0" locked="0" layoutInCell="1" allowOverlap="1" wp14:anchorId="070696F3" wp14:editId="22D99EE7">
                <wp:simplePos x="0" y="0"/>
                <wp:positionH relativeFrom="column">
                  <wp:posOffset>2886075</wp:posOffset>
                </wp:positionH>
                <wp:positionV relativeFrom="paragraph">
                  <wp:posOffset>3324225</wp:posOffset>
                </wp:positionV>
                <wp:extent cx="828675" cy="304800"/>
                <wp:effectExtent l="38100" t="38100" r="123825" b="11430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0480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proofErr w:type="gramStart"/>
                            <w:r>
                              <w:rPr>
                                <w:i/>
                              </w:rPr>
                              <w:t>clinic</w:t>
                            </w:r>
                            <w:proofErr w:type="gramEnd"/>
                            <w:r>
                              <w:rPr>
                                <w:i/>
                              </w:rPr>
                              <w:t xml:space="preserve"> west</w:t>
                            </w:r>
                            <w:r>
                              <w:rPr>
                                <w:i/>
                                <w:noProof/>
                              </w:rPr>
                              <w:drawing>
                                <wp:inline distT="0" distB="0" distL="0" distR="0" wp14:anchorId="3BF91D11" wp14:editId="5EDCDEAE">
                                  <wp:extent cx="636905" cy="283069"/>
                                  <wp:effectExtent l="0" t="0" r="0" b="3175"/>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227.25pt;margin-top:261.75pt;width:65.25pt;height:2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" strokecolor="windowText">
                <v:shadow on="t" color="black" opacity="19660f" offset=".552mm,.73253mm"/>
                <v:textbox>
                  <w:txbxContent>
                    <w:p w:rsidR="00054B88" w:rsidRPr="00154D8B" w:rsidRDefault="00054B88" w:rsidP="00101CF7">
                      <w:pPr>
                        <w:jc w:val="center"/>
                        <w:rPr>
                          <w:i/>
                        </w:rPr>
                      </w:pPr>
                      <w:r>
                        <w:rPr>
                          <w:i/>
                        </w:rPr>
                        <w:t>clinic west</w:t>
                      </w:r>
                      <w:r>
                        <w:rPr>
                          <w:i/>
                          <w:noProof/>
                        </w:rPr>
                        <w:drawing>
                          <wp:inline distT="0" distB="0" distL="0" distR="0" wp14:anchorId="3BF91D11" wp14:editId="5EDCDEAE">
                            <wp:extent cx="636905" cy="283069"/>
                            <wp:effectExtent l="0" t="0" r="0" b="3175"/>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757568" behindDoc="0" locked="0" layoutInCell="1" allowOverlap="1" wp14:anchorId="11B1C75B" wp14:editId="6C39B3D1">
                <wp:simplePos x="0" y="0"/>
                <wp:positionH relativeFrom="column">
                  <wp:posOffset>3248025</wp:posOffset>
                </wp:positionH>
                <wp:positionV relativeFrom="paragraph">
                  <wp:posOffset>2914650</wp:posOffset>
                </wp:positionV>
                <wp:extent cx="0" cy="409575"/>
                <wp:effectExtent l="0" t="0" r="19050" b="9525"/>
                <wp:wrapNone/>
                <wp:docPr id="300" name="Straight Connector 300"/>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00" o:spid="_x0000_s1026" style="position:absolute;z-index:251757568;visibility:visible;mso-wrap-style:square;mso-wrap-distance-left:9pt;mso-wrap-distance-top:0;mso-wrap-distance-right:9pt;mso-wrap-distance-bottom:0;mso-position-horizontal:absolute;mso-position-horizontal-relative:text;mso-position-vertical:absolute;mso-position-vertical-relative:text" from="255.75pt,229.5pt" to="255.75pt,2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" strokecolor="black [3040]"/>
            </w:pict>
          </mc:Fallback>
        </mc:AlternateContent>
      </w:r>
      <w:r>
        <w:rPr>
          <w:noProof/>
        </w:rPr>
        <mc:AlternateContent>
          <mc:Choice Requires="wps">
            <w:drawing>
              <wp:anchor distT="0" distB="0" distL="114300" distR="114300" simplePos="0" relativeHeight="251755520" behindDoc="0" locked="0" layoutInCell="1" allowOverlap="1" wp14:anchorId="7CB436E2" wp14:editId="28AA73C4">
                <wp:simplePos x="0" y="0"/>
                <wp:positionH relativeFrom="column">
                  <wp:posOffset>1371600</wp:posOffset>
                </wp:positionH>
                <wp:positionV relativeFrom="paragraph">
                  <wp:posOffset>3581400</wp:posOffset>
                </wp:positionV>
                <wp:extent cx="647700" cy="304800"/>
                <wp:effectExtent l="38100" t="38100" r="114300" b="114300"/>
                <wp:wrapNone/>
                <wp:docPr id="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04800"/>
                        </a:xfrm>
                        <a:prstGeom prst="rect">
                          <a:avLst/>
                        </a:prstGeom>
                        <a:solidFill>
                          <a:schemeClr val="bg1">
                            <a:lumMod val="85000"/>
                          </a:schemeClr>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proofErr w:type="gramStart"/>
                            <w:r>
                              <w:rPr>
                                <w:i/>
                              </w:rPr>
                              <w:t>clinic</w:t>
                            </w:r>
                            <w:proofErr w:type="gramEnd"/>
                            <w:r>
                              <w:rPr>
                                <w:i/>
                              </w:rPr>
                              <w:t xml:space="preserve"> II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108pt;margin-top:282pt;width:51pt;height:24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" fillcolor="#d8d8d8 [2732]" strokecolor="windowText">
                <v:shadow on="t" color="black" opacity="19660f" offset=".552mm,.73253mm"/>
                <v:textbox>
                  <w:txbxContent>
                    <w:p w:rsidR="00054B88" w:rsidRPr="00154D8B" w:rsidRDefault="00054B88" w:rsidP="00101CF7">
                      <w:pPr>
                        <w:jc w:val="center"/>
                        <w:rPr>
                          <w:i/>
                        </w:rPr>
                      </w:pPr>
                      <w:r>
                        <w:rPr>
                          <w:i/>
                        </w:rPr>
                        <w:t>clinic II</w:t>
                      </w:r>
                    </w:p>
                  </w:txbxContent>
                </v:textbox>
              </v:shape>
            </w:pict>
          </mc:Fallback>
        </mc:AlternateContent>
      </w:r>
      <w:r>
        <w:rPr>
          <w:noProof/>
        </w:rPr>
        <mc:AlternateContent>
          <mc:Choice Requires="wps">
            <w:drawing>
              <wp:anchor distT="0" distB="0" distL="114300" distR="114300" simplePos="0" relativeHeight="251753472" behindDoc="0" locked="0" layoutInCell="1" allowOverlap="1" wp14:anchorId="2E27DCD4" wp14:editId="4A4F7473">
                <wp:simplePos x="0" y="0"/>
                <wp:positionH relativeFrom="column">
                  <wp:posOffset>1628775</wp:posOffset>
                </wp:positionH>
                <wp:positionV relativeFrom="paragraph">
                  <wp:posOffset>3209925</wp:posOffset>
                </wp:positionV>
                <wp:extent cx="9525" cy="381000"/>
                <wp:effectExtent l="0" t="0" r="28575" b="19050"/>
                <wp:wrapNone/>
                <wp:docPr id="296" name="Straight Connector 296"/>
                <wp:cNvGraphicFramePr/>
                <a:graphic xmlns:a="http://schemas.openxmlformats.org/drawingml/2006/main">
                  <a:graphicData uri="http://schemas.microsoft.com/office/word/2010/wordprocessingShape">
                    <wps:wsp>
                      <wps:cNvCnPr/>
                      <wps:spPr>
                        <a:xfrm>
                          <a:off x="0" y="0"/>
                          <a:ext cx="9525" cy="381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296"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8.25pt,252.75pt" to="129pt,28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" strokecolor="black [3040]"/>
            </w:pict>
          </mc:Fallback>
        </mc:AlternateContent>
      </w:r>
      <w:r>
        <w:rPr>
          <w:noProof/>
        </w:rPr>
        <mc:AlternateContent>
          <mc:Choice Requires="wps">
            <w:drawing>
              <wp:anchor distT="0" distB="0" distL="114300" distR="114300" simplePos="0" relativeHeight="251756544" behindDoc="0" locked="0" layoutInCell="1" allowOverlap="1" wp14:anchorId="65334BE6" wp14:editId="7BF39483">
                <wp:simplePos x="0" y="0"/>
                <wp:positionH relativeFrom="column">
                  <wp:posOffset>2209800</wp:posOffset>
                </wp:positionH>
                <wp:positionV relativeFrom="paragraph">
                  <wp:posOffset>3590925</wp:posOffset>
                </wp:positionV>
                <wp:extent cx="676275" cy="304800"/>
                <wp:effectExtent l="38100" t="38100" r="123825" b="114300"/>
                <wp:wrapNone/>
                <wp:docPr id="2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0480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proofErr w:type="gramStart"/>
                            <w:r>
                              <w:rPr>
                                <w:i/>
                              </w:rPr>
                              <w:t>clinic</w:t>
                            </w:r>
                            <w:proofErr w:type="gramEnd"/>
                            <w:r>
                              <w:rPr>
                                <w:i/>
                              </w:rPr>
                              <w:t xml:space="preserve"> III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174pt;margin-top:282.75pt;width:53.25pt;height:2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" strokecolor="windowText">
                <v:shadow on="t" color="black" opacity="19660f" offset=".552mm,.73253mm"/>
                <v:textbox>
                  <w:txbxContent>
                    <w:p w:rsidR="00054B88" w:rsidRPr="00154D8B" w:rsidRDefault="00054B88" w:rsidP="00101CF7">
                      <w:pPr>
                        <w:jc w:val="center"/>
                        <w:rPr>
                          <w:i/>
                        </w:rPr>
                      </w:pPr>
                      <w:r>
                        <w:rPr>
                          <w:i/>
                        </w:rPr>
                        <w:t>clinic III</w:t>
                      </w:r>
                    </w:p>
                  </w:txbxContent>
                </v:textbox>
              </v:shape>
            </w:pict>
          </mc:Fallback>
        </mc:AlternateContent>
      </w:r>
      <w:r>
        <w:rPr>
          <w:noProof/>
        </w:rPr>
        <mc:AlternateContent>
          <mc:Choice Requires="wps">
            <w:drawing>
              <wp:anchor distT="0" distB="0" distL="114300" distR="114300" simplePos="0" relativeHeight="251754496" behindDoc="0" locked="0" layoutInCell="1" allowOverlap="1" wp14:anchorId="4A955D40" wp14:editId="5F273D3C">
                <wp:simplePos x="0" y="0"/>
                <wp:positionH relativeFrom="column">
                  <wp:posOffset>2543175</wp:posOffset>
                </wp:positionH>
                <wp:positionV relativeFrom="paragraph">
                  <wp:posOffset>3209925</wp:posOffset>
                </wp:positionV>
                <wp:extent cx="9525" cy="381000"/>
                <wp:effectExtent l="0" t="0" r="28575" b="19050"/>
                <wp:wrapNone/>
                <wp:docPr id="297" name="Straight Connector 297"/>
                <wp:cNvGraphicFramePr/>
                <a:graphic xmlns:a="http://schemas.openxmlformats.org/drawingml/2006/main">
                  <a:graphicData uri="http://schemas.microsoft.com/office/word/2010/wordprocessingShape">
                    <wps:wsp>
                      <wps:cNvCnPr/>
                      <wps:spPr>
                        <a:xfrm>
                          <a:off x="0" y="0"/>
                          <a:ext cx="9525" cy="38100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297" o:spid="_x0000_s1026" style="position:absolute;z-index:251754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0.25pt,252.75pt" to="201pt,28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" strokecolor="black [3040]"/>
            </w:pict>
          </mc:Fallback>
        </mc:AlternateContent>
      </w:r>
      <w:r>
        <w:rPr>
          <w:noProof/>
        </w:rPr>
        <mc:AlternateContent>
          <mc:Choice Requires="wps">
            <w:drawing>
              <wp:anchor distT="0" distB="0" distL="114300" distR="114300" simplePos="0" relativeHeight="251751424" behindDoc="0" locked="0" layoutInCell="1" allowOverlap="1" wp14:anchorId="7F651098" wp14:editId="633A8357">
                <wp:simplePos x="0" y="0"/>
                <wp:positionH relativeFrom="column">
                  <wp:posOffset>2114550</wp:posOffset>
                </wp:positionH>
                <wp:positionV relativeFrom="paragraph">
                  <wp:posOffset>2914650</wp:posOffset>
                </wp:positionV>
                <wp:extent cx="0" cy="285750"/>
                <wp:effectExtent l="0" t="0" r="19050" b="19050"/>
                <wp:wrapNone/>
                <wp:docPr id="294" name="Straight Connector 294"/>
                <wp:cNvGraphicFramePr/>
                <a:graphic xmlns:a="http://schemas.openxmlformats.org/drawingml/2006/main">
                  <a:graphicData uri="http://schemas.microsoft.com/office/word/2010/wordprocessingShape">
                    <wps:wsp>
                      <wps:cNvCnPr/>
                      <wps:spPr>
                        <a:xfrm>
                          <a:off x="0" y="0"/>
                          <a:ext cx="0" cy="285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94" o:spid="_x0000_s1026" style="position:absolute;z-index:251751424;visibility:visible;mso-wrap-style:square;mso-wrap-distance-left:9pt;mso-wrap-distance-top:0;mso-wrap-distance-right:9pt;mso-wrap-distance-bottom:0;mso-position-horizontal:absolute;mso-position-horizontal-relative:text;mso-position-vertical:absolute;mso-position-vertical-relative:text" from="166.5pt,229.5pt" to="166.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" strokecolor="black [3040]"/>
            </w:pict>
          </mc:Fallback>
        </mc:AlternateContent>
      </w:r>
      <w:r>
        <w:rPr>
          <w:noProof/>
        </w:rPr>
        <mc:AlternateContent>
          <mc:Choice Requires="wps">
            <w:drawing>
              <wp:anchor distT="0" distB="0" distL="114300" distR="114300" simplePos="0" relativeHeight="251750400" behindDoc="0" locked="0" layoutInCell="1" allowOverlap="1" wp14:anchorId="56CD7EA4" wp14:editId="248031D8">
                <wp:simplePos x="0" y="0"/>
                <wp:positionH relativeFrom="column">
                  <wp:posOffset>866775</wp:posOffset>
                </wp:positionH>
                <wp:positionV relativeFrom="paragraph">
                  <wp:posOffset>4010025</wp:posOffset>
                </wp:positionV>
                <wp:extent cx="762000" cy="266700"/>
                <wp:effectExtent l="38100" t="38100" r="114300" b="114300"/>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26670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U/C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68.25pt;margin-top:315.75pt;width:60pt;height:21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" strokecolor="windowText">
                <v:shadow on="t" color="black" opacity="19660f" offset=".552mm,.73253mm"/>
                <v:textbox>
                  <w:txbxContent>
                    <w:p w:rsidR="00054B88" w:rsidRPr="00154D8B" w:rsidRDefault="00054B88" w:rsidP="00101CF7">
                      <w:pPr>
                        <w:jc w:val="center"/>
                        <w:rPr>
                          <w:i/>
                        </w:rPr>
                      </w:pPr>
                      <w:r>
                        <w:rPr>
                          <w:i/>
                        </w:rPr>
                        <w:t>U/C 1</w:t>
                      </w:r>
                    </w:p>
                  </w:txbxContent>
                </v:textbox>
              </v:shape>
            </w:pict>
          </mc:Fallback>
        </mc:AlternateContent>
      </w:r>
      <w:r>
        <w:rPr>
          <w:noProof/>
        </w:rPr>
        <mc:AlternateContent>
          <mc:Choice Requires="wps">
            <w:drawing>
              <wp:anchor distT="0" distB="0" distL="114300" distR="114300" simplePos="0" relativeHeight="251749376" behindDoc="0" locked="0" layoutInCell="1" allowOverlap="1" wp14:anchorId="65050442" wp14:editId="0C813B2F">
                <wp:simplePos x="0" y="0"/>
                <wp:positionH relativeFrom="column">
                  <wp:posOffset>1257300</wp:posOffset>
                </wp:positionH>
                <wp:positionV relativeFrom="paragraph">
                  <wp:posOffset>3257550</wp:posOffset>
                </wp:positionV>
                <wp:extent cx="9525" cy="752475"/>
                <wp:effectExtent l="0" t="0" r="28575" b="28575"/>
                <wp:wrapNone/>
                <wp:docPr id="292" name="Straight Connector 292"/>
                <wp:cNvGraphicFramePr/>
                <a:graphic xmlns:a="http://schemas.openxmlformats.org/drawingml/2006/main">
                  <a:graphicData uri="http://schemas.microsoft.com/office/word/2010/wordprocessingShape">
                    <wps:wsp>
                      <wps:cNvCnPr/>
                      <wps:spPr>
                        <a:xfrm>
                          <a:off x="0" y="0"/>
                          <a:ext cx="9525" cy="752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92" o:spid="_x0000_s1026" style="position:absolute;z-index:251749376;visibility:visible;mso-wrap-style:square;mso-wrap-distance-left:9pt;mso-wrap-distance-top:0;mso-wrap-distance-right:9pt;mso-wrap-distance-bottom:0;mso-position-horizontal:absolute;mso-position-horizontal-relative:text;mso-position-vertical:absolute;mso-position-vertical-relative:text" from="99pt,256.5pt" to="99.75pt,3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" strokecolor="black [3040]"/>
            </w:pict>
          </mc:Fallback>
        </mc:AlternateContent>
      </w:r>
      <w:r>
        <w:rPr>
          <w:noProof/>
        </w:rPr>
        <mc:AlternateContent>
          <mc:Choice Requires="wps">
            <w:drawing>
              <wp:anchor distT="0" distB="0" distL="114300" distR="114300" simplePos="0" relativeHeight="251748352" behindDoc="0" locked="0" layoutInCell="1" allowOverlap="1" wp14:anchorId="54C8406E" wp14:editId="215CAB4E">
                <wp:simplePos x="0" y="0"/>
                <wp:positionH relativeFrom="column">
                  <wp:posOffset>266700</wp:posOffset>
                </wp:positionH>
                <wp:positionV relativeFrom="paragraph">
                  <wp:posOffset>3257550</wp:posOffset>
                </wp:positionV>
                <wp:extent cx="0" cy="238125"/>
                <wp:effectExtent l="0" t="0" r="19050" b="9525"/>
                <wp:wrapNone/>
                <wp:docPr id="291" name="Straight Connector 291"/>
                <wp:cNvGraphicFramePr/>
                <a:graphic xmlns:a="http://schemas.openxmlformats.org/drawingml/2006/main">
                  <a:graphicData uri="http://schemas.microsoft.com/office/word/2010/wordprocessingShape">
                    <wps:wsp>
                      <wps:cNvCnPr/>
                      <wps:spPr>
                        <a:xfrm>
                          <a:off x="0" y="0"/>
                          <a:ext cx="0" cy="2381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91"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21pt,256.5pt" to="21pt,2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" strokecolor="black [3040]"/>
            </w:pict>
          </mc:Fallback>
        </mc:AlternateContent>
      </w:r>
      <w:r>
        <w:rPr>
          <w:noProof/>
        </w:rPr>
        <mc:AlternateContent>
          <mc:Choice Requires="wps">
            <w:drawing>
              <wp:anchor distT="0" distB="0" distL="114300" distR="114300" simplePos="0" relativeHeight="251747328" behindDoc="0" locked="0" layoutInCell="1" allowOverlap="1" wp14:anchorId="7B24A606" wp14:editId="48023A73">
                <wp:simplePos x="0" y="0"/>
                <wp:positionH relativeFrom="column">
                  <wp:posOffset>266699</wp:posOffset>
                </wp:positionH>
                <wp:positionV relativeFrom="paragraph">
                  <wp:posOffset>3257550</wp:posOffset>
                </wp:positionV>
                <wp:extent cx="1019175" cy="0"/>
                <wp:effectExtent l="0" t="0" r="9525" b="19050"/>
                <wp:wrapNone/>
                <wp:docPr id="289" name="Straight Connector 289"/>
                <wp:cNvGraphicFramePr/>
                <a:graphic xmlns:a="http://schemas.openxmlformats.org/drawingml/2006/main">
                  <a:graphicData uri="http://schemas.microsoft.com/office/word/2010/wordprocessingShape">
                    <wps:wsp>
                      <wps:cNvCnPr/>
                      <wps:spPr>
                        <a:xfrm>
                          <a:off x="0" y="0"/>
                          <a:ext cx="1019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89"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21pt,256.5pt" to="101.2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" strokecolor="black [3040]"/>
            </w:pict>
          </mc:Fallback>
        </mc:AlternateContent>
      </w:r>
      <w:r>
        <w:rPr>
          <w:noProof/>
        </w:rPr>
        <mc:AlternateContent>
          <mc:Choice Requires="wps">
            <w:drawing>
              <wp:anchor distT="0" distB="0" distL="114300" distR="114300" simplePos="0" relativeHeight="251746304" behindDoc="0" locked="0" layoutInCell="1" allowOverlap="1" wp14:anchorId="18893ACD" wp14:editId="63A188F6">
                <wp:simplePos x="0" y="0"/>
                <wp:positionH relativeFrom="column">
                  <wp:posOffset>771525</wp:posOffset>
                </wp:positionH>
                <wp:positionV relativeFrom="paragraph">
                  <wp:posOffset>2914650</wp:posOffset>
                </wp:positionV>
                <wp:extent cx="0" cy="342900"/>
                <wp:effectExtent l="0" t="0" r="19050" b="19050"/>
                <wp:wrapNone/>
                <wp:docPr id="288" name="Straight Connector 288"/>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88"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60.75pt,229.5pt" to="60.7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" strokecolor="black [3040]"/>
            </w:pict>
          </mc:Fallback>
        </mc:AlternateContent>
      </w:r>
      <w:r>
        <w:rPr>
          <w:noProof/>
        </w:rPr>
        <mc:AlternateContent>
          <mc:Choice Requires="wps">
            <w:drawing>
              <wp:anchor distT="0" distB="0" distL="114300" distR="114300" simplePos="0" relativeHeight="251744256" behindDoc="0" locked="0" layoutInCell="1" allowOverlap="1" wp14:anchorId="471031F0" wp14:editId="5358A598">
                <wp:simplePos x="0" y="0"/>
                <wp:positionH relativeFrom="column">
                  <wp:posOffset>3829050</wp:posOffset>
                </wp:positionH>
                <wp:positionV relativeFrom="paragraph">
                  <wp:posOffset>2657475</wp:posOffset>
                </wp:positionV>
                <wp:extent cx="923925" cy="257175"/>
                <wp:effectExtent l="38100" t="38100" r="123825" b="12382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571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Manager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margin-left:301.5pt;margin-top:209.25pt;width:72.75pt;height:20.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" strokecolor="windowText">
                <v:shadow on="t" color="black" opacity="19660f" offset=".552mm,.73253mm"/>
                <v:textbox>
                  <w:txbxContent>
                    <w:p w:rsidR="00054B88" w:rsidRPr="00154D8B" w:rsidRDefault="00054B88" w:rsidP="00101CF7">
                      <w:pPr>
                        <w:jc w:val="center"/>
                        <w:rPr>
                          <w:i/>
                        </w:rPr>
                      </w:pPr>
                      <w:r>
                        <w:rPr>
                          <w:i/>
                        </w:rPr>
                        <w:t>Manager 4</w:t>
                      </w:r>
                    </w:p>
                  </w:txbxContent>
                </v:textbox>
              </v:shape>
            </w:pict>
          </mc:Fallback>
        </mc:AlternateContent>
      </w:r>
      <w:r>
        <w:rPr>
          <w:noProof/>
        </w:rPr>
        <mc:AlternateContent>
          <mc:Choice Requires="wps">
            <w:drawing>
              <wp:anchor distT="0" distB="0" distL="114300" distR="114300" simplePos="0" relativeHeight="251745280" behindDoc="0" locked="0" layoutInCell="1" allowOverlap="1" wp14:anchorId="0AD59728" wp14:editId="3F149254">
                <wp:simplePos x="0" y="0"/>
                <wp:positionH relativeFrom="column">
                  <wp:posOffset>2733675</wp:posOffset>
                </wp:positionH>
                <wp:positionV relativeFrom="paragraph">
                  <wp:posOffset>2657475</wp:posOffset>
                </wp:positionV>
                <wp:extent cx="923925" cy="257175"/>
                <wp:effectExtent l="38100" t="38100" r="123825" b="123825"/>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571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Manager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margin-left:215.25pt;margin-top:209.25pt;width:72.75pt;height:20.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" strokecolor="windowText">
                <v:shadow on="t" color="black" opacity="19660f" offset=".552mm,.73253mm"/>
                <v:textbox>
                  <w:txbxContent>
                    <w:p w:rsidR="00054B88" w:rsidRPr="00154D8B" w:rsidRDefault="00054B88" w:rsidP="00101CF7">
                      <w:pPr>
                        <w:jc w:val="center"/>
                        <w:rPr>
                          <w:i/>
                        </w:rPr>
                      </w:pPr>
                      <w:r>
                        <w:rPr>
                          <w:i/>
                        </w:rPr>
                        <w:t>Manager 3</w:t>
                      </w:r>
                    </w:p>
                  </w:txbxContent>
                </v:textbox>
              </v:shape>
            </w:pict>
          </mc:Fallback>
        </mc:AlternateContent>
      </w:r>
      <w:r>
        <w:rPr>
          <w:noProof/>
        </w:rPr>
        <mc:AlternateContent>
          <mc:Choice Requires="wps">
            <w:drawing>
              <wp:anchor distT="0" distB="0" distL="114300" distR="114300" simplePos="0" relativeHeight="251743232" behindDoc="0" locked="0" layoutInCell="1" allowOverlap="1" wp14:anchorId="133E6E38" wp14:editId="5D171BAE">
                <wp:simplePos x="0" y="0"/>
                <wp:positionH relativeFrom="column">
                  <wp:posOffset>1628775</wp:posOffset>
                </wp:positionH>
                <wp:positionV relativeFrom="paragraph">
                  <wp:posOffset>2657475</wp:posOffset>
                </wp:positionV>
                <wp:extent cx="923925" cy="257175"/>
                <wp:effectExtent l="38100" t="38100" r="123825" b="123825"/>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571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Manager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margin-left:128.25pt;margin-top:209.25pt;width:72.75pt;height:20.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" strokecolor="windowText">
                <v:shadow on="t" color="black" opacity="19660f" offset=".552mm,.73253mm"/>
                <v:textbox>
                  <w:txbxContent>
                    <w:p w:rsidR="00054B88" w:rsidRPr="00154D8B" w:rsidRDefault="00054B88" w:rsidP="00101CF7">
                      <w:pPr>
                        <w:jc w:val="center"/>
                        <w:rPr>
                          <w:i/>
                        </w:rPr>
                      </w:pPr>
                      <w:r>
                        <w:rPr>
                          <w:i/>
                        </w:rPr>
                        <w:t>Manager 2</w:t>
                      </w:r>
                    </w:p>
                  </w:txbxContent>
                </v:textbox>
              </v:shape>
            </w:pict>
          </mc:Fallback>
        </mc:AlternateContent>
      </w:r>
      <w:r>
        <w:rPr>
          <w:noProof/>
        </w:rPr>
        <mc:AlternateContent>
          <mc:Choice Requires="wps">
            <w:drawing>
              <wp:anchor distT="0" distB="0" distL="114300" distR="114300" simplePos="0" relativeHeight="251725824" behindDoc="0" locked="0" layoutInCell="1" allowOverlap="1" wp14:anchorId="5A8DCB09" wp14:editId="0CB2F688">
                <wp:simplePos x="0" y="0"/>
                <wp:positionH relativeFrom="column">
                  <wp:posOffset>447675</wp:posOffset>
                </wp:positionH>
                <wp:positionV relativeFrom="paragraph">
                  <wp:posOffset>2657475</wp:posOffset>
                </wp:positionV>
                <wp:extent cx="923925" cy="257175"/>
                <wp:effectExtent l="38100" t="38100" r="123825" b="1238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571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Manager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margin-left:35.25pt;margin-top:209.25pt;width:72.75pt;height:20.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" strokecolor="windowText">
                <v:shadow on="t" color="black" opacity="19660f" offset=".552mm,.73253mm"/>
                <v:textbox>
                  <w:txbxContent>
                    <w:p w:rsidR="00054B88" w:rsidRPr="00154D8B" w:rsidRDefault="00054B88" w:rsidP="00101CF7">
                      <w:pPr>
                        <w:jc w:val="center"/>
                        <w:rPr>
                          <w:i/>
                        </w:rPr>
                      </w:pPr>
                      <w:r>
                        <w:rPr>
                          <w:i/>
                        </w:rPr>
                        <w:t>Manager 1</w:t>
                      </w:r>
                    </w:p>
                  </w:txbxContent>
                </v:textbox>
              </v:shape>
            </w:pict>
          </mc:Fallback>
        </mc:AlternateContent>
      </w:r>
      <w:r>
        <w:rPr>
          <w:noProof/>
        </w:rPr>
        <mc:AlternateContent>
          <mc:Choice Requires="wps">
            <w:drawing>
              <wp:anchor distT="0" distB="0" distL="114300" distR="114300" simplePos="0" relativeHeight="251730944" behindDoc="0" locked="0" layoutInCell="1" allowOverlap="1" wp14:anchorId="48A88637" wp14:editId="0431B869">
                <wp:simplePos x="0" y="0"/>
                <wp:positionH relativeFrom="column">
                  <wp:posOffset>4295775</wp:posOffset>
                </wp:positionH>
                <wp:positionV relativeFrom="paragraph">
                  <wp:posOffset>2162175</wp:posOffset>
                </wp:positionV>
                <wp:extent cx="9525" cy="485775"/>
                <wp:effectExtent l="0" t="0" r="28575" b="28575"/>
                <wp:wrapNone/>
                <wp:docPr id="5" name="Straight Connector 5"/>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5" o:spid="_x0000_s1026" style="position:absolute;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25pt,170.25pt" to="339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"/>
            </w:pict>
          </mc:Fallback>
        </mc:AlternateContent>
      </w:r>
      <w:r>
        <w:rPr>
          <w:noProof/>
        </w:rPr>
        <mc:AlternateContent>
          <mc:Choice Requires="wps">
            <w:drawing>
              <wp:anchor distT="0" distB="0" distL="114300" distR="114300" simplePos="0" relativeHeight="251731968" behindDoc="0" locked="0" layoutInCell="1" allowOverlap="1" wp14:anchorId="027C521D" wp14:editId="7666DE53">
                <wp:simplePos x="0" y="0"/>
                <wp:positionH relativeFrom="column">
                  <wp:posOffset>3171825</wp:posOffset>
                </wp:positionH>
                <wp:positionV relativeFrom="paragraph">
                  <wp:posOffset>2162175</wp:posOffset>
                </wp:positionV>
                <wp:extent cx="9525" cy="485775"/>
                <wp:effectExtent l="0" t="0" r="28575" b="28575"/>
                <wp:wrapNone/>
                <wp:docPr id="7" name="Straight Connector 7"/>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7" o:spid="_x0000_s1026" style="position:absolute;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9.75pt,170.25pt" to="250.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"/>
            </w:pict>
          </mc:Fallback>
        </mc:AlternateContent>
      </w:r>
      <w:r>
        <w:rPr>
          <w:noProof/>
        </w:rPr>
        <mc:AlternateContent>
          <mc:Choice Requires="wps">
            <w:drawing>
              <wp:anchor distT="0" distB="0" distL="114300" distR="114300" simplePos="0" relativeHeight="251732992" behindDoc="0" locked="0" layoutInCell="1" allowOverlap="1" wp14:anchorId="636C1468" wp14:editId="4457CD19">
                <wp:simplePos x="0" y="0"/>
                <wp:positionH relativeFrom="column">
                  <wp:posOffset>2114550</wp:posOffset>
                </wp:positionH>
                <wp:positionV relativeFrom="paragraph">
                  <wp:posOffset>2171700</wp:posOffset>
                </wp:positionV>
                <wp:extent cx="9525" cy="485775"/>
                <wp:effectExtent l="0" t="0" r="28575" b="28575"/>
                <wp:wrapNone/>
                <wp:docPr id="19" name="Straight Connector 19"/>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19" o:spid="_x0000_s1026" style="position:absolute;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6.5pt,171pt" to="167.25pt,20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"/>
            </w:pict>
          </mc:Fallback>
        </mc:AlternateContent>
      </w:r>
      <w:r>
        <w:rPr>
          <w:noProof/>
        </w:rPr>
        <mc:AlternateContent>
          <mc:Choice Requires="wps">
            <w:drawing>
              <wp:anchor distT="0" distB="0" distL="114300" distR="114300" simplePos="0" relativeHeight="251734016" behindDoc="0" locked="0" layoutInCell="1" allowOverlap="1" wp14:anchorId="77640076" wp14:editId="52729A8A">
                <wp:simplePos x="0" y="0"/>
                <wp:positionH relativeFrom="column">
                  <wp:posOffset>866775</wp:posOffset>
                </wp:positionH>
                <wp:positionV relativeFrom="paragraph">
                  <wp:posOffset>2162175</wp:posOffset>
                </wp:positionV>
                <wp:extent cx="9525" cy="485775"/>
                <wp:effectExtent l="0" t="0" r="28575" b="28575"/>
                <wp:wrapNone/>
                <wp:docPr id="20" name="Straight Connector 20"/>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20" o:spid="_x0000_s1026" style="position:absolute;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8.25pt,170.25pt" to="69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"/>
            </w:pict>
          </mc:Fallback>
        </mc:AlternateContent>
      </w:r>
      <w:r>
        <w:rPr>
          <w:noProof/>
        </w:rPr>
        <mc:AlternateContent>
          <mc:Choice Requires="wps">
            <w:drawing>
              <wp:anchor distT="0" distB="0" distL="114300" distR="114300" simplePos="0" relativeHeight="251742208" behindDoc="0" locked="0" layoutInCell="1" allowOverlap="1" wp14:anchorId="119F7AB9" wp14:editId="2E33D5D6">
                <wp:simplePos x="0" y="0"/>
                <wp:positionH relativeFrom="column">
                  <wp:posOffset>866775</wp:posOffset>
                </wp:positionH>
                <wp:positionV relativeFrom="paragraph">
                  <wp:posOffset>2143125</wp:posOffset>
                </wp:positionV>
                <wp:extent cx="3448050" cy="19050"/>
                <wp:effectExtent l="0" t="0" r="19050" b="19050"/>
                <wp:wrapNone/>
                <wp:docPr id="9" name="Straight Connector 9"/>
                <wp:cNvGraphicFramePr/>
                <a:graphic xmlns:a="http://schemas.openxmlformats.org/drawingml/2006/main">
                  <a:graphicData uri="http://schemas.microsoft.com/office/word/2010/wordprocessingShape">
                    <wps:wsp>
                      <wps:cNvCnPr/>
                      <wps:spPr>
                        <a:xfrm flipV="1">
                          <a:off x="0" y="0"/>
                          <a:ext cx="3448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flip:y;z-index:251742208;visibility:visible;mso-wrap-style:square;mso-wrap-distance-left:9pt;mso-wrap-distance-top:0;mso-wrap-distance-right:9pt;mso-wrap-distance-bottom:0;mso-position-horizontal:absolute;mso-position-horizontal-relative:text;mso-position-vertical:absolute;mso-position-vertical-relative:text" from="68.25pt,168.75pt" to="339.75pt,17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" strokecolor="black [3040]"/>
            </w:pict>
          </mc:Fallback>
        </mc:AlternateContent>
      </w:r>
      <w:r>
        <w:rPr>
          <w:noProof/>
        </w:rPr>
        <mc:AlternateContent>
          <mc:Choice Requires="wps">
            <w:drawing>
              <wp:anchor distT="0" distB="0" distL="114300" distR="114300" simplePos="0" relativeHeight="251740160" behindDoc="0" locked="0" layoutInCell="1" allowOverlap="1" wp14:anchorId="159F494A" wp14:editId="1ACB477E">
                <wp:simplePos x="0" y="0"/>
                <wp:positionH relativeFrom="column">
                  <wp:posOffset>6048375</wp:posOffset>
                </wp:positionH>
                <wp:positionV relativeFrom="paragraph">
                  <wp:posOffset>2514600</wp:posOffset>
                </wp:positionV>
                <wp:extent cx="542925" cy="257175"/>
                <wp:effectExtent l="38100" t="38100" r="123825" b="1238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5717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proofErr w:type="spellStart"/>
                            <w:proofErr w:type="gramStart"/>
                            <w:r>
                              <w:rPr>
                                <w:i/>
                              </w:rPr>
                              <w:t>wmch</w:t>
                            </w:r>
                            <w:proofErr w:type="spellEnd"/>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margin-left:476.25pt;margin-top:198pt;width:42.75pt;height:2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" strokecolor="windowText">
                <v:shadow on="t" color="black" opacity="19660f" offset=".552mm,.73253mm"/>
                <v:textbox>
                  <w:txbxContent>
                    <w:p w:rsidR="00054B88" w:rsidRPr="00154D8B" w:rsidRDefault="00054B88" w:rsidP="00101CF7">
                      <w:pPr>
                        <w:jc w:val="center"/>
                        <w:rPr>
                          <w:i/>
                        </w:rPr>
                      </w:pPr>
                      <w:r>
                        <w:rPr>
                          <w:i/>
                        </w:rPr>
                        <w:t>wmch</w:t>
                      </w:r>
                    </w:p>
                  </w:txbxContent>
                </v:textbox>
              </v:shape>
            </w:pict>
          </mc:Fallback>
        </mc:AlternateContent>
      </w:r>
      <w:r>
        <w:rPr>
          <w:noProof/>
        </w:rPr>
        <mc:AlternateContent>
          <mc:Choice Requires="wps">
            <w:drawing>
              <wp:anchor distT="0" distB="0" distL="114300" distR="114300" simplePos="0" relativeHeight="251741184" behindDoc="0" locked="0" layoutInCell="1" allowOverlap="1" wp14:anchorId="03827BAD" wp14:editId="3FCF5997">
                <wp:simplePos x="0" y="0"/>
                <wp:positionH relativeFrom="column">
                  <wp:posOffset>5419725</wp:posOffset>
                </wp:positionH>
                <wp:positionV relativeFrom="paragraph">
                  <wp:posOffset>2514600</wp:posOffset>
                </wp:positionV>
                <wp:extent cx="514350" cy="247650"/>
                <wp:effectExtent l="38100" t="38100" r="114300" b="11430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4765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rPr>
                                <w:i/>
                              </w:rPr>
                            </w:pPr>
                            <w:proofErr w:type="spellStart"/>
                            <w:proofErr w:type="gramStart"/>
                            <w:r>
                              <w:rPr>
                                <w:i/>
                              </w:rPr>
                              <w:t>ormc</w:t>
                            </w:r>
                            <w:proofErr w:type="spellEnd"/>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margin-left:426.75pt;margin-top:198pt;width:40.5pt;height:1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" strokecolor="windowText">
                <v:shadow on="t" color="black" opacity="19660f" offset=".552mm,.73253mm"/>
                <v:textbox>
                  <w:txbxContent>
                    <w:p w:rsidR="00054B88" w:rsidRPr="00154D8B" w:rsidRDefault="00054B88" w:rsidP="00101CF7">
                      <w:pPr>
                        <w:rPr>
                          <w:i/>
                        </w:rPr>
                      </w:pPr>
                      <w:r>
                        <w:rPr>
                          <w:i/>
                        </w:rPr>
                        <w:t>ormc</w:t>
                      </w:r>
                    </w:p>
                  </w:txbxContent>
                </v:textbox>
              </v:shape>
            </w:pict>
          </mc:Fallback>
        </mc:AlternateContent>
      </w:r>
      <w:r>
        <w:rPr>
          <w:noProof/>
        </w:rPr>
        <mc:AlternateContent>
          <mc:Choice Requires="wps">
            <w:drawing>
              <wp:anchor distT="0" distB="0" distL="114300" distR="114300" simplePos="0" relativeHeight="251739136" behindDoc="0" locked="0" layoutInCell="1" allowOverlap="1" wp14:anchorId="10ACC31C" wp14:editId="4EC5C710">
                <wp:simplePos x="0" y="0"/>
                <wp:positionH relativeFrom="column">
                  <wp:posOffset>5610225</wp:posOffset>
                </wp:positionH>
                <wp:positionV relativeFrom="paragraph">
                  <wp:posOffset>2143125</wp:posOffset>
                </wp:positionV>
                <wp:extent cx="19050" cy="371475"/>
                <wp:effectExtent l="0" t="0" r="19050" b="28575"/>
                <wp:wrapNone/>
                <wp:docPr id="21" name="Straight Connector 21"/>
                <wp:cNvGraphicFramePr/>
                <a:graphic xmlns:a="http://schemas.openxmlformats.org/drawingml/2006/main">
                  <a:graphicData uri="http://schemas.microsoft.com/office/word/2010/wordprocessingShape">
                    <wps:wsp>
                      <wps:cNvCnPr/>
                      <wps:spPr>
                        <a:xfrm>
                          <a:off x="0" y="0"/>
                          <a:ext cx="19050"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1" o:spid="_x0000_s1026" style="position:absolute;z-index:251739136;visibility:visible;mso-wrap-style:square;mso-wrap-distance-left:9pt;mso-wrap-distance-top:0;mso-wrap-distance-right:9pt;mso-wrap-distance-bottom:0;mso-position-horizontal:absolute;mso-position-horizontal-relative:text;mso-position-vertical:absolute;mso-position-vertical-relative:text" from="441.75pt,168.75pt" to="443.2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" strokecolor="black [3040]"/>
            </w:pict>
          </mc:Fallback>
        </mc:AlternateContent>
      </w:r>
      <w:r>
        <w:rPr>
          <w:noProof/>
        </w:rPr>
        <mc:AlternateContent>
          <mc:Choice Requires="wps">
            <w:drawing>
              <wp:anchor distT="0" distB="0" distL="114300" distR="114300" simplePos="0" relativeHeight="251738112" behindDoc="0" locked="0" layoutInCell="1" allowOverlap="1" wp14:anchorId="14728C01" wp14:editId="0971B804">
                <wp:simplePos x="0" y="0"/>
                <wp:positionH relativeFrom="column">
                  <wp:posOffset>6257925</wp:posOffset>
                </wp:positionH>
                <wp:positionV relativeFrom="paragraph">
                  <wp:posOffset>2143125</wp:posOffset>
                </wp:positionV>
                <wp:extent cx="0" cy="371475"/>
                <wp:effectExtent l="0" t="0" r="19050" b="9525"/>
                <wp:wrapNone/>
                <wp:docPr id="672" name="Straight Connector 672"/>
                <wp:cNvGraphicFramePr/>
                <a:graphic xmlns:a="http://schemas.openxmlformats.org/drawingml/2006/main">
                  <a:graphicData uri="http://schemas.microsoft.com/office/word/2010/wordprocessingShape">
                    <wps:wsp>
                      <wps:cNvCnPr/>
                      <wps:spPr>
                        <a:xfrm>
                          <a:off x="0" y="0"/>
                          <a:ext cx="0"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672" o:spid="_x0000_s1026" style="position:absolute;z-index:251738112;visibility:visible;mso-wrap-style:square;mso-wrap-distance-left:9pt;mso-wrap-distance-top:0;mso-wrap-distance-right:9pt;mso-wrap-distance-bottom:0;mso-position-horizontal:absolute;mso-position-horizontal-relative:text;mso-position-vertical:absolute;mso-position-vertical-relative:text" from="492.75pt,168.75pt" to="492.7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" strokecolor="black [3040]"/>
            </w:pict>
          </mc:Fallback>
        </mc:AlternateContent>
      </w:r>
      <w:r>
        <w:rPr>
          <w:noProof/>
        </w:rPr>
        <mc:AlternateContent>
          <mc:Choice Requires="wps">
            <w:drawing>
              <wp:anchor distT="0" distB="0" distL="114300" distR="114300" simplePos="0" relativeHeight="251737088" behindDoc="0" locked="0" layoutInCell="1" allowOverlap="1" wp14:anchorId="6AAD2706" wp14:editId="0FBF0C84">
                <wp:simplePos x="0" y="0"/>
                <wp:positionH relativeFrom="column">
                  <wp:posOffset>5600700</wp:posOffset>
                </wp:positionH>
                <wp:positionV relativeFrom="paragraph">
                  <wp:posOffset>2133600</wp:posOffset>
                </wp:positionV>
                <wp:extent cx="657225" cy="9525"/>
                <wp:effectExtent l="0" t="0" r="28575" b="28575"/>
                <wp:wrapNone/>
                <wp:docPr id="673" name="Straight Connector 673"/>
                <wp:cNvGraphicFramePr/>
                <a:graphic xmlns:a="http://schemas.openxmlformats.org/drawingml/2006/main">
                  <a:graphicData uri="http://schemas.microsoft.com/office/word/2010/wordprocessingShape">
                    <wps:wsp>
                      <wps:cNvCnPr/>
                      <wps:spPr>
                        <a:xfrm flipV="1">
                          <a:off x="0" y="0"/>
                          <a:ext cx="657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673" o:spid="_x0000_s1026" style="position:absolute;flip:y;z-index:251737088;visibility:visible;mso-wrap-style:square;mso-wrap-distance-left:9pt;mso-wrap-distance-top:0;mso-wrap-distance-right:9pt;mso-wrap-distance-bottom:0;mso-position-horizontal:absolute;mso-position-horizontal-relative:text;mso-position-vertical:absolute;mso-position-vertical-relative:text" from="441pt,168pt" to="492.75pt,16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" strokecolor="black [3040]"/>
            </w:pict>
          </mc:Fallback>
        </mc:AlternateContent>
      </w:r>
      <w:r>
        <w:rPr>
          <w:noProof/>
        </w:rPr>
        <mc:AlternateContent>
          <mc:Choice Requires="wps">
            <w:drawing>
              <wp:anchor distT="0" distB="0" distL="114300" distR="114300" simplePos="0" relativeHeight="251735040" behindDoc="0" locked="0" layoutInCell="1" allowOverlap="1" wp14:anchorId="2F4FD6AE" wp14:editId="24EBA9EE">
                <wp:simplePos x="0" y="0"/>
                <wp:positionH relativeFrom="column">
                  <wp:posOffset>5934075</wp:posOffset>
                </wp:positionH>
                <wp:positionV relativeFrom="paragraph">
                  <wp:posOffset>1647825</wp:posOffset>
                </wp:positionV>
                <wp:extent cx="9525" cy="485775"/>
                <wp:effectExtent l="0" t="0" r="28575" b="28575"/>
                <wp:wrapNone/>
                <wp:docPr id="674" name="Straight Connector 674"/>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674" o:spid="_x0000_s1026" style="position:absolute;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67.25pt,129.75pt" to="46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"/>
            </w:pict>
          </mc:Fallback>
        </mc:AlternateContent>
      </w:r>
      <w:r>
        <w:rPr>
          <w:noProof/>
        </w:rPr>
        <mc:AlternateContent>
          <mc:Choice Requires="wps">
            <w:drawing>
              <wp:anchor distT="0" distB="0" distL="114300" distR="114300" simplePos="0" relativeHeight="251736064" behindDoc="0" locked="0" layoutInCell="1" allowOverlap="1" wp14:anchorId="7FE2C555" wp14:editId="39B93EB9">
                <wp:simplePos x="0" y="0"/>
                <wp:positionH relativeFrom="column">
                  <wp:posOffset>2933700</wp:posOffset>
                </wp:positionH>
                <wp:positionV relativeFrom="paragraph">
                  <wp:posOffset>1647825</wp:posOffset>
                </wp:positionV>
                <wp:extent cx="9525" cy="485775"/>
                <wp:effectExtent l="0" t="0" r="28575" b="28575"/>
                <wp:wrapNone/>
                <wp:docPr id="675" name="Straight Connector 675"/>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675" o:spid="_x0000_s1026" style="position:absolute;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1pt,129.75pt" to="231.7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"/>
            </w:pict>
          </mc:Fallback>
        </mc:AlternateContent>
      </w:r>
      <w:r>
        <w:rPr>
          <w:noProof/>
        </w:rPr>
        <mc:AlternateContent>
          <mc:Choice Requires="wps">
            <w:drawing>
              <wp:anchor distT="0" distB="0" distL="114300" distR="114300" simplePos="0" relativeHeight="251729920" behindDoc="0" locked="0" layoutInCell="1" allowOverlap="1" wp14:anchorId="12A807D1" wp14:editId="534090C6">
                <wp:simplePos x="0" y="0"/>
                <wp:positionH relativeFrom="column">
                  <wp:posOffset>3019425</wp:posOffset>
                </wp:positionH>
                <wp:positionV relativeFrom="paragraph">
                  <wp:posOffset>819150</wp:posOffset>
                </wp:positionV>
                <wp:extent cx="9525" cy="485775"/>
                <wp:effectExtent l="0" t="0" r="28575" b="28575"/>
                <wp:wrapNone/>
                <wp:docPr id="676" name="Straight Connector 676"/>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676" o:spid="_x0000_s1026" style="position:absolute;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7.75pt,64.5pt" to="238.5pt,10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"/>
            </w:pict>
          </mc:Fallback>
        </mc:AlternateContent>
      </w:r>
      <w:r>
        <w:rPr>
          <w:noProof/>
        </w:rPr>
        <mc:AlternateContent>
          <mc:Choice Requires="wps">
            <w:drawing>
              <wp:anchor distT="0" distB="0" distL="114300" distR="114300" simplePos="0" relativeHeight="251728896" behindDoc="0" locked="0" layoutInCell="1" allowOverlap="1" wp14:anchorId="6EFEF071" wp14:editId="455B0A33">
                <wp:simplePos x="0" y="0"/>
                <wp:positionH relativeFrom="column">
                  <wp:posOffset>5619750</wp:posOffset>
                </wp:positionH>
                <wp:positionV relativeFrom="paragraph">
                  <wp:posOffset>828675</wp:posOffset>
                </wp:positionV>
                <wp:extent cx="9525" cy="485775"/>
                <wp:effectExtent l="0" t="0" r="28575" b="28575"/>
                <wp:wrapNone/>
                <wp:docPr id="679" name="Straight Connector 679"/>
                <wp:cNvGraphicFramePr/>
                <a:graphic xmlns:a="http://schemas.openxmlformats.org/drawingml/2006/main">
                  <a:graphicData uri="http://schemas.microsoft.com/office/word/2010/wordprocessingShape">
                    <wps:wsp>
                      <wps:cNvCnPr/>
                      <wps:spPr>
                        <a:xfrm>
                          <a:off x="0" y="0"/>
                          <a:ext cx="9525" cy="485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Straight Connector 679" o:spid="_x0000_s1026" style="position:absolute;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42.5pt,65.25pt" to="443.2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"/>
            </w:pict>
          </mc:Fallback>
        </mc:AlternateContent>
      </w:r>
      <w:r>
        <w:rPr>
          <w:noProof/>
        </w:rPr>
        <mc:AlternateContent>
          <mc:Choice Requires="wps">
            <w:drawing>
              <wp:anchor distT="0" distB="0" distL="114300" distR="114300" simplePos="0" relativeHeight="251726848" behindDoc="0" locked="0" layoutInCell="1" allowOverlap="1" wp14:anchorId="50A316A0" wp14:editId="1BA7D8A3">
                <wp:simplePos x="0" y="0"/>
                <wp:positionH relativeFrom="column">
                  <wp:posOffset>2867025</wp:posOffset>
                </wp:positionH>
                <wp:positionV relativeFrom="paragraph">
                  <wp:posOffset>342900</wp:posOffset>
                </wp:positionV>
                <wp:extent cx="9525" cy="485775"/>
                <wp:effectExtent l="0" t="0" r="28575" b="28575"/>
                <wp:wrapNone/>
                <wp:docPr id="680" name="Straight Connector 680"/>
                <wp:cNvGraphicFramePr/>
                <a:graphic xmlns:a="http://schemas.openxmlformats.org/drawingml/2006/main">
                  <a:graphicData uri="http://schemas.microsoft.com/office/word/2010/wordprocessingShape">
                    <wps:wsp>
                      <wps:cNvCnPr/>
                      <wps:spPr>
                        <a:xfrm>
                          <a:off x="0" y="0"/>
                          <a:ext cx="9525" cy="4857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680" o:spid="_x0000_s1026" style="position:absolute;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5.75pt,27pt" to="226.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" strokecolor="black [3040]"/>
            </w:pict>
          </mc:Fallback>
        </mc:AlternateContent>
      </w:r>
      <w:r>
        <w:rPr>
          <w:noProof/>
        </w:rPr>
        <mc:AlternateContent>
          <mc:Choice Requires="wps">
            <w:drawing>
              <wp:anchor distT="0" distB="0" distL="114300" distR="114300" simplePos="0" relativeHeight="251727872" behindDoc="0" locked="0" layoutInCell="1" allowOverlap="1" wp14:anchorId="112E96E5" wp14:editId="435F9314">
                <wp:simplePos x="0" y="0"/>
                <wp:positionH relativeFrom="column">
                  <wp:posOffset>209550</wp:posOffset>
                </wp:positionH>
                <wp:positionV relativeFrom="paragraph">
                  <wp:posOffset>828675</wp:posOffset>
                </wp:positionV>
                <wp:extent cx="5657850" cy="0"/>
                <wp:effectExtent l="0" t="0" r="19050" b="19050"/>
                <wp:wrapNone/>
                <wp:docPr id="681" name="Straight Connector 681"/>
                <wp:cNvGraphicFramePr/>
                <a:graphic xmlns:a="http://schemas.openxmlformats.org/drawingml/2006/main">
                  <a:graphicData uri="http://schemas.microsoft.com/office/word/2010/wordprocessingShape">
                    <wps:wsp>
                      <wps:cNvCnPr/>
                      <wps:spPr>
                        <a:xfrm>
                          <a:off x="0" y="0"/>
                          <a:ext cx="5657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681" o:spid="_x0000_s1026" style="position:absolute;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5pt,65.25pt" to="462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" strokecolor="black [3040]"/>
            </w:pict>
          </mc:Fallback>
        </mc:AlternateContent>
      </w:r>
      <w:r>
        <w:rPr>
          <w:noProof/>
        </w:rPr>
        <mc:AlternateContent>
          <mc:Choice Requires="wps">
            <w:drawing>
              <wp:anchor distT="0" distB="0" distL="114300" distR="114300" simplePos="0" relativeHeight="251721728" behindDoc="0" locked="0" layoutInCell="1" allowOverlap="1" wp14:anchorId="449A2F78" wp14:editId="6A1BFA30">
                <wp:simplePos x="0" y="0"/>
                <wp:positionH relativeFrom="column">
                  <wp:posOffset>1857375</wp:posOffset>
                </wp:positionH>
                <wp:positionV relativeFrom="paragraph">
                  <wp:posOffset>-9525</wp:posOffset>
                </wp:positionV>
                <wp:extent cx="2143125" cy="352425"/>
                <wp:effectExtent l="38100" t="38100" r="123825" b="123825"/>
                <wp:wrapNone/>
                <wp:docPr id="6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35242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REGIONAL MEDICAL DIRECTOR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margin-left:146.25pt;margin-top:-.75pt;width:168.75pt;height:27.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" strokecolor="windowText">
                <v:shadow on="t" color="black" opacity="19660f" offset=".552mm,.73253mm"/>
                <v:textbox>
                  <w:txbxContent>
                    <w:p w:rsidR="00054B88" w:rsidRPr="00154D8B" w:rsidRDefault="00054B88" w:rsidP="00101CF7">
                      <w:pPr>
                        <w:jc w:val="center"/>
                        <w:rPr>
                          <w:i/>
                        </w:rPr>
                      </w:pPr>
                      <w:r>
                        <w:rPr>
                          <w:i/>
                        </w:rPr>
                        <w:t>REGIONAL MEDICAL DIRECTOR</w:t>
                      </w:r>
                    </w:p>
                  </w:txbxContent>
                </v:textbox>
              </v:shape>
            </w:pict>
          </mc:Fallback>
        </mc:AlternateContent>
      </w:r>
    </w:p>
    <w:p w:rsidR="00EC7342" w:rsidRDefault="00EC7342" w:rsidP="00CF1799">
      <w:pPr>
        <w:pStyle w:val="APABody"/>
      </w:pPr>
    </w:p>
    <w:p w:rsidR="00EC7342" w:rsidRDefault="00EC7342" w:rsidP="00CF1799">
      <w:pPr>
        <w:pStyle w:val="APABody"/>
      </w:pPr>
    </w:p>
    <w:p w:rsidR="00EC7342" w:rsidRDefault="005F2EDA" w:rsidP="00CF1799">
      <w:pPr>
        <w:pStyle w:val="APABody"/>
      </w:pPr>
      <w:r>
        <w:rPr>
          <w:noProof/>
        </w:rPr>
        <mc:AlternateContent>
          <mc:Choice Requires="wps">
            <w:drawing>
              <wp:anchor distT="0" distB="0" distL="114300" distR="114300" simplePos="0" relativeHeight="251722752" behindDoc="0" locked="0" layoutInCell="1" allowOverlap="1" wp14:anchorId="4E59FD58" wp14:editId="6D59071C">
                <wp:simplePos x="0" y="0"/>
                <wp:positionH relativeFrom="column">
                  <wp:posOffset>5177790</wp:posOffset>
                </wp:positionH>
                <wp:positionV relativeFrom="paragraph">
                  <wp:posOffset>278765</wp:posOffset>
                </wp:positionV>
                <wp:extent cx="1009650" cy="323850"/>
                <wp:effectExtent l="38100" t="38100" r="114300" b="114300"/>
                <wp:wrapNone/>
                <wp:docPr id="6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32385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70029D" w:rsidRDefault="000116B3" w:rsidP="00101CF7">
                            <w:pPr>
                              <w:jc w:val="center"/>
                            </w:pPr>
                            <w:r>
                              <w:t>HOSPITALS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407.7pt;margin-top:21.95pt;width:79.5pt;height:25.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" strokecolor="windowText">
                <v:shadow on="t" color="black" opacity="19660f" offset=".552mm,.73253mm"/>
                <v:textbox>
                  <w:txbxContent>
                    <w:p w:rsidR="00054B88" w:rsidRPr="0070029D" w:rsidRDefault="00054B88" w:rsidP="00101CF7">
                      <w:pPr>
                        <w:jc w:val="center"/>
                      </w:pPr>
                      <w:r>
                        <w:t>HOSPITALS</w:t>
                      </w:r>
                    </w:p>
                  </w:txbxContent>
                </v:textbox>
              </v:shape>
            </w:pict>
          </mc:Fallback>
        </mc:AlternateContent>
      </w:r>
      <w:r w:rsidR="00101CF7">
        <w:rPr>
          <w:noProof/>
        </w:rPr>
        <mc:AlternateContent>
          <mc:Choice Requires="wps">
            <w:drawing>
              <wp:anchor distT="0" distB="0" distL="114300" distR="114300" simplePos="0" relativeHeight="251724800" behindDoc="0" locked="0" layoutInCell="1" allowOverlap="1" wp14:anchorId="0B72BDD4" wp14:editId="4BE91CD8">
                <wp:simplePos x="0" y="0"/>
                <wp:positionH relativeFrom="column">
                  <wp:posOffset>1717085</wp:posOffset>
                </wp:positionH>
                <wp:positionV relativeFrom="paragraph">
                  <wp:posOffset>257810</wp:posOffset>
                </wp:positionV>
                <wp:extent cx="2450879" cy="345115"/>
                <wp:effectExtent l="38100" t="38100" r="121285" b="112395"/>
                <wp:wrapNone/>
                <wp:docPr id="6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879" cy="345115"/>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70029D" w:rsidRDefault="000116B3" w:rsidP="00101CF7">
                            <w:pPr>
                              <w:jc w:val="center"/>
                            </w:pPr>
                            <w:r>
                              <w:t xml:space="preserve">PHYSICIAN PRACTICES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135.2pt;margin-top:20.3pt;width:193pt;height:27.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" strokecolor="windowText">
                <v:shadow on="t" color="black" opacity="19660f" offset=".552mm,.73253mm"/>
                <v:textbox>
                  <w:txbxContent>
                    <w:p w:rsidR="00054B88" w:rsidRPr="0070029D" w:rsidRDefault="00054B88" w:rsidP="00101CF7">
                      <w:pPr>
                        <w:jc w:val="center"/>
                      </w:pPr>
                      <w:r>
                        <w:t xml:space="preserve">PHYSICIAN PRACTICES </w:t>
                      </w:r>
                    </w:p>
                  </w:txbxContent>
                </v:textbox>
              </v:shape>
            </w:pict>
          </mc:Fallback>
        </mc:AlternateContent>
      </w:r>
    </w:p>
    <w:p w:rsidR="00EC7342" w:rsidRDefault="00EC7342" w:rsidP="00CF1799">
      <w:pPr>
        <w:pStyle w:val="APABody"/>
      </w:pPr>
    </w:p>
    <w:p w:rsidR="00EC7342" w:rsidRDefault="00EC7342" w:rsidP="00CF1799">
      <w:pPr>
        <w:pStyle w:val="APABody"/>
      </w:pPr>
    </w:p>
    <w:p w:rsidR="00EC7342" w:rsidRDefault="00EC7342" w:rsidP="00EC7342">
      <w:pPr>
        <w:pStyle w:val="APABody"/>
        <w:jc w:val="center"/>
      </w:pPr>
    </w:p>
    <w:p w:rsidR="00EC7342" w:rsidRDefault="00EC7342" w:rsidP="00EC7342">
      <w:pPr>
        <w:pStyle w:val="APABody"/>
        <w:jc w:val="center"/>
      </w:pPr>
    </w:p>
    <w:p w:rsidR="00FF006E" w:rsidRDefault="00FF006E" w:rsidP="00EC7342">
      <w:pPr>
        <w:pStyle w:val="APABody"/>
        <w:jc w:val="center"/>
      </w:pPr>
    </w:p>
    <w:p w:rsidR="00FF006E" w:rsidRDefault="00FF006E" w:rsidP="00EC7342">
      <w:pPr>
        <w:pStyle w:val="APABody"/>
        <w:jc w:val="center"/>
      </w:pPr>
    </w:p>
    <w:p w:rsidR="00FF006E" w:rsidRDefault="00C76090" w:rsidP="00EC7342">
      <w:pPr>
        <w:pStyle w:val="APABody"/>
        <w:jc w:val="center"/>
      </w:pPr>
      <w:r>
        <w:rPr>
          <w:noProof/>
        </w:rPr>
        <mc:AlternateContent>
          <mc:Choice Requires="wps">
            <w:drawing>
              <wp:anchor distT="0" distB="0" distL="114300" distR="114300" simplePos="0" relativeHeight="251758592" behindDoc="0" locked="0" layoutInCell="1" allowOverlap="1" wp14:anchorId="3C608742" wp14:editId="5E31CDC2">
                <wp:simplePos x="0" y="0"/>
                <wp:positionH relativeFrom="column">
                  <wp:posOffset>-149225</wp:posOffset>
                </wp:positionH>
                <wp:positionV relativeFrom="paragraph">
                  <wp:posOffset>5080</wp:posOffset>
                </wp:positionV>
                <wp:extent cx="924560" cy="304800"/>
                <wp:effectExtent l="38100" t="38100" r="123190" b="114300"/>
                <wp:wrapNone/>
                <wp:docPr id="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 cy="304800"/>
                        </a:xfrm>
                        <a:prstGeom prst="rect">
                          <a:avLst/>
                        </a:prstGeom>
                        <a:solidFill>
                          <a:srgbClr val="FFFFFF"/>
                        </a:solidFill>
                        <a:ln w="9525">
                          <a:solidFill>
                            <a:sysClr val="windowText" lastClr="000000"/>
                          </a:solidFill>
                          <a:miter lim="800000"/>
                          <a:headEnd/>
                          <a:tailEnd/>
                        </a:ln>
                        <a:effectLst>
                          <a:outerShdw blurRad="57785" dist="33020" dir="3180000" algn="ctr">
                            <a:srgbClr val="000000">
                              <a:alpha val="30000"/>
                            </a:srgbClr>
                          </a:outerShdw>
                        </a:effectLst>
                      </wps:spPr>
                      <wps:txbx>
                        <w:txbxContent>
                          <w:p w:rsidR="000116B3" w:rsidRPr="00154D8B" w:rsidRDefault="000116B3" w:rsidP="00101CF7">
                            <w:pPr>
                              <w:jc w:val="center"/>
                              <w:rPr>
                                <w:i/>
                              </w:rPr>
                            </w:pPr>
                            <w:r>
                              <w:rPr>
                                <w:i/>
                              </w:rPr>
                              <w:t>Main-clinic I</w:t>
                            </w:r>
                            <w:r>
                              <w:rPr>
                                <w:i/>
                                <w:noProof/>
                              </w:rPr>
                              <w:drawing>
                                <wp:inline distT="0" distB="0" distL="0" distR="0" wp14:anchorId="24ECD62A" wp14:editId="2CE0CF64">
                                  <wp:extent cx="636905" cy="283069"/>
                                  <wp:effectExtent l="0" t="0" r="0" b="317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11.75pt;margin-top:.4pt;width:72.8pt;height:2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" strokecolor="windowText">
                <v:shadow on="t" color="black" opacity="19660f" offset=".552mm,.73253mm"/>
                <v:textbox>
                  <w:txbxContent>
                    <w:p w:rsidR="00054B88" w:rsidRPr="00154D8B" w:rsidRDefault="00054B88" w:rsidP="00101CF7">
                      <w:pPr>
                        <w:jc w:val="center"/>
                        <w:rPr>
                          <w:i/>
                        </w:rPr>
                      </w:pPr>
                      <w:r>
                        <w:rPr>
                          <w:i/>
                        </w:rPr>
                        <w:t>Main-clinic I</w:t>
                      </w:r>
                      <w:r>
                        <w:rPr>
                          <w:i/>
                          <w:noProof/>
                        </w:rPr>
                        <w:drawing>
                          <wp:inline distT="0" distB="0" distL="0" distR="0" wp14:anchorId="24ECD62A" wp14:editId="2CE0CF64">
                            <wp:extent cx="636905" cy="283069"/>
                            <wp:effectExtent l="0" t="0" r="0" b="317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905" cy="283069"/>
                                    </a:xfrm>
                                    <a:prstGeom prst="rect">
                                      <a:avLst/>
                                    </a:prstGeom>
                                    <a:noFill/>
                                    <a:ln>
                                      <a:noFill/>
                                    </a:ln>
                                  </pic:spPr>
                                </pic:pic>
                              </a:graphicData>
                            </a:graphic>
                          </wp:inline>
                        </w:drawing>
                      </w:r>
                    </w:p>
                  </w:txbxContent>
                </v:textbox>
              </v:shape>
            </w:pict>
          </mc:Fallback>
        </mc:AlternateContent>
      </w:r>
    </w:p>
    <w:p w:rsidR="00FF006E" w:rsidRDefault="00FF006E" w:rsidP="00EC7342">
      <w:pPr>
        <w:pStyle w:val="APABody"/>
        <w:jc w:val="center"/>
      </w:pPr>
    </w:p>
    <w:p w:rsidR="00FF006E" w:rsidRDefault="00FF006E" w:rsidP="00EC7342">
      <w:pPr>
        <w:pStyle w:val="APABody"/>
        <w:jc w:val="center"/>
      </w:pPr>
    </w:p>
    <w:p w:rsidR="00FF006E" w:rsidRDefault="00FF006E" w:rsidP="00EC7342">
      <w:pPr>
        <w:pStyle w:val="APABody"/>
        <w:jc w:val="center"/>
      </w:pPr>
    </w:p>
    <w:p w:rsidR="00BC747D" w:rsidRDefault="00BC747D" w:rsidP="00264701">
      <w:pPr>
        <w:pStyle w:val="APABody"/>
        <w:ind w:firstLine="0"/>
      </w:pPr>
    </w:p>
    <w:p w:rsidR="00BC747D" w:rsidRDefault="00BC747D" w:rsidP="00EC7342">
      <w:pPr>
        <w:pStyle w:val="APABody"/>
        <w:jc w:val="center"/>
      </w:pPr>
    </w:p>
    <w:p w:rsidR="00264701" w:rsidRDefault="00264701" w:rsidP="00EC7342">
      <w:pPr>
        <w:pStyle w:val="APABody"/>
        <w:jc w:val="center"/>
      </w:pPr>
    </w:p>
    <w:p w:rsidR="000404D1" w:rsidRDefault="000404D1" w:rsidP="00264701"/>
    <w:p w:rsidR="00BC747D" w:rsidRDefault="00264701" w:rsidP="00264701">
      <w:r>
        <w:lastRenderedPageBreak/>
        <w:t>Appendix E; Local structure</w:t>
      </w:r>
    </w:p>
    <w:p w:rsidR="00BC747D" w:rsidRDefault="00BC747D" w:rsidP="00EC7342">
      <w:pPr>
        <w:pStyle w:val="APABody"/>
        <w:jc w:val="center"/>
      </w:pPr>
      <w:r>
        <w:rPr>
          <w:noProof/>
        </w:rPr>
        <mc:AlternateContent>
          <mc:Choice Requires="wps">
            <w:drawing>
              <wp:anchor distT="0" distB="0" distL="114300" distR="114300" simplePos="0" relativeHeight="251870208" behindDoc="0" locked="0" layoutInCell="1" allowOverlap="1">
                <wp:simplePos x="0" y="0"/>
                <wp:positionH relativeFrom="column">
                  <wp:posOffset>509905</wp:posOffset>
                </wp:positionH>
                <wp:positionV relativeFrom="paragraph">
                  <wp:posOffset>96372</wp:posOffset>
                </wp:positionV>
                <wp:extent cx="5271977" cy="425302"/>
                <wp:effectExtent l="0" t="0" r="24130" b="13335"/>
                <wp:wrapNone/>
                <wp:docPr id="716" name="Text Box 716"/>
                <wp:cNvGraphicFramePr/>
                <a:graphic xmlns:a="http://schemas.openxmlformats.org/drawingml/2006/main">
                  <a:graphicData uri="http://schemas.microsoft.com/office/word/2010/wordprocessingShape">
                    <wps:wsp>
                      <wps:cNvSpPr txBox="1"/>
                      <wps:spPr>
                        <a:xfrm>
                          <a:off x="0" y="0"/>
                          <a:ext cx="5271977" cy="425302"/>
                        </a:xfrm>
                        <a:prstGeom prst="rect">
                          <a:avLst/>
                        </a:prstGeom>
                        <a:solidFill>
                          <a:schemeClr val="bg1">
                            <a:lumMod val="8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116B3" w:rsidRPr="00BC747D" w:rsidRDefault="000116B3" w:rsidP="00BC747D">
                            <w:pPr>
                              <w:jc w:val="center"/>
                              <w:rPr>
                                <w:b/>
                              </w:rPr>
                            </w:pPr>
                            <w:r>
                              <w:rPr>
                                <w:b/>
                              </w:rPr>
                              <w:t xml:space="preserve">Clinic Ocala II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16" o:spid="_x0000_s1060" type="#_x0000_t202" style="position:absolute;left:0;text-align:left;margin-left:40.15pt;margin-top:7.6pt;width:415.1pt;height:33.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" fillcolor="#d8d8d8 [2732]" strokeweight=".5pt">
                <v:textbox>
                  <w:txbxContent>
                    <w:p w:rsidR="00054B88" w:rsidRPr="00BC747D" w:rsidRDefault="00054B88" w:rsidP="00BC747D">
                      <w:pPr>
                        <w:jc w:val="center"/>
                        <w:rPr>
                          <w:b/>
                        </w:rPr>
                      </w:pPr>
                      <w:r>
                        <w:rPr>
                          <w:b/>
                        </w:rPr>
                        <w:t xml:space="preserve">Clinic Ocala II       </w:t>
                      </w:r>
                    </w:p>
                  </w:txbxContent>
                </v:textbox>
              </v:shape>
            </w:pict>
          </mc:Fallback>
        </mc:AlternateContent>
      </w:r>
    </w:p>
    <w:p w:rsidR="00BC747D" w:rsidRDefault="00637B05" w:rsidP="00EC7342">
      <w:pPr>
        <w:pStyle w:val="APABody"/>
        <w:jc w:val="center"/>
      </w:pPr>
      <w:r>
        <w:rPr>
          <w:noProof/>
        </w:rPr>
        <mc:AlternateContent>
          <mc:Choice Requires="wps">
            <w:drawing>
              <wp:anchor distT="0" distB="0" distL="114300" distR="114300" simplePos="0" relativeHeight="251875328" behindDoc="0" locked="0" layoutInCell="1" allowOverlap="1" wp14:anchorId="23B41558" wp14:editId="4EA3A33D">
                <wp:simplePos x="0" y="0"/>
                <wp:positionH relativeFrom="column">
                  <wp:posOffset>2955851</wp:posOffset>
                </wp:positionH>
                <wp:positionV relativeFrom="paragraph">
                  <wp:posOffset>171184</wp:posOffset>
                </wp:positionV>
                <wp:extent cx="0" cy="436245"/>
                <wp:effectExtent l="0" t="0" r="19050" b="20955"/>
                <wp:wrapNone/>
                <wp:docPr id="719" name="Straight Connector 719"/>
                <wp:cNvGraphicFramePr/>
                <a:graphic xmlns:a="http://schemas.openxmlformats.org/drawingml/2006/main">
                  <a:graphicData uri="http://schemas.microsoft.com/office/word/2010/wordprocessingShape">
                    <wps:wsp>
                      <wps:cNvCnPr/>
                      <wps:spPr>
                        <a:xfrm>
                          <a:off x="0" y="0"/>
                          <a:ext cx="0" cy="4362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19" o:spid="_x0000_s1026" style="position:absolute;z-index:251875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75pt,13.5pt" to="232.75pt,4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" strokecolor="black [3040]"/>
            </w:pict>
          </mc:Fallback>
        </mc:AlternateContent>
      </w:r>
      <w:r>
        <w:rPr>
          <w:noProof/>
        </w:rPr>
        <mc:AlternateContent>
          <mc:Choice Requires="wps">
            <w:drawing>
              <wp:anchor distT="0" distB="0" distL="114300" distR="114300" simplePos="0" relativeHeight="251883520" behindDoc="0" locked="0" layoutInCell="1" allowOverlap="1" wp14:anchorId="0648C5E8" wp14:editId="30DD0217">
                <wp:simplePos x="0" y="0"/>
                <wp:positionH relativeFrom="column">
                  <wp:posOffset>5389880</wp:posOffset>
                </wp:positionH>
                <wp:positionV relativeFrom="paragraph">
                  <wp:posOffset>168304</wp:posOffset>
                </wp:positionV>
                <wp:extent cx="0" cy="571500"/>
                <wp:effectExtent l="0" t="0" r="19050" b="19050"/>
                <wp:wrapNone/>
                <wp:docPr id="722" name="Straight Connector 722"/>
                <wp:cNvGraphicFramePr/>
                <a:graphic xmlns:a="http://schemas.openxmlformats.org/drawingml/2006/main">
                  <a:graphicData uri="http://schemas.microsoft.com/office/word/2010/wordprocessingShape">
                    <wps:wsp>
                      <wps:cNvCnPr/>
                      <wps:spPr>
                        <a:xfrm>
                          <a:off x="0" y="0"/>
                          <a:ext cx="0" cy="571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22" o:spid="_x0000_s1026" style="position:absolute;z-index:251883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24.4pt,13.25pt" to="424.4pt,5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" strokecolor="black [3040]"/>
            </w:pict>
          </mc:Fallback>
        </mc:AlternateContent>
      </w:r>
      <w:r>
        <w:rPr>
          <w:noProof/>
        </w:rPr>
        <mc:AlternateContent>
          <mc:Choice Requires="wps">
            <w:drawing>
              <wp:anchor distT="0" distB="0" distL="114300" distR="114300" simplePos="0" relativeHeight="251879424" behindDoc="0" locked="0" layoutInCell="1" allowOverlap="1" wp14:anchorId="29A5F7A9" wp14:editId="5F1AD6EC">
                <wp:simplePos x="0" y="0"/>
                <wp:positionH relativeFrom="column">
                  <wp:posOffset>4277995</wp:posOffset>
                </wp:positionH>
                <wp:positionV relativeFrom="paragraph">
                  <wp:posOffset>170180</wp:posOffset>
                </wp:positionV>
                <wp:extent cx="0" cy="1038225"/>
                <wp:effectExtent l="0" t="0" r="19050" b="9525"/>
                <wp:wrapNone/>
                <wp:docPr id="714" name="Straight Connector 714"/>
                <wp:cNvGraphicFramePr/>
                <a:graphic xmlns:a="http://schemas.openxmlformats.org/drawingml/2006/main">
                  <a:graphicData uri="http://schemas.microsoft.com/office/word/2010/wordprocessingShape">
                    <wps:wsp>
                      <wps:cNvCnPr/>
                      <wps:spPr>
                        <a:xfrm>
                          <a:off x="0" y="0"/>
                          <a:ext cx="0" cy="1038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14" o:spid="_x0000_s1026" style="position:absolute;z-index:251879424;visibility:visible;mso-wrap-style:square;mso-wrap-distance-left:9pt;mso-wrap-distance-top:0;mso-wrap-distance-right:9pt;mso-wrap-distance-bottom:0;mso-position-horizontal:absolute;mso-position-horizontal-relative:text;mso-position-vertical:absolute;mso-position-vertical-relative:text" from="336.85pt,13.4pt" to="336.85pt,9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" strokecolor="black [3040]"/>
            </w:pict>
          </mc:Fallback>
        </mc:AlternateContent>
      </w:r>
      <w:r w:rsidR="00BC747D">
        <w:rPr>
          <w:noProof/>
        </w:rPr>
        <mc:AlternateContent>
          <mc:Choice Requires="wps">
            <w:drawing>
              <wp:anchor distT="0" distB="0" distL="114300" distR="114300" simplePos="0" relativeHeight="251871232" behindDoc="0" locked="0" layoutInCell="1" allowOverlap="1" wp14:anchorId="5E562CE5" wp14:editId="2B05484D">
                <wp:simplePos x="0" y="0"/>
                <wp:positionH relativeFrom="column">
                  <wp:posOffset>1105313</wp:posOffset>
                </wp:positionH>
                <wp:positionV relativeFrom="paragraph">
                  <wp:posOffset>171184</wp:posOffset>
                </wp:positionV>
                <wp:extent cx="0" cy="436245"/>
                <wp:effectExtent l="0" t="0" r="19050" b="20955"/>
                <wp:wrapNone/>
                <wp:docPr id="717" name="Straight Connector 717"/>
                <wp:cNvGraphicFramePr/>
                <a:graphic xmlns:a="http://schemas.openxmlformats.org/drawingml/2006/main">
                  <a:graphicData uri="http://schemas.microsoft.com/office/word/2010/wordprocessingShape">
                    <wps:wsp>
                      <wps:cNvCnPr/>
                      <wps:spPr>
                        <a:xfrm>
                          <a:off x="0" y="0"/>
                          <a:ext cx="0" cy="4362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717" o:spid="_x0000_s1026" style="position:absolute;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05pt,13.5pt" to="87.05pt,4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" strokecolor="black [3040]"/>
            </w:pict>
          </mc:Fallback>
        </mc:AlternateContent>
      </w:r>
    </w:p>
    <w:p w:rsidR="004318A0" w:rsidRDefault="00BC747D" w:rsidP="00EC7342">
      <w:pPr>
        <w:pStyle w:val="APABody"/>
        <w:jc w:val="center"/>
      </w:pPr>
      <w:r>
        <w:rPr>
          <w:noProof/>
        </w:rPr>
        <mc:AlternateContent>
          <mc:Choice Requires="wps">
            <w:drawing>
              <wp:anchor distT="0" distB="0" distL="114300" distR="114300" simplePos="0" relativeHeight="251877376" behindDoc="0" locked="0" layoutInCell="1" allowOverlap="1" wp14:anchorId="25A0C1CF" wp14:editId="2337D753">
                <wp:simplePos x="0" y="0"/>
                <wp:positionH relativeFrom="column">
                  <wp:posOffset>2477327</wp:posOffset>
                </wp:positionH>
                <wp:positionV relativeFrom="paragraph">
                  <wp:posOffset>245745</wp:posOffset>
                </wp:positionV>
                <wp:extent cx="988252" cy="382772"/>
                <wp:effectExtent l="0" t="0" r="21590" b="17780"/>
                <wp:wrapNone/>
                <wp:docPr id="7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8252" cy="382772"/>
                        </a:xfrm>
                        <a:prstGeom prst="rect">
                          <a:avLst/>
                        </a:prstGeom>
                        <a:solidFill>
                          <a:srgbClr val="FFFFFF"/>
                        </a:solidFill>
                        <a:ln w="9525">
                          <a:solidFill>
                            <a:sysClr val="windowText" lastClr="000000"/>
                          </a:solidFill>
                          <a:miter lim="800000"/>
                          <a:headEnd/>
                          <a:tailEnd/>
                        </a:ln>
                      </wps:spPr>
                      <wps:txbx>
                        <w:txbxContent>
                          <w:p w:rsidR="000116B3" w:rsidRDefault="000116B3" w:rsidP="00BC747D">
                            <w:r>
                              <w:t xml:space="preserve">      MD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195.05pt;margin-top:19.35pt;width:77.8pt;height:30.1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" strokecolor="windowText">
                <v:textbox>
                  <w:txbxContent>
                    <w:p w:rsidR="00054B88" w:rsidRDefault="00054B88" w:rsidP="00BC747D">
                      <w:r>
                        <w:t xml:space="preserve">      MD</w:t>
                      </w:r>
                    </w:p>
                  </w:txbxContent>
                </v:textbox>
              </v:shape>
            </w:pict>
          </mc:Fallback>
        </mc:AlternateContent>
      </w:r>
      <w:r>
        <w:rPr>
          <w:noProof/>
        </w:rPr>
        <mc:AlternateContent>
          <mc:Choice Requires="wps">
            <w:drawing>
              <wp:anchor distT="0" distB="0" distL="114300" distR="114300" simplePos="0" relativeHeight="251873280" behindDoc="0" locked="0" layoutInCell="1" allowOverlap="1" wp14:anchorId="304C5CAD" wp14:editId="7C8C244C">
                <wp:simplePos x="0" y="0"/>
                <wp:positionH relativeFrom="column">
                  <wp:posOffset>520995</wp:posOffset>
                </wp:positionH>
                <wp:positionV relativeFrom="paragraph">
                  <wp:posOffset>267232</wp:posOffset>
                </wp:positionV>
                <wp:extent cx="1307805" cy="552893"/>
                <wp:effectExtent l="0" t="0" r="26035" b="19050"/>
                <wp:wrapNone/>
                <wp:docPr id="7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7805" cy="552893"/>
                        </a:xfrm>
                        <a:prstGeom prst="rect">
                          <a:avLst/>
                        </a:prstGeom>
                        <a:solidFill>
                          <a:srgbClr val="FFFFFF"/>
                        </a:solidFill>
                        <a:ln w="9525">
                          <a:solidFill>
                            <a:sysClr val="windowText" lastClr="000000"/>
                          </a:solidFill>
                          <a:miter lim="800000"/>
                          <a:headEnd/>
                          <a:tailEnd/>
                        </a:ln>
                      </wps:spPr>
                      <wps:txbx>
                        <w:txbxContent>
                          <w:p w:rsidR="000116B3" w:rsidRDefault="000116B3" w:rsidP="00BC747D">
                            <w:pPr>
                              <w:spacing w:line="240" w:lineRule="auto"/>
                            </w:pPr>
                            <w:r>
                              <w:t xml:space="preserve">          MD                      Medical Director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41pt;margin-top:21.05pt;width:103pt;height:43.55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" strokecolor="windowText">
                <v:textbox>
                  <w:txbxContent>
                    <w:p w:rsidR="00054B88" w:rsidRDefault="00054B88" w:rsidP="00BC747D">
                      <w:pPr>
                        <w:spacing w:line="240" w:lineRule="auto"/>
                      </w:pPr>
                      <w:r>
                        <w:t xml:space="preserve">          MD                      Medical Director</w:t>
                      </w:r>
                    </w:p>
                  </w:txbxContent>
                </v:textbox>
              </v:shape>
            </w:pict>
          </mc:Fallback>
        </mc:AlternateContent>
      </w:r>
    </w:p>
    <w:p w:rsidR="004318A0" w:rsidRDefault="006537D7" w:rsidP="00EC7342">
      <w:pPr>
        <w:pStyle w:val="APABody"/>
        <w:jc w:val="center"/>
      </w:pPr>
      <w:r>
        <w:rPr>
          <w:noProof/>
        </w:rPr>
        <mc:AlternateContent>
          <mc:Choice Requires="wps">
            <w:drawing>
              <wp:anchor distT="0" distB="0" distL="114300" distR="114300" simplePos="0" relativeHeight="251894784" behindDoc="0" locked="0" layoutInCell="1" allowOverlap="1">
                <wp:simplePos x="0" y="0"/>
                <wp:positionH relativeFrom="column">
                  <wp:posOffset>2955851</wp:posOffset>
                </wp:positionH>
                <wp:positionV relativeFrom="paragraph">
                  <wp:posOffset>277717</wp:posOffset>
                </wp:positionV>
                <wp:extent cx="0" cy="2669170"/>
                <wp:effectExtent l="0" t="0" r="19050" b="17145"/>
                <wp:wrapNone/>
                <wp:docPr id="732" name="Straight Connector 732"/>
                <wp:cNvGraphicFramePr/>
                <a:graphic xmlns:a="http://schemas.openxmlformats.org/drawingml/2006/main">
                  <a:graphicData uri="http://schemas.microsoft.com/office/word/2010/wordprocessingShape">
                    <wps:wsp>
                      <wps:cNvCnPr/>
                      <wps:spPr>
                        <a:xfrm>
                          <a:off x="0" y="0"/>
                          <a:ext cx="0" cy="26691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32" o:spid="_x0000_s1026" style="position:absolute;z-index:251894784;visibility:visible;mso-wrap-style:square;mso-wrap-distance-left:9pt;mso-wrap-distance-top:0;mso-wrap-distance-right:9pt;mso-wrap-distance-bottom:0;mso-position-horizontal:absolute;mso-position-horizontal-relative:text;mso-position-vertical:absolute;mso-position-vertical-relative:text" from="232.75pt,21.85pt" to="232.7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" strokecolor="black [3040]"/>
            </w:pict>
          </mc:Fallback>
        </mc:AlternateContent>
      </w:r>
      <w:r w:rsidR="00637B05">
        <w:rPr>
          <w:noProof/>
        </w:rPr>
        <mc:AlternateContent>
          <mc:Choice Requires="wps">
            <w:drawing>
              <wp:anchor distT="0" distB="0" distL="114300" distR="114300" simplePos="0" relativeHeight="251885568" behindDoc="0" locked="0" layoutInCell="1" allowOverlap="1" wp14:anchorId="15E60874" wp14:editId="34DEF7A0">
                <wp:simplePos x="0" y="0"/>
                <wp:positionH relativeFrom="column">
                  <wp:posOffset>4986671</wp:posOffset>
                </wp:positionH>
                <wp:positionV relativeFrom="paragraph">
                  <wp:posOffset>33670</wp:posOffset>
                </wp:positionV>
                <wp:extent cx="795670" cy="340242"/>
                <wp:effectExtent l="0" t="0" r="23495" b="22225"/>
                <wp:wrapNone/>
                <wp:docPr id="7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670" cy="340242"/>
                        </a:xfrm>
                        <a:prstGeom prst="rect">
                          <a:avLst/>
                        </a:prstGeom>
                        <a:solidFill>
                          <a:srgbClr val="FFFFFF"/>
                        </a:solidFill>
                        <a:ln w="9525">
                          <a:solidFill>
                            <a:sysClr val="windowText" lastClr="000000"/>
                          </a:solidFill>
                          <a:miter lim="800000"/>
                          <a:headEnd/>
                          <a:tailEnd/>
                        </a:ln>
                      </wps:spPr>
                      <wps:txbx>
                        <w:txbxContent>
                          <w:p w:rsidR="000116B3" w:rsidRDefault="000116B3" w:rsidP="00637B05">
                            <w:r>
                              <w:t xml:space="preserve"> Manager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392.65pt;margin-top:2.65pt;width:62.65pt;height:26.8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" strokecolor="windowText">
                <v:textbox>
                  <w:txbxContent>
                    <w:p w:rsidR="00054B88" w:rsidRDefault="00054B88" w:rsidP="00637B05">
                      <w:r>
                        <w:t xml:space="preserve"> Manager   </w:t>
                      </w:r>
                    </w:p>
                  </w:txbxContent>
                </v:textbox>
              </v:shape>
            </w:pict>
          </mc:Fallback>
        </mc:AlternateContent>
      </w:r>
    </w:p>
    <w:p w:rsidR="00BC747D" w:rsidRDefault="00F411E1" w:rsidP="00EC7342">
      <w:pPr>
        <w:pStyle w:val="APABody"/>
        <w:jc w:val="center"/>
      </w:pPr>
      <w:r>
        <w:rPr>
          <w:noProof/>
        </w:rPr>
        <mc:AlternateContent>
          <mc:Choice Requires="wps">
            <w:drawing>
              <wp:anchor distT="0" distB="0" distL="114300" distR="114300" simplePos="0" relativeHeight="251917312" behindDoc="0" locked="0" layoutInCell="1" allowOverlap="1">
                <wp:simplePos x="0" y="0"/>
                <wp:positionH relativeFrom="column">
                  <wp:posOffset>4865503</wp:posOffset>
                </wp:positionH>
                <wp:positionV relativeFrom="paragraph">
                  <wp:posOffset>224938</wp:posOffset>
                </wp:positionV>
                <wp:extent cx="524761" cy="0"/>
                <wp:effectExtent l="38100" t="76200" r="0" b="114300"/>
                <wp:wrapNone/>
                <wp:docPr id="750" name="Straight Arrow Connector 750"/>
                <wp:cNvGraphicFramePr/>
                <a:graphic xmlns:a="http://schemas.openxmlformats.org/drawingml/2006/main">
                  <a:graphicData uri="http://schemas.microsoft.com/office/word/2010/wordprocessingShape">
                    <wps:wsp>
                      <wps:cNvCnPr/>
                      <wps:spPr>
                        <a:xfrm flipH="1">
                          <a:off x="0" y="0"/>
                          <a:ext cx="52476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750" o:spid="_x0000_s1026" type="#_x0000_t32" style="position:absolute;margin-left:383.1pt;margin-top:17.7pt;width:41.3pt;height:0;flip:x;z-index:251917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" strokecolor="black [3040]">
                <v:stroke endarrow="open"/>
              </v:shape>
            </w:pict>
          </mc:Fallback>
        </mc:AlternateContent>
      </w:r>
      <w:r w:rsidR="006537D7">
        <w:rPr>
          <w:noProof/>
        </w:rPr>
        <mc:AlternateContent>
          <mc:Choice Requires="wps">
            <w:drawing>
              <wp:anchor distT="0" distB="0" distL="114300" distR="114300" simplePos="0" relativeHeight="251915264" behindDoc="0" locked="0" layoutInCell="1" allowOverlap="1">
                <wp:simplePos x="0" y="0"/>
                <wp:positionH relativeFrom="column">
                  <wp:posOffset>2955851</wp:posOffset>
                </wp:positionH>
                <wp:positionV relativeFrom="paragraph">
                  <wp:posOffset>214778</wp:posOffset>
                </wp:positionV>
                <wp:extent cx="776177" cy="10632"/>
                <wp:effectExtent l="0" t="76200" r="5080" b="104140"/>
                <wp:wrapNone/>
                <wp:docPr id="748" name="Straight Arrow Connector 748"/>
                <wp:cNvGraphicFramePr/>
                <a:graphic xmlns:a="http://schemas.openxmlformats.org/drawingml/2006/main">
                  <a:graphicData uri="http://schemas.microsoft.com/office/word/2010/wordprocessingShape">
                    <wps:wsp>
                      <wps:cNvCnPr/>
                      <wps:spPr>
                        <a:xfrm>
                          <a:off x="0" y="0"/>
                          <a:ext cx="776177" cy="1063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48" o:spid="_x0000_s1026" type="#_x0000_t32" style="position:absolute;margin-left:232.75pt;margin-top:16.9pt;width:61.1pt;height:.85pt;z-index:251915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" strokecolor="black [3040]">
                <v:stroke endarrow="open"/>
              </v:shape>
            </w:pict>
          </mc:Fallback>
        </mc:AlternateContent>
      </w:r>
      <w:r w:rsidR="006537D7">
        <w:rPr>
          <w:noProof/>
        </w:rPr>
        <mc:AlternateContent>
          <mc:Choice Requires="wps">
            <w:drawing>
              <wp:anchor distT="0" distB="0" distL="114300" distR="114300" simplePos="0" relativeHeight="251913216" behindDoc="0" locked="0" layoutInCell="1" allowOverlap="1">
                <wp:simplePos x="0" y="0"/>
                <wp:positionH relativeFrom="column">
                  <wp:posOffset>5390220</wp:posOffset>
                </wp:positionH>
                <wp:positionV relativeFrom="paragraph">
                  <wp:posOffset>23052</wp:posOffset>
                </wp:positionV>
                <wp:extent cx="0" cy="2573492"/>
                <wp:effectExtent l="0" t="0" r="19050" b="17780"/>
                <wp:wrapNone/>
                <wp:docPr id="746" name="Straight Connector 746"/>
                <wp:cNvGraphicFramePr/>
                <a:graphic xmlns:a="http://schemas.openxmlformats.org/drawingml/2006/main">
                  <a:graphicData uri="http://schemas.microsoft.com/office/word/2010/wordprocessingShape">
                    <wps:wsp>
                      <wps:cNvCnPr/>
                      <wps:spPr>
                        <a:xfrm>
                          <a:off x="0" y="0"/>
                          <a:ext cx="0" cy="257349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46" o:spid="_x0000_s1026" style="position:absolute;z-index:251913216;visibility:visible;mso-wrap-style:square;mso-wrap-distance-left:9pt;mso-wrap-distance-top:0;mso-wrap-distance-right:9pt;mso-wrap-distance-bottom:0;mso-position-horizontal:absolute;mso-position-horizontal-relative:text;mso-position-vertical:absolute;mso-position-vertical-relative:text" from="424.45pt,1.8pt" to="424.45pt,20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" strokecolor="black [3040]"/>
            </w:pict>
          </mc:Fallback>
        </mc:AlternateContent>
      </w:r>
      <w:r w:rsidR="006537D7">
        <w:rPr>
          <w:noProof/>
        </w:rPr>
        <mc:AlternateContent>
          <mc:Choice Requires="wps">
            <w:drawing>
              <wp:anchor distT="0" distB="0" distL="114300" distR="114300" simplePos="0" relativeHeight="251886592" behindDoc="0" locked="0" layoutInCell="1" allowOverlap="1">
                <wp:simplePos x="0" y="0"/>
                <wp:positionH relativeFrom="column">
                  <wp:posOffset>1105786</wp:posOffset>
                </wp:positionH>
                <wp:positionV relativeFrom="paragraph">
                  <wp:posOffset>150981</wp:posOffset>
                </wp:positionV>
                <wp:extent cx="0" cy="2445489"/>
                <wp:effectExtent l="0" t="0" r="19050" b="12065"/>
                <wp:wrapNone/>
                <wp:docPr id="724" name="Straight Connector 724"/>
                <wp:cNvGraphicFramePr/>
                <a:graphic xmlns:a="http://schemas.openxmlformats.org/drawingml/2006/main">
                  <a:graphicData uri="http://schemas.microsoft.com/office/word/2010/wordprocessingShape">
                    <wps:wsp>
                      <wps:cNvCnPr/>
                      <wps:spPr>
                        <a:xfrm>
                          <a:off x="0" y="0"/>
                          <a:ext cx="0" cy="244548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24" o:spid="_x0000_s1026" style="position:absolute;z-index:251886592;visibility:visible;mso-wrap-style:square;mso-wrap-distance-left:9pt;mso-wrap-distance-top:0;mso-wrap-distance-right:9pt;mso-wrap-distance-bottom:0;mso-position-horizontal:absolute;mso-position-horizontal-relative:text;mso-position-vertical:absolute;mso-position-vertical-relative:text" from="87.05pt,11.9pt" to="87.05pt,20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" strokecolor="black [3040]"/>
            </w:pict>
          </mc:Fallback>
        </mc:AlternateContent>
      </w:r>
      <w:r w:rsidR="00637B05">
        <w:rPr>
          <w:noProof/>
        </w:rPr>
        <mc:AlternateContent>
          <mc:Choice Requires="wps">
            <w:drawing>
              <wp:anchor distT="0" distB="0" distL="114300" distR="114300" simplePos="0" relativeHeight="251881472" behindDoc="0" locked="0" layoutInCell="1" allowOverlap="1" wp14:anchorId="4D99A3E2" wp14:editId="1A30EECB">
                <wp:simplePos x="0" y="0"/>
                <wp:positionH relativeFrom="column">
                  <wp:posOffset>3732028</wp:posOffset>
                </wp:positionH>
                <wp:positionV relativeFrom="paragraph">
                  <wp:posOffset>150982</wp:posOffset>
                </wp:positionV>
                <wp:extent cx="1133475" cy="372140"/>
                <wp:effectExtent l="0" t="0" r="28575" b="27940"/>
                <wp:wrapNone/>
                <wp:docPr id="7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372140"/>
                        </a:xfrm>
                        <a:prstGeom prst="rect">
                          <a:avLst/>
                        </a:prstGeom>
                        <a:solidFill>
                          <a:srgbClr val="FFFFFF"/>
                        </a:solidFill>
                        <a:ln w="9525">
                          <a:solidFill>
                            <a:sysClr val="windowText" lastClr="000000"/>
                          </a:solidFill>
                          <a:miter lim="800000"/>
                          <a:headEnd/>
                          <a:tailEnd/>
                        </a:ln>
                      </wps:spPr>
                      <wps:txbx>
                        <w:txbxContent>
                          <w:p w:rsidR="000116B3" w:rsidRDefault="000116B3" w:rsidP="00637B05">
                            <w:r>
                              <w:t xml:space="preserve">        ARNP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293.85pt;margin-top:11.9pt;width:89.25pt;height:29.3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" strokecolor="windowText">
                <v:textbox>
                  <w:txbxContent>
                    <w:p w:rsidR="00054B88" w:rsidRDefault="00054B88" w:rsidP="00637B05">
                      <w:r>
                        <w:t xml:space="preserve">        ARNP</w:t>
                      </w:r>
                    </w:p>
                  </w:txbxContent>
                </v:textbox>
              </v:shape>
            </w:pict>
          </mc:Fallback>
        </mc:AlternateContent>
      </w:r>
    </w:p>
    <w:p w:rsidR="00637B05" w:rsidRDefault="006537D7" w:rsidP="00EC7342">
      <w:pPr>
        <w:pStyle w:val="APABody"/>
        <w:jc w:val="center"/>
      </w:pPr>
      <w:r>
        <w:rPr>
          <w:noProof/>
        </w:rPr>
        <mc:AlternateContent>
          <mc:Choice Requires="wps">
            <w:drawing>
              <wp:anchor distT="0" distB="0" distL="114300" distR="114300" simplePos="0" relativeHeight="251916288" behindDoc="0" locked="0" layoutInCell="1" allowOverlap="1" wp14:anchorId="1070D30A" wp14:editId="535CE8B8">
                <wp:simplePos x="0" y="0"/>
                <wp:positionH relativeFrom="column">
                  <wp:posOffset>1105786</wp:posOffset>
                </wp:positionH>
                <wp:positionV relativeFrom="paragraph">
                  <wp:posOffset>108807</wp:posOffset>
                </wp:positionV>
                <wp:extent cx="2625725" cy="0"/>
                <wp:effectExtent l="0" t="76200" r="22225" b="114300"/>
                <wp:wrapNone/>
                <wp:docPr id="749" name="Straight Arrow Connector 749"/>
                <wp:cNvGraphicFramePr/>
                <a:graphic xmlns:a="http://schemas.openxmlformats.org/drawingml/2006/main">
                  <a:graphicData uri="http://schemas.microsoft.com/office/word/2010/wordprocessingShape">
                    <wps:wsp>
                      <wps:cNvCnPr/>
                      <wps:spPr>
                        <a:xfrm>
                          <a:off x="0" y="0"/>
                          <a:ext cx="26257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49" o:spid="_x0000_s1026" type="#_x0000_t32" style="position:absolute;margin-left:87.05pt;margin-top:8.55pt;width:206.75pt;height:0;z-index:251916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" strokecolor="black [3040]">
                <v:stroke endarrow="open"/>
              </v:shape>
            </w:pict>
          </mc:Fallback>
        </mc:AlternateContent>
      </w:r>
      <w:r>
        <w:rPr>
          <w:noProof/>
        </w:rPr>
        <mc:AlternateContent>
          <mc:Choice Requires="wps">
            <w:drawing>
              <wp:anchor distT="0" distB="0" distL="114300" distR="114300" simplePos="0" relativeHeight="251904000" behindDoc="0" locked="0" layoutInCell="1" allowOverlap="1" wp14:anchorId="2E58BCA0" wp14:editId="1D49218A">
                <wp:simplePos x="0" y="0"/>
                <wp:positionH relativeFrom="column">
                  <wp:posOffset>4274288</wp:posOffset>
                </wp:positionH>
                <wp:positionV relativeFrom="paragraph">
                  <wp:posOffset>172602</wp:posOffset>
                </wp:positionV>
                <wp:extent cx="0" cy="2073482"/>
                <wp:effectExtent l="0" t="0" r="19050" b="22225"/>
                <wp:wrapNone/>
                <wp:docPr id="739" name="Straight Connector 739"/>
                <wp:cNvGraphicFramePr/>
                <a:graphic xmlns:a="http://schemas.openxmlformats.org/drawingml/2006/main">
                  <a:graphicData uri="http://schemas.microsoft.com/office/word/2010/wordprocessingShape">
                    <wps:wsp>
                      <wps:cNvCnPr/>
                      <wps:spPr>
                        <a:xfrm>
                          <a:off x="0" y="0"/>
                          <a:ext cx="0" cy="207348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39" o:spid="_x0000_s1026" style="position:absolute;z-index:251904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6.55pt,13.6pt" to="336.55pt,17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" strokecolor="black [3040]"/>
            </w:pict>
          </mc:Fallback>
        </mc:AlternateContent>
      </w:r>
    </w:p>
    <w:p w:rsidR="00637B05" w:rsidRDefault="00F411E1" w:rsidP="00EC7342">
      <w:pPr>
        <w:pStyle w:val="APABody"/>
        <w:jc w:val="center"/>
      </w:pPr>
      <w:r>
        <w:rPr>
          <w:noProof/>
        </w:rPr>
        <mc:AlternateContent>
          <mc:Choice Requires="wps">
            <w:drawing>
              <wp:anchor distT="0" distB="0" distL="114300" distR="114300" simplePos="0" relativeHeight="251920384" behindDoc="0" locked="0" layoutInCell="1" allowOverlap="1" wp14:anchorId="199875B0" wp14:editId="08E7B084">
                <wp:simplePos x="0" y="0"/>
                <wp:positionH relativeFrom="column">
                  <wp:posOffset>4274288</wp:posOffset>
                </wp:positionH>
                <wp:positionV relativeFrom="paragraph">
                  <wp:posOffset>129953</wp:posOffset>
                </wp:positionV>
                <wp:extent cx="1119934" cy="0"/>
                <wp:effectExtent l="0" t="76200" r="23495" b="114300"/>
                <wp:wrapNone/>
                <wp:docPr id="753" name="Straight Arrow Connector 753"/>
                <wp:cNvGraphicFramePr/>
                <a:graphic xmlns:a="http://schemas.openxmlformats.org/drawingml/2006/main">
                  <a:graphicData uri="http://schemas.microsoft.com/office/word/2010/wordprocessingShape">
                    <wps:wsp>
                      <wps:cNvCnPr/>
                      <wps:spPr>
                        <a:xfrm>
                          <a:off x="0" y="0"/>
                          <a:ext cx="1119934"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3" o:spid="_x0000_s1026" type="#_x0000_t32" style="position:absolute;margin-left:336.55pt;margin-top:10.25pt;width:88.2pt;height:0;z-index:251920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" strokecolor="black [3040]">
                <v:stroke endarrow="open"/>
              </v:shape>
            </w:pict>
          </mc:Fallback>
        </mc:AlternateContent>
      </w:r>
      <w:r>
        <w:rPr>
          <w:noProof/>
        </w:rPr>
        <mc:AlternateContent>
          <mc:Choice Requires="wps">
            <w:drawing>
              <wp:anchor distT="0" distB="0" distL="114300" distR="114300" simplePos="0" relativeHeight="251919360" behindDoc="0" locked="0" layoutInCell="1" allowOverlap="1" wp14:anchorId="3B6B67AF" wp14:editId="2275731A">
                <wp:simplePos x="0" y="0"/>
                <wp:positionH relativeFrom="column">
                  <wp:posOffset>3009014</wp:posOffset>
                </wp:positionH>
                <wp:positionV relativeFrom="paragraph">
                  <wp:posOffset>119793</wp:posOffset>
                </wp:positionV>
                <wp:extent cx="1265260" cy="10160"/>
                <wp:effectExtent l="0" t="76200" r="11430" b="104140"/>
                <wp:wrapNone/>
                <wp:docPr id="752" name="Straight Arrow Connector 752"/>
                <wp:cNvGraphicFramePr/>
                <a:graphic xmlns:a="http://schemas.openxmlformats.org/drawingml/2006/main">
                  <a:graphicData uri="http://schemas.microsoft.com/office/word/2010/wordprocessingShape">
                    <wps:wsp>
                      <wps:cNvCnPr/>
                      <wps:spPr>
                        <a:xfrm>
                          <a:off x="0" y="0"/>
                          <a:ext cx="1265260" cy="1016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2" o:spid="_x0000_s1026" type="#_x0000_t32" style="position:absolute;margin-left:236.95pt;margin-top:9.45pt;width:99.65pt;height:.8pt;z-index:251919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" strokecolor="black [3040]">
                <v:stroke endarrow="open"/>
              </v:shape>
            </w:pict>
          </mc:Fallback>
        </mc:AlternateContent>
      </w:r>
      <w:r>
        <w:rPr>
          <w:noProof/>
        </w:rPr>
        <mc:AlternateContent>
          <mc:Choice Requires="wps">
            <w:drawing>
              <wp:anchor distT="0" distB="0" distL="114300" distR="114300" simplePos="0" relativeHeight="251918336" behindDoc="0" locked="0" layoutInCell="1" allowOverlap="1" wp14:anchorId="0ECD6DB6" wp14:editId="79F69A9B">
                <wp:simplePos x="0" y="0"/>
                <wp:positionH relativeFrom="column">
                  <wp:posOffset>1105786</wp:posOffset>
                </wp:positionH>
                <wp:positionV relativeFrom="paragraph">
                  <wp:posOffset>119793</wp:posOffset>
                </wp:positionV>
                <wp:extent cx="1850050" cy="10633"/>
                <wp:effectExtent l="0" t="76200" r="17145" b="104140"/>
                <wp:wrapNone/>
                <wp:docPr id="751" name="Straight Arrow Connector 751"/>
                <wp:cNvGraphicFramePr/>
                <a:graphic xmlns:a="http://schemas.openxmlformats.org/drawingml/2006/main">
                  <a:graphicData uri="http://schemas.microsoft.com/office/word/2010/wordprocessingShape">
                    <wps:wsp>
                      <wps:cNvCnPr/>
                      <wps:spPr>
                        <a:xfrm flipV="1">
                          <a:off x="0" y="0"/>
                          <a:ext cx="1850050" cy="1063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1" o:spid="_x0000_s1026" type="#_x0000_t32" style="position:absolute;margin-left:87.05pt;margin-top:9.45pt;width:145.65pt;height:.85pt;flip:y;z-index:251918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" strokecolor="black [3040]">
                <v:stroke endarrow="open"/>
              </v:shape>
            </w:pict>
          </mc:Fallback>
        </mc:AlternateContent>
      </w:r>
    </w:p>
    <w:p w:rsidR="00637B05" w:rsidRDefault="00F411E1" w:rsidP="00EC7342">
      <w:pPr>
        <w:pStyle w:val="APABody"/>
        <w:jc w:val="center"/>
      </w:pPr>
      <w:r>
        <w:rPr>
          <w:noProof/>
        </w:rPr>
        <mc:AlternateContent>
          <mc:Choice Requires="wps">
            <w:drawing>
              <wp:anchor distT="0" distB="0" distL="114300" distR="114300" simplePos="0" relativeHeight="251923456" behindDoc="0" locked="0" layoutInCell="1" allowOverlap="1" wp14:anchorId="0496350F" wp14:editId="117E2099">
                <wp:simplePos x="0" y="0"/>
                <wp:positionH relativeFrom="column">
                  <wp:posOffset>1105195</wp:posOffset>
                </wp:positionH>
                <wp:positionV relativeFrom="paragraph">
                  <wp:posOffset>24146</wp:posOffset>
                </wp:positionV>
                <wp:extent cx="1850347" cy="309"/>
                <wp:effectExtent l="38100" t="76200" r="0" b="114300"/>
                <wp:wrapNone/>
                <wp:docPr id="756" name="Straight Arrow Connector 756"/>
                <wp:cNvGraphicFramePr/>
                <a:graphic xmlns:a="http://schemas.openxmlformats.org/drawingml/2006/main">
                  <a:graphicData uri="http://schemas.microsoft.com/office/word/2010/wordprocessingShape">
                    <wps:wsp>
                      <wps:cNvCnPr/>
                      <wps:spPr>
                        <a:xfrm flipH="1">
                          <a:off x="0" y="0"/>
                          <a:ext cx="1850347" cy="30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56" o:spid="_x0000_s1026" type="#_x0000_t32" style="position:absolute;margin-left:87pt;margin-top:1.9pt;width:145.7pt;height:0;flip:x;z-index:251923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" strokecolor="black [3040]">
                <v:stroke endarrow="open"/>
              </v:shape>
            </w:pict>
          </mc:Fallback>
        </mc:AlternateContent>
      </w:r>
      <w:r>
        <w:rPr>
          <w:noProof/>
        </w:rPr>
        <mc:AlternateContent>
          <mc:Choice Requires="wps">
            <w:drawing>
              <wp:anchor distT="0" distB="0" distL="114300" distR="114300" simplePos="0" relativeHeight="251922432" behindDoc="0" locked="0" layoutInCell="1" allowOverlap="1" wp14:anchorId="2EB53E23" wp14:editId="7A1D9329">
                <wp:simplePos x="0" y="0"/>
                <wp:positionH relativeFrom="column">
                  <wp:posOffset>2955541</wp:posOffset>
                </wp:positionH>
                <wp:positionV relativeFrom="paragraph">
                  <wp:posOffset>24145</wp:posOffset>
                </wp:positionV>
                <wp:extent cx="1318393" cy="0"/>
                <wp:effectExtent l="38100" t="76200" r="0" b="114300"/>
                <wp:wrapNone/>
                <wp:docPr id="755" name="Straight Arrow Connector 755"/>
                <wp:cNvGraphicFramePr/>
                <a:graphic xmlns:a="http://schemas.openxmlformats.org/drawingml/2006/main">
                  <a:graphicData uri="http://schemas.microsoft.com/office/word/2010/wordprocessingShape">
                    <wps:wsp>
                      <wps:cNvCnPr/>
                      <wps:spPr>
                        <a:xfrm flipH="1">
                          <a:off x="0" y="0"/>
                          <a:ext cx="1318393"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5" o:spid="_x0000_s1026" type="#_x0000_t32" style="position:absolute;margin-left:232.7pt;margin-top:1.9pt;width:103.8pt;height:0;flip:x;z-index:251922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" strokecolor="black [3040]">
                <v:stroke endarrow="open"/>
              </v:shape>
            </w:pict>
          </mc:Fallback>
        </mc:AlternateContent>
      </w:r>
      <w:r>
        <w:rPr>
          <w:noProof/>
        </w:rPr>
        <mc:AlternateContent>
          <mc:Choice Requires="wps">
            <w:drawing>
              <wp:anchor distT="0" distB="0" distL="114300" distR="114300" simplePos="0" relativeHeight="251921408" behindDoc="0" locked="0" layoutInCell="1" allowOverlap="1" wp14:anchorId="5BA392EA" wp14:editId="2D4800FD">
                <wp:simplePos x="0" y="0"/>
                <wp:positionH relativeFrom="column">
                  <wp:posOffset>4273934</wp:posOffset>
                </wp:positionH>
                <wp:positionV relativeFrom="paragraph">
                  <wp:posOffset>3190</wp:posOffset>
                </wp:positionV>
                <wp:extent cx="1120288" cy="21265"/>
                <wp:effectExtent l="38100" t="57150" r="0" b="112395"/>
                <wp:wrapNone/>
                <wp:docPr id="754" name="Straight Arrow Connector 754"/>
                <wp:cNvGraphicFramePr/>
                <a:graphic xmlns:a="http://schemas.openxmlformats.org/drawingml/2006/main">
                  <a:graphicData uri="http://schemas.microsoft.com/office/word/2010/wordprocessingShape">
                    <wps:wsp>
                      <wps:cNvCnPr/>
                      <wps:spPr>
                        <a:xfrm flipH="1">
                          <a:off x="0" y="0"/>
                          <a:ext cx="1120288" cy="212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4" o:spid="_x0000_s1026" type="#_x0000_t32" style="position:absolute;margin-left:336.55pt;margin-top:.25pt;width:88.2pt;height:1.65pt;flip:x;z-index:251921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" strokecolor="black [3040]">
                <v:stroke endarrow="open"/>
              </v:shape>
            </w:pict>
          </mc:Fallback>
        </mc:AlternateContent>
      </w:r>
      <w:r w:rsidR="006537D7">
        <w:rPr>
          <w:noProof/>
        </w:rPr>
        <mc:AlternateContent>
          <mc:Choice Requires="wps">
            <w:drawing>
              <wp:anchor distT="0" distB="0" distL="114300" distR="114300" simplePos="0" relativeHeight="251906048" behindDoc="0" locked="0" layoutInCell="1" allowOverlap="1" wp14:anchorId="3E5AA58E" wp14:editId="368E028B">
                <wp:simplePos x="0" y="0"/>
                <wp:positionH relativeFrom="column">
                  <wp:posOffset>3859619</wp:posOffset>
                </wp:positionH>
                <wp:positionV relativeFrom="paragraph">
                  <wp:posOffset>311534</wp:posOffset>
                </wp:positionV>
                <wp:extent cx="0" cy="255181"/>
                <wp:effectExtent l="95250" t="0" r="76200" b="50165"/>
                <wp:wrapNone/>
                <wp:docPr id="741" name="Straight Arrow Connector 741"/>
                <wp:cNvGraphicFramePr/>
                <a:graphic xmlns:a="http://schemas.openxmlformats.org/drawingml/2006/main">
                  <a:graphicData uri="http://schemas.microsoft.com/office/word/2010/wordprocessingShape">
                    <wps:wsp>
                      <wps:cNvCnPr/>
                      <wps:spPr>
                        <a:xfrm>
                          <a:off x="0" y="0"/>
                          <a:ext cx="0" cy="25518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41" o:spid="_x0000_s1026" type="#_x0000_t32" style="position:absolute;margin-left:303.9pt;margin-top:24.55pt;width:0;height:20.1pt;z-index:251906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" strokecolor="black [3040]">
                <v:stroke endarrow="open"/>
              </v:shape>
            </w:pict>
          </mc:Fallback>
        </mc:AlternateContent>
      </w:r>
      <w:r w:rsidR="006537D7">
        <w:rPr>
          <w:noProof/>
        </w:rPr>
        <mc:AlternateContent>
          <mc:Choice Requires="wps">
            <w:drawing>
              <wp:anchor distT="0" distB="0" distL="114300" distR="114300" simplePos="0" relativeHeight="251905024" behindDoc="0" locked="0" layoutInCell="1" allowOverlap="1" wp14:anchorId="01044CB1" wp14:editId="1CFECCA3">
                <wp:simplePos x="0" y="0"/>
                <wp:positionH relativeFrom="column">
                  <wp:posOffset>3859619</wp:posOffset>
                </wp:positionH>
                <wp:positionV relativeFrom="paragraph">
                  <wp:posOffset>311534</wp:posOffset>
                </wp:positionV>
                <wp:extent cx="414669" cy="0"/>
                <wp:effectExtent l="0" t="0" r="23495" b="19050"/>
                <wp:wrapNone/>
                <wp:docPr id="740" name="Straight Connector 740"/>
                <wp:cNvGraphicFramePr/>
                <a:graphic xmlns:a="http://schemas.openxmlformats.org/drawingml/2006/main">
                  <a:graphicData uri="http://schemas.microsoft.com/office/word/2010/wordprocessingShape">
                    <wps:wsp>
                      <wps:cNvCnPr/>
                      <wps:spPr>
                        <a:xfrm flipH="1">
                          <a:off x="0" y="0"/>
                          <a:ext cx="41466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40" o:spid="_x0000_s1026" style="position:absolute;flip:x;z-index:251905024;visibility:visible;mso-wrap-style:square;mso-wrap-distance-left:9pt;mso-wrap-distance-top:0;mso-wrap-distance-right:9pt;mso-wrap-distance-bottom:0;mso-position-horizontal:absolute;mso-position-horizontal-relative:text;mso-position-vertical:absolute;mso-position-vertical-relative:text" from="303.9pt,24.55pt" to="336.5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" strokecolor="black [3040]"/>
            </w:pict>
          </mc:Fallback>
        </mc:AlternateContent>
      </w:r>
      <w:r w:rsidR="006537D7">
        <w:rPr>
          <w:noProof/>
        </w:rPr>
        <mc:AlternateContent>
          <mc:Choice Requires="wps">
            <w:drawing>
              <wp:anchor distT="0" distB="0" distL="114300" distR="114300" simplePos="0" relativeHeight="251896832" behindDoc="0" locked="0" layoutInCell="1" allowOverlap="1" wp14:anchorId="75FD54BE" wp14:editId="12A8E5F7">
                <wp:simplePos x="0" y="0"/>
                <wp:positionH relativeFrom="column">
                  <wp:posOffset>2541181</wp:posOffset>
                </wp:positionH>
                <wp:positionV relativeFrom="paragraph">
                  <wp:posOffset>311534</wp:posOffset>
                </wp:positionV>
                <wp:extent cx="0" cy="265430"/>
                <wp:effectExtent l="95250" t="0" r="57150" b="58420"/>
                <wp:wrapNone/>
                <wp:docPr id="734" name="Straight Arrow Connector 734"/>
                <wp:cNvGraphicFramePr/>
                <a:graphic xmlns:a="http://schemas.openxmlformats.org/drawingml/2006/main">
                  <a:graphicData uri="http://schemas.microsoft.com/office/word/2010/wordprocessingShape">
                    <wps:wsp>
                      <wps:cNvCnPr/>
                      <wps:spPr>
                        <a:xfrm>
                          <a:off x="0" y="0"/>
                          <a:ext cx="0" cy="26543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34" o:spid="_x0000_s1026" type="#_x0000_t32" style="position:absolute;margin-left:200.1pt;margin-top:24.55pt;width:0;height:20.9pt;z-index:251896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" strokecolor="black [3040]">
                <v:stroke endarrow="open"/>
              </v:shape>
            </w:pict>
          </mc:Fallback>
        </mc:AlternateContent>
      </w:r>
      <w:r w:rsidR="006537D7">
        <w:rPr>
          <w:noProof/>
        </w:rPr>
        <mc:AlternateContent>
          <mc:Choice Requires="wps">
            <w:drawing>
              <wp:anchor distT="0" distB="0" distL="114300" distR="114300" simplePos="0" relativeHeight="251895808" behindDoc="0" locked="0" layoutInCell="1" allowOverlap="1" wp14:anchorId="748AE3DC" wp14:editId="0F54526E">
                <wp:simplePos x="0" y="0"/>
                <wp:positionH relativeFrom="column">
                  <wp:posOffset>2541181</wp:posOffset>
                </wp:positionH>
                <wp:positionV relativeFrom="paragraph">
                  <wp:posOffset>311534</wp:posOffset>
                </wp:positionV>
                <wp:extent cx="414670" cy="0"/>
                <wp:effectExtent l="0" t="0" r="23495" b="19050"/>
                <wp:wrapNone/>
                <wp:docPr id="733" name="Straight Connector 733"/>
                <wp:cNvGraphicFramePr/>
                <a:graphic xmlns:a="http://schemas.openxmlformats.org/drawingml/2006/main">
                  <a:graphicData uri="http://schemas.microsoft.com/office/word/2010/wordprocessingShape">
                    <wps:wsp>
                      <wps:cNvCnPr/>
                      <wps:spPr>
                        <a:xfrm flipH="1">
                          <a:off x="0" y="0"/>
                          <a:ext cx="4146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33" o:spid="_x0000_s1026" style="position:absolute;flip:x;z-index:251895808;visibility:visible;mso-wrap-style:square;mso-wrap-distance-left:9pt;mso-wrap-distance-top:0;mso-wrap-distance-right:9pt;mso-wrap-distance-bottom:0;mso-position-horizontal:absolute;mso-position-horizontal-relative:text;mso-position-vertical:absolute;mso-position-vertical-relative:text" from="200.1pt,24.55pt" to="232.7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" strokecolor="black [3040]"/>
            </w:pict>
          </mc:Fallback>
        </mc:AlternateContent>
      </w:r>
      <w:r w:rsidR="006537D7">
        <w:rPr>
          <w:noProof/>
        </w:rPr>
        <mc:AlternateContent>
          <mc:Choice Requires="wps">
            <w:drawing>
              <wp:anchor distT="0" distB="0" distL="114300" distR="114300" simplePos="0" relativeHeight="251888640" behindDoc="0" locked="0" layoutInCell="1" allowOverlap="1" wp14:anchorId="30EB01D4" wp14:editId="42B200E0">
                <wp:simplePos x="0" y="0"/>
                <wp:positionH relativeFrom="column">
                  <wp:posOffset>520995</wp:posOffset>
                </wp:positionH>
                <wp:positionV relativeFrom="paragraph">
                  <wp:posOffset>311534</wp:posOffset>
                </wp:positionV>
                <wp:extent cx="0" cy="265814"/>
                <wp:effectExtent l="95250" t="0" r="57150" b="58420"/>
                <wp:wrapNone/>
                <wp:docPr id="727" name="Straight Arrow Connector 727"/>
                <wp:cNvGraphicFramePr/>
                <a:graphic xmlns:a="http://schemas.openxmlformats.org/drawingml/2006/main">
                  <a:graphicData uri="http://schemas.microsoft.com/office/word/2010/wordprocessingShape">
                    <wps:wsp>
                      <wps:cNvCnPr/>
                      <wps:spPr>
                        <a:xfrm>
                          <a:off x="0" y="0"/>
                          <a:ext cx="0" cy="26581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27" o:spid="_x0000_s1026" type="#_x0000_t32" style="position:absolute;margin-left:41pt;margin-top:24.55pt;width:0;height:20.95pt;z-index:251888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" strokecolor="black [3040]">
                <v:stroke endarrow="open"/>
              </v:shape>
            </w:pict>
          </mc:Fallback>
        </mc:AlternateContent>
      </w:r>
      <w:r w:rsidR="006537D7">
        <w:rPr>
          <w:noProof/>
        </w:rPr>
        <mc:AlternateContent>
          <mc:Choice Requires="wps">
            <w:drawing>
              <wp:anchor distT="0" distB="0" distL="114300" distR="114300" simplePos="0" relativeHeight="251887616" behindDoc="0" locked="0" layoutInCell="1" allowOverlap="1" wp14:anchorId="41D86991" wp14:editId="2656B180">
                <wp:simplePos x="0" y="0"/>
                <wp:positionH relativeFrom="column">
                  <wp:posOffset>520995</wp:posOffset>
                </wp:positionH>
                <wp:positionV relativeFrom="paragraph">
                  <wp:posOffset>311534</wp:posOffset>
                </wp:positionV>
                <wp:extent cx="584200" cy="0"/>
                <wp:effectExtent l="0" t="0" r="25400" b="19050"/>
                <wp:wrapNone/>
                <wp:docPr id="726" name="Straight Connector 726"/>
                <wp:cNvGraphicFramePr/>
                <a:graphic xmlns:a="http://schemas.openxmlformats.org/drawingml/2006/main">
                  <a:graphicData uri="http://schemas.microsoft.com/office/word/2010/wordprocessingShape">
                    <wps:wsp>
                      <wps:cNvCnPr/>
                      <wps:spPr>
                        <a:xfrm flipH="1">
                          <a:off x="0" y="0"/>
                          <a:ext cx="584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26" o:spid="_x0000_s1026" style="position:absolute;flip:x;z-index:251887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pt,24.55pt" to="87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" strokecolor="black [3040]"/>
            </w:pict>
          </mc:Fallback>
        </mc:AlternateContent>
      </w:r>
    </w:p>
    <w:p w:rsidR="00637B05" w:rsidRDefault="006537D7" w:rsidP="00EC7342">
      <w:pPr>
        <w:pStyle w:val="APABody"/>
        <w:jc w:val="center"/>
      </w:pPr>
      <w:r>
        <w:rPr>
          <w:noProof/>
        </w:rPr>
        <mc:AlternateContent>
          <mc:Choice Requires="wps">
            <w:drawing>
              <wp:anchor distT="0" distB="0" distL="114300" distR="114300" simplePos="0" relativeHeight="251908096" behindDoc="0" locked="0" layoutInCell="1" allowOverlap="1" wp14:anchorId="66E43C76" wp14:editId="5CF06736">
                <wp:simplePos x="0" y="0"/>
                <wp:positionH relativeFrom="column">
                  <wp:posOffset>3639185</wp:posOffset>
                </wp:positionH>
                <wp:positionV relativeFrom="paragraph">
                  <wp:posOffset>229235</wp:posOffset>
                </wp:positionV>
                <wp:extent cx="499110" cy="287020"/>
                <wp:effectExtent l="0" t="0" r="15240" b="17780"/>
                <wp:wrapNone/>
                <wp:docPr id="742" name="Text Box 742"/>
                <wp:cNvGraphicFramePr/>
                <a:graphic xmlns:a="http://schemas.openxmlformats.org/drawingml/2006/main">
                  <a:graphicData uri="http://schemas.microsoft.com/office/word/2010/wordprocessingShape">
                    <wps:wsp>
                      <wps:cNvSpPr txBox="1"/>
                      <wps:spPr>
                        <a:xfrm>
                          <a:off x="0" y="0"/>
                          <a:ext cx="499110" cy="287020"/>
                        </a:xfrm>
                        <a:prstGeom prst="rect">
                          <a:avLst/>
                        </a:prstGeom>
                        <a:solidFill>
                          <a:sysClr val="window" lastClr="FFFFFF"/>
                        </a:solidFill>
                        <a:ln w="6350">
                          <a:solidFill>
                            <a:prstClr val="black"/>
                          </a:solidFill>
                        </a:ln>
                        <a:effectLst/>
                      </wps:spPr>
                      <wps:txbx>
                        <w:txbxContent>
                          <w:p w:rsidR="000116B3" w:rsidRDefault="000116B3" w:rsidP="006537D7">
                            <w:r>
                              <w:t>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2" o:spid="_x0000_s1065" type="#_x0000_t202" style="position:absolute;left:0;text-align:left;margin-left:286.55pt;margin-top:18.05pt;width:39.3pt;height:22.6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" fillcolor="window" strokeweight=".5pt">
                <v:textbox>
                  <w:txbxContent>
                    <w:p w:rsidR="00054B88" w:rsidRDefault="00054B88" w:rsidP="006537D7">
                      <w:r>
                        <w:t>MA</w:t>
                      </w:r>
                    </w:p>
                  </w:txbxContent>
                </v:textbox>
              </v:shape>
            </w:pict>
          </mc:Fallback>
        </mc:AlternateContent>
      </w:r>
      <w:r>
        <w:rPr>
          <w:noProof/>
        </w:rPr>
        <mc:AlternateContent>
          <mc:Choice Requires="wps">
            <w:drawing>
              <wp:anchor distT="0" distB="0" distL="114300" distR="114300" simplePos="0" relativeHeight="251898880" behindDoc="0" locked="0" layoutInCell="1" allowOverlap="1" wp14:anchorId="0DB4757C" wp14:editId="5F0BDAFB">
                <wp:simplePos x="0" y="0"/>
                <wp:positionH relativeFrom="column">
                  <wp:posOffset>2289780</wp:posOffset>
                </wp:positionH>
                <wp:positionV relativeFrom="paragraph">
                  <wp:posOffset>229441</wp:posOffset>
                </wp:positionV>
                <wp:extent cx="499730" cy="287079"/>
                <wp:effectExtent l="0" t="0" r="15240" b="17780"/>
                <wp:wrapNone/>
                <wp:docPr id="735" name="Text Box 735"/>
                <wp:cNvGraphicFramePr/>
                <a:graphic xmlns:a="http://schemas.openxmlformats.org/drawingml/2006/main">
                  <a:graphicData uri="http://schemas.microsoft.com/office/word/2010/wordprocessingShape">
                    <wps:wsp>
                      <wps:cNvSpPr txBox="1"/>
                      <wps:spPr>
                        <a:xfrm>
                          <a:off x="0" y="0"/>
                          <a:ext cx="499730" cy="287079"/>
                        </a:xfrm>
                        <a:prstGeom prst="rect">
                          <a:avLst/>
                        </a:prstGeom>
                        <a:solidFill>
                          <a:sysClr val="window" lastClr="FFFFFF"/>
                        </a:solidFill>
                        <a:ln w="6350">
                          <a:solidFill>
                            <a:prstClr val="black"/>
                          </a:solidFill>
                        </a:ln>
                        <a:effectLst/>
                      </wps:spPr>
                      <wps:txbx>
                        <w:txbxContent>
                          <w:p w:rsidR="000116B3" w:rsidRDefault="000116B3" w:rsidP="006537D7">
                            <w:r>
                              <w:t>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5" o:spid="_x0000_s1066" type="#_x0000_t202" style="position:absolute;left:0;text-align:left;margin-left:180.3pt;margin-top:18.05pt;width:39.35pt;height:22.6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" fillcolor="window" strokeweight=".5pt">
                <v:textbox>
                  <w:txbxContent>
                    <w:p w:rsidR="00054B88" w:rsidRDefault="00054B88" w:rsidP="006537D7">
                      <w:r>
                        <w:t>RN</w:t>
                      </w:r>
                    </w:p>
                  </w:txbxContent>
                </v:textbox>
              </v:shape>
            </w:pict>
          </mc:Fallback>
        </mc:AlternateContent>
      </w:r>
      <w:r>
        <w:rPr>
          <w:noProof/>
        </w:rPr>
        <mc:AlternateContent>
          <mc:Choice Requires="wps">
            <w:drawing>
              <wp:anchor distT="0" distB="0" distL="114300" distR="114300" simplePos="0" relativeHeight="251891712" behindDoc="0" locked="0" layoutInCell="1" allowOverlap="1" wp14:anchorId="64DCAD37" wp14:editId="00EE159D">
                <wp:simplePos x="0" y="0"/>
                <wp:positionH relativeFrom="column">
                  <wp:posOffset>1584576</wp:posOffset>
                </wp:positionH>
                <wp:positionV relativeFrom="paragraph">
                  <wp:posOffset>333153</wp:posOffset>
                </wp:positionV>
                <wp:extent cx="0" cy="265814"/>
                <wp:effectExtent l="95250" t="0" r="57150" b="58420"/>
                <wp:wrapNone/>
                <wp:docPr id="730" name="Straight Arrow Connector 730"/>
                <wp:cNvGraphicFramePr/>
                <a:graphic xmlns:a="http://schemas.openxmlformats.org/drawingml/2006/main">
                  <a:graphicData uri="http://schemas.microsoft.com/office/word/2010/wordprocessingShape">
                    <wps:wsp>
                      <wps:cNvCnPr/>
                      <wps:spPr>
                        <a:xfrm>
                          <a:off x="0" y="0"/>
                          <a:ext cx="0" cy="26581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30" o:spid="_x0000_s1026" type="#_x0000_t32" style="position:absolute;margin-left:124.75pt;margin-top:26.25pt;width:0;height:20.95pt;z-index:251891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" strokecolor="black [3040]">
                <v:stroke endarrow="open"/>
              </v:shape>
            </w:pict>
          </mc:Fallback>
        </mc:AlternateContent>
      </w:r>
      <w:r>
        <w:rPr>
          <w:noProof/>
        </w:rPr>
        <mc:AlternateContent>
          <mc:Choice Requires="wps">
            <w:drawing>
              <wp:anchor distT="0" distB="0" distL="114300" distR="114300" simplePos="0" relativeHeight="251890688" behindDoc="0" locked="0" layoutInCell="1" allowOverlap="1" wp14:anchorId="48BFDA76" wp14:editId="032CC414">
                <wp:simplePos x="0" y="0"/>
                <wp:positionH relativeFrom="column">
                  <wp:posOffset>1105195</wp:posOffset>
                </wp:positionH>
                <wp:positionV relativeFrom="paragraph">
                  <wp:posOffset>333153</wp:posOffset>
                </wp:positionV>
                <wp:extent cx="479056" cy="0"/>
                <wp:effectExtent l="0" t="0" r="16510" b="19050"/>
                <wp:wrapNone/>
                <wp:docPr id="729" name="Straight Connector 729"/>
                <wp:cNvGraphicFramePr/>
                <a:graphic xmlns:a="http://schemas.openxmlformats.org/drawingml/2006/main">
                  <a:graphicData uri="http://schemas.microsoft.com/office/word/2010/wordprocessingShape">
                    <wps:wsp>
                      <wps:cNvCnPr/>
                      <wps:spPr>
                        <a:xfrm>
                          <a:off x="0" y="0"/>
                          <a:ext cx="47905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29" o:spid="_x0000_s1026" style="position:absolute;z-index:251890688;visibility:visible;mso-wrap-style:square;mso-wrap-distance-left:9pt;mso-wrap-distance-top:0;mso-wrap-distance-right:9pt;mso-wrap-distance-bottom:0;mso-position-horizontal:absolute;mso-position-horizontal-relative:text;mso-position-vertical:absolute;mso-position-vertical-relative:text" from="87pt,26.25pt" to="124.7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" strokecolor="black [3040]"/>
            </w:pict>
          </mc:Fallback>
        </mc:AlternateContent>
      </w:r>
      <w:r>
        <w:rPr>
          <w:noProof/>
        </w:rPr>
        <mc:AlternateContent>
          <mc:Choice Requires="wps">
            <w:drawing>
              <wp:anchor distT="0" distB="0" distL="114300" distR="114300" simplePos="0" relativeHeight="251889664" behindDoc="0" locked="0" layoutInCell="1" allowOverlap="1" wp14:anchorId="676ADEB9" wp14:editId="09EF468A">
                <wp:simplePos x="0" y="0"/>
                <wp:positionH relativeFrom="column">
                  <wp:posOffset>266050</wp:posOffset>
                </wp:positionH>
                <wp:positionV relativeFrom="paragraph">
                  <wp:posOffset>215679</wp:posOffset>
                </wp:positionV>
                <wp:extent cx="499730" cy="287079"/>
                <wp:effectExtent l="0" t="0" r="15240" b="17780"/>
                <wp:wrapNone/>
                <wp:docPr id="728" name="Text Box 728"/>
                <wp:cNvGraphicFramePr/>
                <a:graphic xmlns:a="http://schemas.openxmlformats.org/drawingml/2006/main">
                  <a:graphicData uri="http://schemas.microsoft.com/office/word/2010/wordprocessingShape">
                    <wps:wsp>
                      <wps:cNvSpPr txBox="1"/>
                      <wps:spPr>
                        <a:xfrm>
                          <a:off x="0" y="0"/>
                          <a:ext cx="499730" cy="2870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116B3" w:rsidRDefault="000116B3">
                            <w:r>
                              <w:t>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28" o:spid="_x0000_s1067" type="#_x0000_t202" style="position:absolute;left:0;text-align:left;margin-left:20.95pt;margin-top:17pt;width:39.35pt;height:22.6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" fillcolor="white [3201]" strokeweight=".5pt">
                <v:textbox>
                  <w:txbxContent>
                    <w:p w:rsidR="00054B88" w:rsidRDefault="00054B88">
                      <w:r>
                        <w:t>MA</w:t>
                      </w:r>
                    </w:p>
                  </w:txbxContent>
                </v:textbox>
              </v:shape>
            </w:pict>
          </mc:Fallback>
        </mc:AlternateContent>
      </w:r>
    </w:p>
    <w:p w:rsidR="00637B05" w:rsidRDefault="006537D7" w:rsidP="00EC7342">
      <w:pPr>
        <w:pStyle w:val="APABody"/>
        <w:jc w:val="center"/>
      </w:pPr>
      <w:r>
        <w:rPr>
          <w:noProof/>
        </w:rPr>
        <mc:AlternateContent>
          <mc:Choice Requires="wps">
            <w:drawing>
              <wp:anchor distT="0" distB="0" distL="114300" distR="114300" simplePos="0" relativeHeight="251912192" behindDoc="0" locked="0" layoutInCell="1" allowOverlap="1" wp14:anchorId="3B71D2C2" wp14:editId="18AF1FEA">
                <wp:simplePos x="0" y="0"/>
                <wp:positionH relativeFrom="column">
                  <wp:posOffset>4436745</wp:posOffset>
                </wp:positionH>
                <wp:positionV relativeFrom="paragraph">
                  <wp:posOffset>250825</wp:posOffset>
                </wp:positionV>
                <wp:extent cx="499110" cy="287020"/>
                <wp:effectExtent l="0" t="0" r="15240" b="17780"/>
                <wp:wrapNone/>
                <wp:docPr id="745" name="Text Box 745"/>
                <wp:cNvGraphicFramePr/>
                <a:graphic xmlns:a="http://schemas.openxmlformats.org/drawingml/2006/main">
                  <a:graphicData uri="http://schemas.microsoft.com/office/word/2010/wordprocessingShape">
                    <wps:wsp>
                      <wps:cNvSpPr txBox="1"/>
                      <wps:spPr>
                        <a:xfrm>
                          <a:off x="0" y="0"/>
                          <a:ext cx="499110" cy="287020"/>
                        </a:xfrm>
                        <a:prstGeom prst="rect">
                          <a:avLst/>
                        </a:prstGeom>
                        <a:solidFill>
                          <a:sysClr val="window" lastClr="FFFFFF"/>
                        </a:solidFill>
                        <a:ln w="6350">
                          <a:solidFill>
                            <a:prstClr val="black"/>
                          </a:solidFill>
                        </a:ln>
                        <a:effectLst/>
                      </wps:spPr>
                      <wps:txbx>
                        <w:txbxContent>
                          <w:p w:rsidR="000116B3" w:rsidRDefault="000116B3" w:rsidP="006537D7">
                            <w:r>
                              <w:t>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5" o:spid="_x0000_s1068" type="#_x0000_t202" style="position:absolute;left:0;text-align:left;margin-left:349.35pt;margin-top:19.75pt;width:39.3pt;height:22.6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" fillcolor="window" strokeweight=".5pt">
                <v:textbox>
                  <w:txbxContent>
                    <w:p w:rsidR="00054B88" w:rsidRDefault="00054B88" w:rsidP="006537D7">
                      <w:r>
                        <w:t>MA</w:t>
                      </w:r>
                    </w:p>
                  </w:txbxContent>
                </v:textbox>
              </v:shape>
            </w:pict>
          </mc:Fallback>
        </mc:AlternateContent>
      </w:r>
      <w:r>
        <w:rPr>
          <w:noProof/>
        </w:rPr>
        <mc:AlternateContent>
          <mc:Choice Requires="wps">
            <w:drawing>
              <wp:anchor distT="0" distB="0" distL="114300" distR="114300" simplePos="0" relativeHeight="251910144" behindDoc="0" locked="0" layoutInCell="1" allowOverlap="1" wp14:anchorId="116819C5" wp14:editId="61B15229">
                <wp:simplePos x="0" y="0"/>
                <wp:positionH relativeFrom="column">
                  <wp:posOffset>4710223</wp:posOffset>
                </wp:positionH>
                <wp:positionV relativeFrom="paragraph">
                  <wp:posOffset>57696</wp:posOffset>
                </wp:positionV>
                <wp:extent cx="0" cy="191002"/>
                <wp:effectExtent l="95250" t="0" r="57150" b="57150"/>
                <wp:wrapNone/>
                <wp:docPr id="744" name="Straight Arrow Connector 744"/>
                <wp:cNvGraphicFramePr/>
                <a:graphic xmlns:a="http://schemas.openxmlformats.org/drawingml/2006/main">
                  <a:graphicData uri="http://schemas.microsoft.com/office/word/2010/wordprocessingShape">
                    <wps:wsp>
                      <wps:cNvCnPr/>
                      <wps:spPr>
                        <a:xfrm>
                          <a:off x="0" y="0"/>
                          <a:ext cx="0" cy="19100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44" o:spid="_x0000_s1026" type="#_x0000_t32" style="position:absolute;margin-left:370.9pt;margin-top:4.55pt;width:0;height:15.05pt;z-index:251910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" strokecolor="black [3040]">
                <v:stroke endarrow="open"/>
              </v:shape>
            </w:pict>
          </mc:Fallback>
        </mc:AlternateContent>
      </w:r>
      <w:r>
        <w:rPr>
          <w:noProof/>
        </w:rPr>
        <mc:AlternateContent>
          <mc:Choice Requires="wps">
            <w:drawing>
              <wp:anchor distT="0" distB="0" distL="114300" distR="114300" simplePos="0" relativeHeight="251909120" behindDoc="0" locked="0" layoutInCell="1" allowOverlap="1" wp14:anchorId="6AA9E68D" wp14:editId="12FEB280">
                <wp:simplePos x="0" y="0"/>
                <wp:positionH relativeFrom="column">
                  <wp:posOffset>4274288</wp:posOffset>
                </wp:positionH>
                <wp:positionV relativeFrom="paragraph">
                  <wp:posOffset>57696</wp:posOffset>
                </wp:positionV>
                <wp:extent cx="435876" cy="0"/>
                <wp:effectExtent l="0" t="0" r="21590" b="19050"/>
                <wp:wrapNone/>
                <wp:docPr id="743" name="Straight Connector 743"/>
                <wp:cNvGraphicFramePr/>
                <a:graphic xmlns:a="http://schemas.openxmlformats.org/drawingml/2006/main">
                  <a:graphicData uri="http://schemas.microsoft.com/office/word/2010/wordprocessingShape">
                    <wps:wsp>
                      <wps:cNvCnPr/>
                      <wps:spPr>
                        <a:xfrm>
                          <a:off x="0" y="0"/>
                          <a:ext cx="4358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43" o:spid="_x0000_s1026" style="position:absolute;z-index:251909120;visibility:visible;mso-wrap-style:square;mso-wrap-distance-left:9pt;mso-wrap-distance-top:0;mso-wrap-distance-right:9pt;mso-wrap-distance-bottom:0;mso-position-horizontal:absolute;mso-position-horizontal-relative:text;mso-position-vertical:absolute;mso-position-vertical-relative:text" from="336.55pt,4.55pt" to="370.8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" strokecolor="black [3040]"/>
            </w:pict>
          </mc:Fallback>
        </mc:AlternateContent>
      </w:r>
      <w:r>
        <w:rPr>
          <w:noProof/>
        </w:rPr>
        <mc:AlternateContent>
          <mc:Choice Requires="wps">
            <w:drawing>
              <wp:anchor distT="0" distB="0" distL="114300" distR="114300" simplePos="0" relativeHeight="251902976" behindDoc="0" locked="0" layoutInCell="1" allowOverlap="1" wp14:anchorId="501294F7" wp14:editId="73E9B7F8">
                <wp:simplePos x="0" y="0"/>
                <wp:positionH relativeFrom="column">
                  <wp:posOffset>3192780</wp:posOffset>
                </wp:positionH>
                <wp:positionV relativeFrom="paragraph">
                  <wp:posOffset>282575</wp:posOffset>
                </wp:positionV>
                <wp:extent cx="499110" cy="287020"/>
                <wp:effectExtent l="0" t="0" r="15240" b="17780"/>
                <wp:wrapNone/>
                <wp:docPr id="738" name="Text Box 738"/>
                <wp:cNvGraphicFramePr/>
                <a:graphic xmlns:a="http://schemas.openxmlformats.org/drawingml/2006/main">
                  <a:graphicData uri="http://schemas.microsoft.com/office/word/2010/wordprocessingShape">
                    <wps:wsp>
                      <wps:cNvSpPr txBox="1"/>
                      <wps:spPr>
                        <a:xfrm>
                          <a:off x="0" y="0"/>
                          <a:ext cx="499110" cy="287020"/>
                        </a:xfrm>
                        <a:prstGeom prst="rect">
                          <a:avLst/>
                        </a:prstGeom>
                        <a:solidFill>
                          <a:sysClr val="window" lastClr="FFFFFF"/>
                        </a:solidFill>
                        <a:ln w="6350">
                          <a:solidFill>
                            <a:prstClr val="black"/>
                          </a:solidFill>
                        </a:ln>
                        <a:effectLst/>
                      </wps:spPr>
                      <wps:txbx>
                        <w:txbxContent>
                          <w:p w:rsidR="000116B3" w:rsidRDefault="000116B3" w:rsidP="006537D7">
                            <w:r>
                              <w:t>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8" o:spid="_x0000_s1069" type="#_x0000_t202" style="position:absolute;left:0;text-align:left;margin-left:251.4pt;margin-top:22.25pt;width:39.3pt;height:22.6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" fillcolor="window" strokeweight=".5pt">
                <v:textbox>
                  <w:txbxContent>
                    <w:p w:rsidR="00054B88" w:rsidRDefault="00054B88" w:rsidP="006537D7">
                      <w:r>
                        <w:t>MA</w:t>
                      </w:r>
                    </w:p>
                  </w:txbxContent>
                </v:textbox>
              </v:shape>
            </w:pict>
          </mc:Fallback>
        </mc:AlternateContent>
      </w:r>
      <w:r>
        <w:rPr>
          <w:noProof/>
        </w:rPr>
        <mc:AlternateContent>
          <mc:Choice Requires="wps">
            <w:drawing>
              <wp:anchor distT="0" distB="0" distL="114300" distR="114300" simplePos="0" relativeHeight="251900928" behindDoc="0" locked="0" layoutInCell="1" allowOverlap="1" wp14:anchorId="6843A90A" wp14:editId="06B8DFE5">
                <wp:simplePos x="0" y="0"/>
                <wp:positionH relativeFrom="column">
                  <wp:posOffset>3465121</wp:posOffset>
                </wp:positionH>
                <wp:positionV relativeFrom="paragraph">
                  <wp:posOffset>57696</wp:posOffset>
                </wp:positionV>
                <wp:extent cx="0" cy="223284"/>
                <wp:effectExtent l="95250" t="0" r="57150" b="62865"/>
                <wp:wrapNone/>
                <wp:docPr id="737" name="Straight Arrow Connector 737"/>
                <wp:cNvGraphicFramePr/>
                <a:graphic xmlns:a="http://schemas.openxmlformats.org/drawingml/2006/main">
                  <a:graphicData uri="http://schemas.microsoft.com/office/word/2010/wordprocessingShape">
                    <wps:wsp>
                      <wps:cNvCnPr/>
                      <wps:spPr>
                        <a:xfrm>
                          <a:off x="0" y="0"/>
                          <a:ext cx="0" cy="22328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37" o:spid="_x0000_s1026" type="#_x0000_t32" style="position:absolute;margin-left:272.85pt;margin-top:4.55pt;width:0;height:17.6pt;z-index:251900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" strokecolor="black [3040]">
                <v:stroke endarrow="open"/>
              </v:shape>
            </w:pict>
          </mc:Fallback>
        </mc:AlternateContent>
      </w:r>
      <w:r>
        <w:rPr>
          <w:noProof/>
        </w:rPr>
        <mc:AlternateContent>
          <mc:Choice Requires="wps">
            <w:drawing>
              <wp:anchor distT="0" distB="0" distL="114300" distR="114300" simplePos="0" relativeHeight="251899904" behindDoc="0" locked="0" layoutInCell="1" allowOverlap="1" wp14:anchorId="7D71FFF2" wp14:editId="1974EA1E">
                <wp:simplePos x="0" y="0"/>
                <wp:positionH relativeFrom="column">
                  <wp:posOffset>2955851</wp:posOffset>
                </wp:positionH>
                <wp:positionV relativeFrom="paragraph">
                  <wp:posOffset>57224</wp:posOffset>
                </wp:positionV>
                <wp:extent cx="509270" cy="0"/>
                <wp:effectExtent l="0" t="0" r="24130" b="19050"/>
                <wp:wrapNone/>
                <wp:docPr id="736" name="Straight Connector 736"/>
                <wp:cNvGraphicFramePr/>
                <a:graphic xmlns:a="http://schemas.openxmlformats.org/drawingml/2006/main">
                  <a:graphicData uri="http://schemas.microsoft.com/office/word/2010/wordprocessingShape">
                    <wps:wsp>
                      <wps:cNvCnPr/>
                      <wps:spPr>
                        <a:xfrm>
                          <a:off x="0" y="0"/>
                          <a:ext cx="5092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36" o:spid="_x0000_s1026" style="position:absolute;z-index:251899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75pt,4.5pt" to="272.8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" strokecolor="black [3040]"/>
            </w:pict>
          </mc:Fallback>
        </mc:AlternateContent>
      </w:r>
      <w:r>
        <w:rPr>
          <w:noProof/>
        </w:rPr>
        <mc:AlternateContent>
          <mc:Choice Requires="wps">
            <w:drawing>
              <wp:anchor distT="0" distB="0" distL="114300" distR="114300" simplePos="0" relativeHeight="251893760" behindDoc="0" locked="0" layoutInCell="1" allowOverlap="1" wp14:anchorId="35463679" wp14:editId="61A494ED">
                <wp:simplePos x="0" y="0"/>
                <wp:positionH relativeFrom="column">
                  <wp:posOffset>1290320</wp:posOffset>
                </wp:positionH>
                <wp:positionV relativeFrom="paragraph">
                  <wp:posOffset>283535</wp:posOffset>
                </wp:positionV>
                <wp:extent cx="499730" cy="287079"/>
                <wp:effectExtent l="0" t="0" r="15240" b="17780"/>
                <wp:wrapNone/>
                <wp:docPr id="731" name="Text Box 731"/>
                <wp:cNvGraphicFramePr/>
                <a:graphic xmlns:a="http://schemas.openxmlformats.org/drawingml/2006/main">
                  <a:graphicData uri="http://schemas.microsoft.com/office/word/2010/wordprocessingShape">
                    <wps:wsp>
                      <wps:cNvSpPr txBox="1"/>
                      <wps:spPr>
                        <a:xfrm>
                          <a:off x="0" y="0"/>
                          <a:ext cx="499730" cy="287079"/>
                        </a:xfrm>
                        <a:prstGeom prst="rect">
                          <a:avLst/>
                        </a:prstGeom>
                        <a:solidFill>
                          <a:sysClr val="window" lastClr="FFFFFF"/>
                        </a:solidFill>
                        <a:ln w="6350">
                          <a:solidFill>
                            <a:prstClr val="black"/>
                          </a:solidFill>
                        </a:ln>
                        <a:effectLst/>
                      </wps:spPr>
                      <wps:txbx>
                        <w:txbxContent>
                          <w:p w:rsidR="000116B3" w:rsidRDefault="000116B3" w:rsidP="006537D7">
                            <w:r>
                              <w:t>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1" o:spid="_x0000_s1070" type="#_x0000_t202" style="position:absolute;left:0;text-align:left;margin-left:101.6pt;margin-top:22.35pt;width:39.35pt;height:22.6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" fillcolor="window" strokeweight=".5pt">
                <v:textbox>
                  <w:txbxContent>
                    <w:p w:rsidR="00054B88" w:rsidRDefault="00054B88" w:rsidP="006537D7">
                      <w:r>
                        <w:t>MA</w:t>
                      </w:r>
                    </w:p>
                  </w:txbxContent>
                </v:textbox>
              </v:shape>
            </w:pict>
          </mc:Fallback>
        </mc:AlternateContent>
      </w:r>
    </w:p>
    <w:p w:rsidR="00637B05" w:rsidRDefault="00637B05" w:rsidP="00EC7342">
      <w:pPr>
        <w:pStyle w:val="APABody"/>
        <w:jc w:val="center"/>
      </w:pPr>
    </w:p>
    <w:p w:rsidR="00637B05" w:rsidRDefault="004D4EDA" w:rsidP="00EC7342">
      <w:pPr>
        <w:pStyle w:val="APABody"/>
        <w:jc w:val="center"/>
      </w:pPr>
      <w:r>
        <w:rPr>
          <w:noProof/>
        </w:rPr>
        <mc:AlternateContent>
          <mc:Choice Requires="wps">
            <w:drawing>
              <wp:anchor distT="0" distB="0" distL="114300" distR="114300" simplePos="0" relativeHeight="251958272" behindDoc="0" locked="0" layoutInCell="1" allowOverlap="1">
                <wp:simplePos x="0" y="0"/>
                <wp:positionH relativeFrom="column">
                  <wp:posOffset>5305647</wp:posOffset>
                </wp:positionH>
                <wp:positionV relativeFrom="paragraph">
                  <wp:posOffset>154098</wp:posOffset>
                </wp:positionV>
                <wp:extent cx="10632" cy="435610"/>
                <wp:effectExtent l="76200" t="0" r="66040" b="59690"/>
                <wp:wrapNone/>
                <wp:docPr id="780" name="Straight Arrow Connector 780"/>
                <wp:cNvGraphicFramePr/>
                <a:graphic xmlns:a="http://schemas.openxmlformats.org/drawingml/2006/main">
                  <a:graphicData uri="http://schemas.microsoft.com/office/word/2010/wordprocessingShape">
                    <wps:wsp>
                      <wps:cNvCnPr/>
                      <wps:spPr>
                        <a:xfrm flipH="1">
                          <a:off x="0" y="0"/>
                          <a:ext cx="10632" cy="4356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80" o:spid="_x0000_s1026" type="#_x0000_t32" style="position:absolute;margin-left:417.75pt;margin-top:12.15pt;width:.85pt;height:34.3pt;flip:x;z-index:251958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" strokecolor="black [3040]">
                <v:stroke endarrow="open"/>
              </v:shape>
            </w:pict>
          </mc:Fallback>
        </mc:AlternateContent>
      </w:r>
      <w:r>
        <w:rPr>
          <w:noProof/>
        </w:rPr>
        <mc:AlternateContent>
          <mc:Choice Requires="wps">
            <w:drawing>
              <wp:anchor distT="0" distB="0" distL="114300" distR="114300" simplePos="0" relativeHeight="251955200" behindDoc="0" locked="0" layoutInCell="1" allowOverlap="1">
                <wp:simplePos x="0" y="0"/>
                <wp:positionH relativeFrom="column">
                  <wp:posOffset>4932887</wp:posOffset>
                </wp:positionH>
                <wp:positionV relativeFrom="paragraph">
                  <wp:posOffset>154097</wp:posOffset>
                </wp:positionV>
                <wp:extent cx="0" cy="1158949"/>
                <wp:effectExtent l="95250" t="0" r="57150" b="60325"/>
                <wp:wrapNone/>
                <wp:docPr id="778" name="Straight Arrow Connector 778"/>
                <wp:cNvGraphicFramePr/>
                <a:graphic xmlns:a="http://schemas.openxmlformats.org/drawingml/2006/main">
                  <a:graphicData uri="http://schemas.microsoft.com/office/word/2010/wordprocessingShape">
                    <wps:wsp>
                      <wps:cNvCnPr/>
                      <wps:spPr>
                        <a:xfrm>
                          <a:off x="0" y="0"/>
                          <a:ext cx="0" cy="11589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78" o:spid="_x0000_s1026" type="#_x0000_t32" style="position:absolute;margin-left:388.4pt;margin-top:12.15pt;width:0;height:91.25pt;z-index:251955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" strokecolor="black [3040]">
                <v:stroke endarrow="open"/>
              </v:shape>
            </w:pict>
          </mc:Fallback>
        </mc:AlternateContent>
      </w:r>
      <w:r>
        <w:rPr>
          <w:noProof/>
        </w:rPr>
        <mc:AlternateContent>
          <mc:Choice Requires="wps">
            <w:drawing>
              <wp:anchor distT="0" distB="0" distL="114300" distR="114300" simplePos="0" relativeHeight="251952128" behindDoc="0" locked="0" layoutInCell="1" allowOverlap="1">
                <wp:simplePos x="0" y="0"/>
                <wp:positionH relativeFrom="column">
                  <wp:posOffset>4507806</wp:posOffset>
                </wp:positionH>
                <wp:positionV relativeFrom="paragraph">
                  <wp:posOffset>153670</wp:posOffset>
                </wp:positionV>
                <wp:extent cx="10632" cy="435935"/>
                <wp:effectExtent l="76200" t="0" r="66040" b="59690"/>
                <wp:wrapNone/>
                <wp:docPr id="776" name="Straight Arrow Connector 776"/>
                <wp:cNvGraphicFramePr/>
                <a:graphic xmlns:a="http://schemas.openxmlformats.org/drawingml/2006/main">
                  <a:graphicData uri="http://schemas.microsoft.com/office/word/2010/wordprocessingShape">
                    <wps:wsp>
                      <wps:cNvCnPr/>
                      <wps:spPr>
                        <a:xfrm>
                          <a:off x="0" y="0"/>
                          <a:ext cx="10632" cy="4359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76" o:spid="_x0000_s1026" type="#_x0000_t32" style="position:absolute;margin-left:354.95pt;margin-top:12.1pt;width:.85pt;height:34.35pt;z-index:251952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" strokecolor="black [3040]">
                <v:stroke endarrow="open"/>
              </v:shape>
            </w:pict>
          </mc:Fallback>
        </mc:AlternateContent>
      </w:r>
      <w:r w:rsidR="00A85B66">
        <w:rPr>
          <w:noProof/>
        </w:rPr>
        <mc:AlternateContent>
          <mc:Choice Requires="wps">
            <w:drawing>
              <wp:anchor distT="0" distB="0" distL="114300" distR="114300" simplePos="0" relativeHeight="251942912" behindDoc="0" locked="0" layoutInCell="1" allowOverlap="1">
                <wp:simplePos x="0" y="0"/>
                <wp:positionH relativeFrom="column">
                  <wp:posOffset>3466214</wp:posOffset>
                </wp:positionH>
                <wp:positionV relativeFrom="paragraph">
                  <wp:posOffset>154098</wp:posOffset>
                </wp:positionV>
                <wp:extent cx="0" cy="244549"/>
                <wp:effectExtent l="95250" t="0" r="57150" b="60325"/>
                <wp:wrapNone/>
                <wp:docPr id="769" name="Straight Arrow Connector 769"/>
                <wp:cNvGraphicFramePr/>
                <a:graphic xmlns:a="http://schemas.openxmlformats.org/drawingml/2006/main">
                  <a:graphicData uri="http://schemas.microsoft.com/office/word/2010/wordprocessingShape">
                    <wps:wsp>
                      <wps:cNvCnPr/>
                      <wps:spPr>
                        <a:xfrm>
                          <a:off x="0" y="0"/>
                          <a:ext cx="0" cy="2445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69" o:spid="_x0000_s1026" type="#_x0000_t32" style="position:absolute;margin-left:272.95pt;margin-top:12.15pt;width:0;height:19.25pt;z-index:251942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" strokecolor="black [3040]">
                <v:stroke endarrow="open"/>
              </v:shape>
            </w:pict>
          </mc:Fallback>
        </mc:AlternateContent>
      </w:r>
      <w:r w:rsidR="00DB1ADA">
        <w:rPr>
          <w:noProof/>
        </w:rPr>
        <mc:AlternateContent>
          <mc:Choice Requires="wps">
            <w:drawing>
              <wp:anchor distT="0" distB="0" distL="114300" distR="114300" simplePos="0" relativeHeight="251939840" behindDoc="0" locked="0" layoutInCell="1" allowOverlap="1">
                <wp:simplePos x="0" y="0"/>
                <wp:positionH relativeFrom="column">
                  <wp:posOffset>2434752</wp:posOffset>
                </wp:positionH>
                <wp:positionV relativeFrom="paragraph">
                  <wp:posOffset>153862</wp:posOffset>
                </wp:positionV>
                <wp:extent cx="0" cy="243501"/>
                <wp:effectExtent l="95250" t="0" r="57150" b="61595"/>
                <wp:wrapNone/>
                <wp:docPr id="766" name="Straight Arrow Connector 766"/>
                <wp:cNvGraphicFramePr/>
                <a:graphic xmlns:a="http://schemas.openxmlformats.org/drawingml/2006/main">
                  <a:graphicData uri="http://schemas.microsoft.com/office/word/2010/wordprocessingShape">
                    <wps:wsp>
                      <wps:cNvCnPr/>
                      <wps:spPr>
                        <a:xfrm>
                          <a:off x="0" y="0"/>
                          <a:ext cx="0" cy="24350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66" o:spid="_x0000_s1026" type="#_x0000_t32" style="position:absolute;margin-left:191.7pt;margin-top:12.1pt;width:0;height:19.15pt;z-index:251939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" strokecolor="black [3040]">
                <v:stroke endarrow="open"/>
              </v:shape>
            </w:pict>
          </mc:Fallback>
        </mc:AlternateContent>
      </w:r>
      <w:r w:rsidR="000E4B1C">
        <w:rPr>
          <w:noProof/>
        </w:rPr>
        <mc:AlternateContent>
          <mc:Choice Requires="wps">
            <w:drawing>
              <wp:anchor distT="0" distB="0" distL="114300" distR="114300" simplePos="0" relativeHeight="251928576" behindDoc="0" locked="0" layoutInCell="1" allowOverlap="1" wp14:anchorId="01F22131" wp14:editId="40F00727">
                <wp:simplePos x="0" y="0"/>
                <wp:positionH relativeFrom="column">
                  <wp:posOffset>1530616</wp:posOffset>
                </wp:positionH>
                <wp:positionV relativeFrom="paragraph">
                  <wp:posOffset>154098</wp:posOffset>
                </wp:positionV>
                <wp:extent cx="0" cy="552450"/>
                <wp:effectExtent l="95250" t="0" r="57150" b="57150"/>
                <wp:wrapNone/>
                <wp:docPr id="760" name="Straight Arrow Connector 760"/>
                <wp:cNvGraphicFramePr/>
                <a:graphic xmlns:a="http://schemas.openxmlformats.org/drawingml/2006/main">
                  <a:graphicData uri="http://schemas.microsoft.com/office/word/2010/wordprocessingShape">
                    <wps:wsp>
                      <wps:cNvCnPr/>
                      <wps:spPr>
                        <a:xfrm>
                          <a:off x="0" y="0"/>
                          <a:ext cx="0" cy="5524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Straight Arrow Connector 760" o:spid="_x0000_s1026" type="#_x0000_t32" style="position:absolute;margin-left:120.5pt;margin-top:12.15pt;width:0;height:43.5pt;z-index:251928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" strokecolor="black [3040]">
                <v:stroke endarrow="open"/>
              </v:shape>
            </w:pict>
          </mc:Fallback>
        </mc:AlternateContent>
      </w:r>
      <w:r w:rsidR="000E4B1C">
        <w:rPr>
          <w:noProof/>
        </w:rPr>
        <mc:AlternateContent>
          <mc:Choice Requires="wps">
            <w:drawing>
              <wp:anchor distT="0" distB="0" distL="114300" distR="114300" simplePos="0" relativeHeight="251927552" behindDoc="0" locked="0" layoutInCell="1" allowOverlap="1" wp14:anchorId="534F3F68" wp14:editId="22405A44">
                <wp:simplePos x="0" y="0"/>
                <wp:positionH relativeFrom="column">
                  <wp:posOffset>967563</wp:posOffset>
                </wp:positionH>
                <wp:positionV relativeFrom="paragraph">
                  <wp:posOffset>154098</wp:posOffset>
                </wp:positionV>
                <wp:extent cx="0" cy="1360968"/>
                <wp:effectExtent l="95250" t="0" r="76200" b="48895"/>
                <wp:wrapNone/>
                <wp:docPr id="759" name="Straight Arrow Connector 759"/>
                <wp:cNvGraphicFramePr/>
                <a:graphic xmlns:a="http://schemas.openxmlformats.org/drawingml/2006/main">
                  <a:graphicData uri="http://schemas.microsoft.com/office/word/2010/wordprocessingShape">
                    <wps:wsp>
                      <wps:cNvCnPr/>
                      <wps:spPr>
                        <a:xfrm>
                          <a:off x="0" y="0"/>
                          <a:ext cx="0" cy="136096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59" o:spid="_x0000_s1026" type="#_x0000_t32" style="position:absolute;margin-left:76.2pt;margin-top:12.15pt;width:0;height:107.15pt;z-index:251927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" strokecolor="black [3040]">
                <v:stroke endarrow="open"/>
              </v:shape>
            </w:pict>
          </mc:Fallback>
        </mc:AlternateContent>
      </w:r>
      <w:r w:rsidR="000E4B1C">
        <w:rPr>
          <w:noProof/>
        </w:rPr>
        <mc:AlternateContent>
          <mc:Choice Requires="wps">
            <w:drawing>
              <wp:anchor distT="0" distB="0" distL="114300" distR="114300" simplePos="0" relativeHeight="251924480" behindDoc="0" locked="0" layoutInCell="1" allowOverlap="1" wp14:anchorId="19D3A23F" wp14:editId="6703FF8F">
                <wp:simplePos x="0" y="0"/>
                <wp:positionH relativeFrom="column">
                  <wp:posOffset>509876</wp:posOffset>
                </wp:positionH>
                <wp:positionV relativeFrom="paragraph">
                  <wp:posOffset>154630</wp:posOffset>
                </wp:positionV>
                <wp:extent cx="0" cy="435802"/>
                <wp:effectExtent l="95250" t="0" r="57150" b="59690"/>
                <wp:wrapNone/>
                <wp:docPr id="757" name="Straight Arrow Connector 757"/>
                <wp:cNvGraphicFramePr/>
                <a:graphic xmlns:a="http://schemas.openxmlformats.org/drawingml/2006/main">
                  <a:graphicData uri="http://schemas.microsoft.com/office/word/2010/wordprocessingShape">
                    <wps:wsp>
                      <wps:cNvCnPr/>
                      <wps:spPr>
                        <a:xfrm>
                          <a:off x="0" y="0"/>
                          <a:ext cx="0" cy="43580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757" o:spid="_x0000_s1026" type="#_x0000_t32" style="position:absolute;margin-left:40.15pt;margin-top:12.2pt;width:0;height:34.3pt;z-index:251924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" strokecolor="black [3040]">
                <v:stroke endarrow="open"/>
              </v:shape>
            </w:pict>
          </mc:Fallback>
        </mc:AlternateContent>
      </w:r>
      <w:r w:rsidR="006537D7">
        <w:rPr>
          <w:noProof/>
        </w:rPr>
        <mc:AlternateContent>
          <mc:Choice Requires="wps">
            <w:drawing>
              <wp:anchor distT="0" distB="0" distL="114300" distR="114300" simplePos="0" relativeHeight="251914240" behindDoc="0" locked="0" layoutInCell="1" allowOverlap="1" wp14:anchorId="1F700564" wp14:editId="278B8B25">
                <wp:simplePos x="0" y="0"/>
                <wp:positionH relativeFrom="column">
                  <wp:posOffset>265814</wp:posOffset>
                </wp:positionH>
                <wp:positionV relativeFrom="paragraph">
                  <wp:posOffset>143362</wp:posOffset>
                </wp:positionV>
                <wp:extent cx="5124893" cy="0"/>
                <wp:effectExtent l="0" t="0" r="19050" b="19050"/>
                <wp:wrapNone/>
                <wp:docPr id="747" name="Straight Connector 747"/>
                <wp:cNvGraphicFramePr/>
                <a:graphic xmlns:a="http://schemas.openxmlformats.org/drawingml/2006/main">
                  <a:graphicData uri="http://schemas.microsoft.com/office/word/2010/wordprocessingShape">
                    <wps:wsp>
                      <wps:cNvCnPr/>
                      <wps:spPr>
                        <a:xfrm flipH="1">
                          <a:off x="0" y="0"/>
                          <a:ext cx="512489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47" o:spid="_x0000_s1026" style="position:absolute;flip:x;z-index:251914240;visibility:visible;mso-wrap-style:square;mso-wrap-distance-left:9pt;mso-wrap-distance-top:0;mso-wrap-distance-right:9pt;mso-wrap-distance-bottom:0;mso-position-horizontal:absolute;mso-position-horizontal-relative:text;mso-position-vertical:absolute;mso-position-vertical-relative:text" from="20.95pt,11.3pt" to="424.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" strokecolor="black [3040]"/>
            </w:pict>
          </mc:Fallback>
        </mc:AlternateContent>
      </w:r>
    </w:p>
    <w:p w:rsidR="00637B05" w:rsidRDefault="004D4EDA" w:rsidP="00EC7342">
      <w:pPr>
        <w:pStyle w:val="APABody"/>
        <w:jc w:val="center"/>
      </w:pPr>
      <w:r>
        <w:rPr>
          <w:noProof/>
        </w:rPr>
        <mc:AlternateContent>
          <mc:Choice Requires="wps">
            <w:drawing>
              <wp:anchor distT="0" distB="0" distL="114300" distR="114300" simplePos="0" relativeHeight="251960320" behindDoc="0" locked="0" layoutInCell="1" allowOverlap="1" wp14:anchorId="671527BA" wp14:editId="31A1F2F2">
                <wp:simplePos x="0" y="0"/>
                <wp:positionH relativeFrom="column">
                  <wp:posOffset>4986670</wp:posOffset>
                </wp:positionH>
                <wp:positionV relativeFrom="paragraph">
                  <wp:posOffset>250146</wp:posOffset>
                </wp:positionV>
                <wp:extent cx="659218" cy="318770"/>
                <wp:effectExtent l="0" t="0" r="26670" b="24130"/>
                <wp:wrapNone/>
                <wp:docPr id="7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218" cy="318770"/>
                        </a:xfrm>
                        <a:prstGeom prst="rect">
                          <a:avLst/>
                        </a:prstGeom>
                        <a:solidFill>
                          <a:srgbClr val="FFFFFF"/>
                        </a:solidFill>
                        <a:ln w="9525">
                          <a:solidFill>
                            <a:sysClr val="windowText" lastClr="000000"/>
                          </a:solidFill>
                          <a:miter lim="800000"/>
                          <a:headEnd/>
                          <a:tailEnd/>
                        </a:ln>
                      </wps:spPr>
                      <wps:txbx>
                        <w:txbxContent>
                          <w:p w:rsidR="000116B3" w:rsidRDefault="000116B3" w:rsidP="004D4EDA">
                            <w:r>
                              <w:t xml:space="preserve">Runner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392.65pt;margin-top:19.7pt;width:51.9pt;height:25.1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" strokecolor="windowText">
                <v:textbox>
                  <w:txbxContent>
                    <w:p w:rsidR="00054B88" w:rsidRDefault="00054B88" w:rsidP="004D4EDA">
                      <w:r>
                        <w:t xml:space="preserve">Runner   </w:t>
                      </w:r>
                    </w:p>
                  </w:txbxContent>
                </v:textbox>
              </v:shape>
            </w:pict>
          </mc:Fallback>
        </mc:AlternateContent>
      </w:r>
      <w:r>
        <w:rPr>
          <w:noProof/>
        </w:rPr>
        <mc:AlternateContent>
          <mc:Choice Requires="wps">
            <w:drawing>
              <wp:anchor distT="0" distB="0" distL="114300" distR="114300" simplePos="0" relativeHeight="251954176" behindDoc="0" locked="0" layoutInCell="1" allowOverlap="1" wp14:anchorId="28689CDE" wp14:editId="5056B20F">
                <wp:simplePos x="0" y="0"/>
                <wp:positionH relativeFrom="column">
                  <wp:posOffset>4230930</wp:posOffset>
                </wp:positionH>
                <wp:positionV relativeFrom="paragraph">
                  <wp:posOffset>250234</wp:posOffset>
                </wp:positionV>
                <wp:extent cx="584790" cy="318770"/>
                <wp:effectExtent l="0" t="0" r="25400" b="24130"/>
                <wp:wrapNone/>
                <wp:docPr id="7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790" cy="318770"/>
                        </a:xfrm>
                        <a:prstGeom prst="rect">
                          <a:avLst/>
                        </a:prstGeom>
                        <a:solidFill>
                          <a:srgbClr val="FFFFFF"/>
                        </a:solidFill>
                        <a:ln w="9525">
                          <a:solidFill>
                            <a:sysClr val="windowText" lastClr="000000"/>
                          </a:solidFill>
                          <a:miter lim="800000"/>
                          <a:headEnd/>
                          <a:tailEnd/>
                        </a:ln>
                      </wps:spPr>
                      <wps:txbx>
                        <w:txbxContent>
                          <w:p w:rsidR="000116B3" w:rsidRDefault="000116B3" w:rsidP="004D4EDA">
                            <w:proofErr w:type="spellStart"/>
                            <w:r>
                              <w:t>Auth</w:t>
                            </w:r>
                            <w:proofErr w:type="spellEnd"/>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333.15pt;margin-top:19.7pt;width:46.05pt;height:25.1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" strokecolor="windowText">
                <v:textbox>
                  <w:txbxContent>
                    <w:p w:rsidR="00054B88" w:rsidRDefault="00054B88" w:rsidP="004D4EDA">
                      <w:r>
                        <w:t xml:space="preserve">Auth   </w:t>
                      </w:r>
                    </w:p>
                  </w:txbxContent>
                </v:textbox>
              </v:shape>
            </w:pict>
          </mc:Fallback>
        </mc:AlternateContent>
      </w:r>
      <w:r w:rsidR="00A85B66">
        <w:rPr>
          <w:noProof/>
        </w:rPr>
        <mc:AlternateContent>
          <mc:Choice Requires="wps">
            <w:drawing>
              <wp:anchor distT="0" distB="0" distL="114300" distR="114300" simplePos="0" relativeHeight="251944960" behindDoc="0" locked="0" layoutInCell="1" allowOverlap="1" wp14:anchorId="28F9D93E" wp14:editId="140FF9AA">
                <wp:simplePos x="0" y="0"/>
                <wp:positionH relativeFrom="column">
                  <wp:posOffset>3115340</wp:posOffset>
                </wp:positionH>
                <wp:positionV relativeFrom="paragraph">
                  <wp:posOffset>48127</wp:posOffset>
                </wp:positionV>
                <wp:extent cx="808074" cy="390525"/>
                <wp:effectExtent l="0" t="0" r="11430" b="28575"/>
                <wp:wrapNone/>
                <wp:docPr id="7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074" cy="390525"/>
                        </a:xfrm>
                        <a:prstGeom prst="rect">
                          <a:avLst/>
                        </a:prstGeom>
                        <a:solidFill>
                          <a:srgbClr val="FFFFFF"/>
                        </a:solidFill>
                        <a:ln w="9525">
                          <a:solidFill>
                            <a:sysClr val="windowText" lastClr="000000"/>
                          </a:solidFill>
                          <a:miter lim="800000"/>
                          <a:headEnd/>
                          <a:tailEnd/>
                        </a:ln>
                      </wps:spPr>
                      <wps:txbx>
                        <w:txbxContent>
                          <w:p w:rsidR="000116B3" w:rsidRDefault="000116B3" w:rsidP="00A85B66">
                            <w:r>
                              <w:t xml:space="preserve"> Med Rec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245.3pt;margin-top:3.8pt;width:63.65pt;height:30.7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" strokecolor="windowText">
                <v:textbox>
                  <w:txbxContent>
                    <w:p w:rsidR="00054B88" w:rsidRDefault="00054B88" w:rsidP="00A85B66">
                      <w:r>
                        <w:t xml:space="preserve"> Med Rec         </w:t>
                      </w:r>
                    </w:p>
                  </w:txbxContent>
                </v:textbox>
              </v:shape>
            </w:pict>
          </mc:Fallback>
        </mc:AlternateContent>
      </w:r>
      <w:r w:rsidR="00DB1ADA">
        <w:rPr>
          <w:noProof/>
        </w:rPr>
        <mc:AlternateContent>
          <mc:Choice Requires="wps">
            <w:drawing>
              <wp:anchor distT="0" distB="0" distL="114300" distR="114300" simplePos="0" relativeHeight="251938816" behindDoc="0" locked="0" layoutInCell="1" allowOverlap="1" wp14:anchorId="43E9B5F1" wp14:editId="77F5A774">
                <wp:simplePos x="0" y="0"/>
                <wp:positionH relativeFrom="column">
                  <wp:posOffset>2109470</wp:posOffset>
                </wp:positionH>
                <wp:positionV relativeFrom="paragraph">
                  <wp:posOffset>47108</wp:posOffset>
                </wp:positionV>
                <wp:extent cx="742950" cy="390525"/>
                <wp:effectExtent l="0" t="0" r="19050" b="28575"/>
                <wp:wrapNone/>
                <wp:docPr id="7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90525"/>
                        </a:xfrm>
                        <a:prstGeom prst="rect">
                          <a:avLst/>
                        </a:prstGeom>
                        <a:solidFill>
                          <a:srgbClr val="FFFFFF"/>
                        </a:solidFill>
                        <a:ln w="9525">
                          <a:solidFill>
                            <a:sysClr val="windowText" lastClr="000000"/>
                          </a:solidFill>
                          <a:miter lim="800000"/>
                          <a:headEnd/>
                          <a:tailEnd/>
                        </a:ln>
                      </wps:spPr>
                      <wps:txbx>
                        <w:txbxContent>
                          <w:p w:rsidR="000116B3" w:rsidRDefault="000116B3" w:rsidP="000E4B1C">
                            <w:r>
                              <w:t xml:space="preserve">Phones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166.1pt;margin-top:3.7pt;width:58.5pt;height:30.7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" strokecolor="windowText">
                <v:textbox>
                  <w:txbxContent>
                    <w:p w:rsidR="00054B88" w:rsidRDefault="00054B88" w:rsidP="000E4B1C">
                      <w:r>
                        <w:t xml:space="preserve">Phones         </w:t>
                      </w:r>
                    </w:p>
                  </w:txbxContent>
                </v:textbox>
              </v:shape>
            </w:pict>
          </mc:Fallback>
        </mc:AlternateContent>
      </w:r>
      <w:r w:rsidR="000E4B1C">
        <w:rPr>
          <w:noProof/>
        </w:rPr>
        <mc:AlternateContent>
          <mc:Choice Requires="wps">
            <w:drawing>
              <wp:anchor distT="0" distB="0" distL="114300" distR="114300" simplePos="0" relativeHeight="251926528" behindDoc="0" locked="0" layoutInCell="1" allowOverlap="1" wp14:anchorId="2626033B" wp14:editId="1B56AC1A">
                <wp:simplePos x="0" y="0"/>
                <wp:positionH relativeFrom="column">
                  <wp:posOffset>159385</wp:posOffset>
                </wp:positionH>
                <wp:positionV relativeFrom="paragraph">
                  <wp:posOffset>238760</wp:posOffset>
                </wp:positionV>
                <wp:extent cx="605155" cy="446405"/>
                <wp:effectExtent l="0" t="0" r="23495" b="10795"/>
                <wp:wrapNone/>
                <wp:docPr id="7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446405"/>
                        </a:xfrm>
                        <a:prstGeom prst="rect">
                          <a:avLst/>
                        </a:prstGeom>
                        <a:solidFill>
                          <a:srgbClr val="FFFFFF"/>
                        </a:solidFill>
                        <a:ln w="9525">
                          <a:solidFill>
                            <a:sysClr val="windowText" lastClr="000000"/>
                          </a:solidFill>
                          <a:miter lim="800000"/>
                          <a:headEnd/>
                          <a:tailEnd/>
                        </a:ln>
                      </wps:spPr>
                      <wps:txbx>
                        <w:txbxContent>
                          <w:p w:rsidR="000116B3" w:rsidRDefault="000116B3" w:rsidP="000E4B1C">
                            <w:pPr>
                              <w:spacing w:line="240" w:lineRule="auto"/>
                            </w:pPr>
                            <w:r>
                              <w:t xml:space="preserve">Check in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12.55pt;margin-top:18.8pt;width:47.65pt;height:35.1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" strokecolor="windowText">
                <v:textbox>
                  <w:txbxContent>
                    <w:p w:rsidR="00054B88" w:rsidRDefault="00054B88" w:rsidP="000E4B1C">
                      <w:pPr>
                        <w:spacing w:line="240" w:lineRule="auto"/>
                      </w:pPr>
                      <w:r>
                        <w:t xml:space="preserve">Check in         </w:t>
                      </w:r>
                    </w:p>
                  </w:txbxContent>
                </v:textbox>
              </v:shape>
            </w:pict>
          </mc:Fallback>
        </mc:AlternateContent>
      </w:r>
    </w:p>
    <w:p w:rsidR="00637B05" w:rsidRDefault="00A85B66" w:rsidP="00EC7342">
      <w:pPr>
        <w:pStyle w:val="APABody"/>
        <w:jc w:val="center"/>
      </w:pPr>
      <w:r>
        <w:rPr>
          <w:noProof/>
        </w:rPr>
        <mc:AlternateContent>
          <mc:Choice Requires="wps">
            <w:drawing>
              <wp:anchor distT="0" distB="0" distL="114300" distR="114300" simplePos="0" relativeHeight="251948032" behindDoc="0" locked="0" layoutInCell="1" allowOverlap="1" wp14:anchorId="0BF2BFBA" wp14:editId="7AB1F8D1">
                <wp:simplePos x="0" y="0"/>
                <wp:positionH relativeFrom="column">
                  <wp:posOffset>3118485</wp:posOffset>
                </wp:positionH>
                <wp:positionV relativeFrom="paragraph">
                  <wp:posOffset>292735</wp:posOffset>
                </wp:positionV>
                <wp:extent cx="742950" cy="318770"/>
                <wp:effectExtent l="0" t="0" r="19050" b="24130"/>
                <wp:wrapNone/>
                <wp:docPr id="7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18770"/>
                        </a:xfrm>
                        <a:prstGeom prst="rect">
                          <a:avLst/>
                        </a:prstGeom>
                        <a:solidFill>
                          <a:srgbClr val="FFFFFF"/>
                        </a:solidFill>
                        <a:ln w="9525">
                          <a:solidFill>
                            <a:sysClr val="windowText" lastClr="000000"/>
                          </a:solidFill>
                          <a:miter lim="800000"/>
                          <a:headEnd/>
                          <a:tailEnd/>
                        </a:ln>
                      </wps:spPr>
                      <wps:txbx>
                        <w:txbxContent>
                          <w:p w:rsidR="000116B3" w:rsidRDefault="000116B3" w:rsidP="00A85B66">
                            <w:r>
                              <w:t xml:space="preserve">MR-1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245.55pt;margin-top:23.05pt;width:58.5pt;height:25.1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" strokecolor="windowText">
                <v:textbox>
                  <w:txbxContent>
                    <w:p w:rsidR="00054B88" w:rsidRDefault="00054B88" w:rsidP="00A85B66">
                      <w:r>
                        <w:t xml:space="preserve">MR-1    </w:t>
                      </w:r>
                    </w:p>
                  </w:txbxContent>
                </v:textbox>
              </v:shape>
            </w:pict>
          </mc:Fallback>
        </mc:AlternateContent>
      </w:r>
      <w:r>
        <w:rPr>
          <w:noProof/>
        </w:rPr>
        <mc:AlternateContent>
          <mc:Choice Requires="wps">
            <w:drawing>
              <wp:anchor distT="0" distB="0" distL="114300" distR="114300" simplePos="0" relativeHeight="251945984" behindDoc="0" locked="0" layoutInCell="1" allowOverlap="1" wp14:anchorId="45C6937E" wp14:editId="6E152BAD">
                <wp:simplePos x="0" y="0"/>
                <wp:positionH relativeFrom="column">
                  <wp:posOffset>3466849</wp:posOffset>
                </wp:positionH>
                <wp:positionV relativeFrom="paragraph">
                  <wp:posOffset>101644</wp:posOffset>
                </wp:positionV>
                <wp:extent cx="1" cy="170121"/>
                <wp:effectExtent l="0" t="0" r="19050" b="20955"/>
                <wp:wrapNone/>
                <wp:docPr id="772" name="Straight Connector 772"/>
                <wp:cNvGraphicFramePr/>
                <a:graphic xmlns:a="http://schemas.openxmlformats.org/drawingml/2006/main">
                  <a:graphicData uri="http://schemas.microsoft.com/office/word/2010/wordprocessingShape">
                    <wps:wsp>
                      <wps:cNvCnPr/>
                      <wps:spPr>
                        <a:xfrm flipH="1">
                          <a:off x="0" y="0"/>
                          <a:ext cx="1" cy="17012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772" o:spid="_x0000_s1026" style="position:absolute;flip:x;z-index:251945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pt,8pt" to="273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" strokecolor="black [3040]"/>
            </w:pict>
          </mc:Fallback>
        </mc:AlternateContent>
      </w:r>
      <w:r w:rsidR="00DB1ADA">
        <w:rPr>
          <w:noProof/>
        </w:rPr>
        <mc:AlternateContent>
          <mc:Choice Requires="wps">
            <w:drawing>
              <wp:anchor distT="0" distB="0" distL="114300" distR="114300" simplePos="0" relativeHeight="251936768" behindDoc="0" locked="0" layoutInCell="1" allowOverlap="1" wp14:anchorId="3D39830F" wp14:editId="6265AFFD">
                <wp:simplePos x="0" y="0"/>
                <wp:positionH relativeFrom="column">
                  <wp:posOffset>2105247</wp:posOffset>
                </wp:positionH>
                <wp:positionV relativeFrom="paragraph">
                  <wp:posOffset>218602</wp:posOffset>
                </wp:positionV>
                <wp:extent cx="742950" cy="318977"/>
                <wp:effectExtent l="0" t="0" r="19050" b="24130"/>
                <wp:wrapNone/>
                <wp:docPr id="7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18977"/>
                        </a:xfrm>
                        <a:prstGeom prst="rect">
                          <a:avLst/>
                        </a:prstGeom>
                        <a:solidFill>
                          <a:srgbClr val="FFFFFF"/>
                        </a:solidFill>
                        <a:ln w="9525">
                          <a:solidFill>
                            <a:sysClr val="windowText" lastClr="000000"/>
                          </a:solidFill>
                          <a:miter lim="800000"/>
                          <a:headEnd/>
                          <a:tailEnd/>
                        </a:ln>
                      </wps:spPr>
                      <wps:txbx>
                        <w:txbxContent>
                          <w:p w:rsidR="000116B3" w:rsidRDefault="000116B3" w:rsidP="000E4B1C">
                            <w:r>
                              <w:t xml:space="preserve">REC-1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165.75pt;margin-top:17.2pt;width:58.5pt;height:25.1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" strokecolor="windowText">
                <v:textbox>
                  <w:txbxContent>
                    <w:p w:rsidR="00054B88" w:rsidRDefault="00054B88" w:rsidP="000E4B1C">
                      <w:r>
                        <w:t xml:space="preserve">REC-1    </w:t>
                      </w:r>
                    </w:p>
                  </w:txbxContent>
                </v:textbox>
              </v:shape>
            </w:pict>
          </mc:Fallback>
        </mc:AlternateContent>
      </w:r>
      <w:r w:rsidR="00DB1ADA">
        <w:rPr>
          <w:noProof/>
        </w:rPr>
        <mc:AlternateContent>
          <mc:Choice Requires="wps">
            <w:drawing>
              <wp:anchor distT="0" distB="0" distL="114300" distR="114300" simplePos="0" relativeHeight="251940864" behindDoc="0" locked="0" layoutInCell="1" allowOverlap="1" wp14:anchorId="721D5912" wp14:editId="6AEEF169">
                <wp:simplePos x="0" y="0"/>
                <wp:positionH relativeFrom="column">
                  <wp:posOffset>2456121</wp:posOffset>
                </wp:positionH>
                <wp:positionV relativeFrom="paragraph">
                  <wp:posOffset>101644</wp:posOffset>
                </wp:positionV>
                <wp:extent cx="0" cy="116958"/>
                <wp:effectExtent l="0" t="0" r="19050" b="16510"/>
                <wp:wrapNone/>
                <wp:docPr id="767" name="Straight Connector 767"/>
                <wp:cNvGraphicFramePr/>
                <a:graphic xmlns:a="http://schemas.openxmlformats.org/drawingml/2006/main">
                  <a:graphicData uri="http://schemas.microsoft.com/office/word/2010/wordprocessingShape">
                    <wps:wsp>
                      <wps:cNvCnPr/>
                      <wps:spPr>
                        <a:xfrm>
                          <a:off x="0" y="0"/>
                          <a:ext cx="0" cy="11695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767" o:spid="_x0000_s1026" style="position:absolute;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4pt,8pt" to="193.4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" strokecolor="black [3040]"/>
            </w:pict>
          </mc:Fallback>
        </mc:AlternateContent>
      </w:r>
      <w:r w:rsidR="000E4B1C">
        <w:rPr>
          <w:noProof/>
        </w:rPr>
        <mc:AlternateContent>
          <mc:Choice Requires="wps">
            <w:drawing>
              <wp:anchor distT="0" distB="0" distL="114300" distR="114300" simplePos="0" relativeHeight="251930624" behindDoc="0" locked="0" layoutInCell="1" allowOverlap="1" wp14:anchorId="6BB03C4F" wp14:editId="63068394">
                <wp:simplePos x="0" y="0"/>
                <wp:positionH relativeFrom="column">
                  <wp:posOffset>1105786</wp:posOffset>
                </wp:positionH>
                <wp:positionV relativeFrom="paragraph">
                  <wp:posOffset>16584</wp:posOffset>
                </wp:positionV>
                <wp:extent cx="817378" cy="390525"/>
                <wp:effectExtent l="0" t="0" r="20955" b="28575"/>
                <wp:wrapNone/>
                <wp:docPr id="7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378" cy="390525"/>
                        </a:xfrm>
                        <a:prstGeom prst="rect">
                          <a:avLst/>
                        </a:prstGeom>
                        <a:solidFill>
                          <a:srgbClr val="FFFFFF"/>
                        </a:solidFill>
                        <a:ln w="9525">
                          <a:solidFill>
                            <a:sysClr val="windowText" lastClr="000000"/>
                          </a:solidFill>
                          <a:miter lim="800000"/>
                          <a:headEnd/>
                          <a:tailEnd/>
                        </a:ln>
                      </wps:spPr>
                      <wps:txbx>
                        <w:txbxContent>
                          <w:p w:rsidR="000116B3" w:rsidRDefault="000116B3" w:rsidP="000E4B1C">
                            <w:proofErr w:type="spellStart"/>
                            <w:r>
                              <w:t>Insur</w:t>
                            </w:r>
                            <w:proofErr w:type="spellEnd"/>
                            <w:r>
                              <w:t xml:space="preserve"> </w:t>
                            </w:r>
                            <w:proofErr w:type="spellStart"/>
                            <w:r>
                              <w:t>auth</w:t>
                            </w:r>
                            <w:proofErr w:type="spellEnd"/>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left:0;text-align:left;margin-left:87.05pt;margin-top:1.3pt;width:64.35pt;height:30.7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" strokecolor="windowText">
                <v:textbox>
                  <w:txbxContent>
                    <w:p w:rsidR="00054B88" w:rsidRDefault="00054B88" w:rsidP="000E4B1C">
                      <w:r>
                        <w:t xml:space="preserve">Insur auth         </w:t>
                      </w:r>
                    </w:p>
                  </w:txbxContent>
                </v:textbox>
              </v:shape>
            </w:pict>
          </mc:Fallback>
        </mc:AlternateContent>
      </w:r>
    </w:p>
    <w:p w:rsidR="00637B05" w:rsidRDefault="004D4EDA" w:rsidP="00EC7342">
      <w:pPr>
        <w:pStyle w:val="APABody"/>
        <w:jc w:val="center"/>
      </w:pPr>
      <w:r>
        <w:rPr>
          <w:noProof/>
        </w:rPr>
        <mc:AlternateContent>
          <mc:Choice Requires="wps">
            <w:drawing>
              <wp:anchor distT="0" distB="0" distL="114300" distR="114300" simplePos="0" relativeHeight="251957248" behindDoc="0" locked="0" layoutInCell="1" allowOverlap="1" wp14:anchorId="011EBD78" wp14:editId="135742B8">
                <wp:simplePos x="0" y="0"/>
                <wp:positionH relativeFrom="column">
                  <wp:posOffset>4625163</wp:posOffset>
                </wp:positionH>
                <wp:positionV relativeFrom="paragraph">
                  <wp:posOffset>282752</wp:posOffset>
                </wp:positionV>
                <wp:extent cx="606056" cy="318770"/>
                <wp:effectExtent l="0" t="0" r="22860" b="24130"/>
                <wp:wrapNone/>
                <wp:docPr id="7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056" cy="318770"/>
                        </a:xfrm>
                        <a:prstGeom prst="rect">
                          <a:avLst/>
                        </a:prstGeom>
                        <a:solidFill>
                          <a:srgbClr val="FFFFFF"/>
                        </a:solidFill>
                        <a:ln w="9525">
                          <a:solidFill>
                            <a:sysClr val="windowText" lastClr="000000"/>
                          </a:solidFill>
                          <a:miter lim="800000"/>
                          <a:headEnd/>
                          <a:tailEnd/>
                        </a:ln>
                      </wps:spPr>
                      <wps:txbx>
                        <w:txbxContent>
                          <w:p w:rsidR="000116B3" w:rsidRDefault="000116B3" w:rsidP="004D4EDA">
                            <w:r>
                              <w:t xml:space="preserve">LAB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364.2pt;margin-top:22.25pt;width:47.7pt;height:25.1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" strokecolor="windowText">
                <v:textbox>
                  <w:txbxContent>
                    <w:p w:rsidR="00054B88" w:rsidRDefault="00054B88" w:rsidP="004D4EDA">
                      <w:r>
                        <w:t xml:space="preserve">LAB   </w:t>
                      </w:r>
                    </w:p>
                  </w:txbxContent>
                </v:textbox>
              </v:shape>
            </w:pict>
          </mc:Fallback>
        </mc:AlternateContent>
      </w:r>
      <w:r w:rsidR="00A85B66">
        <w:rPr>
          <w:noProof/>
        </w:rPr>
        <mc:AlternateContent>
          <mc:Choice Requires="wps">
            <w:drawing>
              <wp:anchor distT="0" distB="0" distL="114300" distR="114300" simplePos="0" relativeHeight="251951104" behindDoc="0" locked="0" layoutInCell="1" allowOverlap="1" wp14:anchorId="0281ECDF" wp14:editId="4D68CD99">
                <wp:simplePos x="0" y="0"/>
                <wp:positionH relativeFrom="column">
                  <wp:posOffset>3444949</wp:posOffset>
                </wp:positionH>
                <wp:positionV relativeFrom="paragraph">
                  <wp:posOffset>261487</wp:posOffset>
                </wp:positionV>
                <wp:extent cx="0" cy="202019"/>
                <wp:effectExtent l="95250" t="0" r="57150" b="64770"/>
                <wp:wrapNone/>
                <wp:docPr id="775" name="Straight Arrow Connector 775"/>
                <wp:cNvGraphicFramePr/>
                <a:graphic xmlns:a="http://schemas.openxmlformats.org/drawingml/2006/main">
                  <a:graphicData uri="http://schemas.microsoft.com/office/word/2010/wordprocessingShape">
                    <wps:wsp>
                      <wps:cNvCnPr/>
                      <wps:spPr>
                        <a:xfrm>
                          <a:off x="0" y="0"/>
                          <a:ext cx="0" cy="20201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75" o:spid="_x0000_s1026" type="#_x0000_t32" style="position:absolute;margin-left:271.25pt;margin-top:20.6pt;width:0;height:15.9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" strokecolor="black [3040]">
                <v:stroke endarrow="open"/>
              </v:shape>
            </w:pict>
          </mc:Fallback>
        </mc:AlternateContent>
      </w:r>
      <w:r w:rsidR="00DB1ADA">
        <w:rPr>
          <w:noProof/>
        </w:rPr>
        <mc:AlternateContent>
          <mc:Choice Requires="wps">
            <w:drawing>
              <wp:anchor distT="0" distB="0" distL="114300" distR="114300" simplePos="0" relativeHeight="251941888" behindDoc="0" locked="0" layoutInCell="1" allowOverlap="1" wp14:anchorId="48A45554" wp14:editId="636A53D3">
                <wp:simplePos x="0" y="0"/>
                <wp:positionH relativeFrom="column">
                  <wp:posOffset>2477386</wp:posOffset>
                </wp:positionH>
                <wp:positionV relativeFrom="paragraph">
                  <wp:posOffset>186852</wp:posOffset>
                </wp:positionV>
                <wp:extent cx="0" cy="275620"/>
                <wp:effectExtent l="95250" t="0" r="76200" b="48260"/>
                <wp:wrapNone/>
                <wp:docPr id="768" name="Straight Arrow Connector 768"/>
                <wp:cNvGraphicFramePr/>
                <a:graphic xmlns:a="http://schemas.openxmlformats.org/drawingml/2006/main">
                  <a:graphicData uri="http://schemas.microsoft.com/office/word/2010/wordprocessingShape">
                    <wps:wsp>
                      <wps:cNvCnPr/>
                      <wps:spPr>
                        <a:xfrm>
                          <a:off x="0" y="0"/>
                          <a:ext cx="0" cy="27562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768" o:spid="_x0000_s1026" type="#_x0000_t32" style="position:absolute;margin-left:195.05pt;margin-top:14.7pt;width:0;height:21.7pt;z-index:251941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" strokecolor="black [3040]">
                <v:stroke endarrow="open"/>
              </v:shape>
            </w:pict>
          </mc:Fallback>
        </mc:AlternateContent>
      </w:r>
    </w:p>
    <w:p w:rsidR="004D4EDA" w:rsidRDefault="00A85B66" w:rsidP="00AF6FCB">
      <w:pPr>
        <w:pStyle w:val="APABody"/>
        <w:jc w:val="center"/>
      </w:pPr>
      <w:r>
        <w:rPr>
          <w:noProof/>
        </w:rPr>
        <mc:AlternateContent>
          <mc:Choice Requires="wps">
            <w:drawing>
              <wp:anchor distT="0" distB="0" distL="114300" distR="114300" simplePos="0" relativeHeight="251950080" behindDoc="0" locked="0" layoutInCell="1" allowOverlap="1" wp14:anchorId="5FEC10B5" wp14:editId="7E49C804">
                <wp:simplePos x="0" y="0"/>
                <wp:positionH relativeFrom="column">
                  <wp:posOffset>3107055</wp:posOffset>
                </wp:positionH>
                <wp:positionV relativeFrom="paragraph">
                  <wp:posOffset>116205</wp:posOffset>
                </wp:positionV>
                <wp:extent cx="742950" cy="318770"/>
                <wp:effectExtent l="0" t="0" r="19050" b="24130"/>
                <wp:wrapNone/>
                <wp:docPr id="7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18770"/>
                        </a:xfrm>
                        <a:prstGeom prst="rect">
                          <a:avLst/>
                        </a:prstGeom>
                        <a:solidFill>
                          <a:srgbClr val="FFFFFF"/>
                        </a:solidFill>
                        <a:ln w="9525">
                          <a:solidFill>
                            <a:sysClr val="windowText" lastClr="000000"/>
                          </a:solidFill>
                          <a:miter lim="800000"/>
                          <a:headEnd/>
                          <a:tailEnd/>
                        </a:ln>
                      </wps:spPr>
                      <wps:txbx>
                        <w:txbxContent>
                          <w:p w:rsidR="000116B3" w:rsidRDefault="000116B3" w:rsidP="00A85B66">
                            <w:r>
                              <w:t xml:space="preserve">MR-2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244.65pt;margin-top:9.15pt;width:58.5pt;height:25.1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" strokecolor="windowText">
                <v:textbox>
                  <w:txbxContent>
                    <w:p w:rsidR="00054B88" w:rsidRDefault="00054B88" w:rsidP="00A85B66">
                      <w:r>
                        <w:t xml:space="preserve">MR-2    </w:t>
                      </w:r>
                    </w:p>
                  </w:txbxContent>
                </v:textbox>
              </v:shape>
            </w:pict>
          </mc:Fallback>
        </mc:AlternateContent>
      </w:r>
      <w:r w:rsidR="00DB1ADA">
        <w:rPr>
          <w:noProof/>
        </w:rPr>
        <mc:AlternateContent>
          <mc:Choice Requires="wps">
            <w:drawing>
              <wp:anchor distT="0" distB="0" distL="114300" distR="114300" simplePos="0" relativeHeight="251934720" behindDoc="0" locked="0" layoutInCell="1" allowOverlap="1" wp14:anchorId="6F8B409B" wp14:editId="4C3A5D97">
                <wp:simplePos x="0" y="0"/>
                <wp:positionH relativeFrom="column">
                  <wp:posOffset>2094614</wp:posOffset>
                </wp:positionH>
                <wp:positionV relativeFrom="paragraph">
                  <wp:posOffset>112986</wp:posOffset>
                </wp:positionV>
                <wp:extent cx="690496" cy="308344"/>
                <wp:effectExtent l="0" t="0" r="14605" b="15875"/>
                <wp:wrapNone/>
                <wp:docPr id="7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496" cy="308344"/>
                        </a:xfrm>
                        <a:prstGeom prst="rect">
                          <a:avLst/>
                        </a:prstGeom>
                        <a:solidFill>
                          <a:srgbClr val="FFFFFF"/>
                        </a:solidFill>
                        <a:ln w="9525">
                          <a:solidFill>
                            <a:sysClr val="windowText" lastClr="000000"/>
                          </a:solidFill>
                          <a:miter lim="800000"/>
                          <a:headEnd/>
                          <a:tailEnd/>
                        </a:ln>
                      </wps:spPr>
                      <wps:txbx>
                        <w:txbxContent>
                          <w:p w:rsidR="000116B3" w:rsidRDefault="000116B3" w:rsidP="000E4B1C">
                            <w:r>
                              <w:t xml:space="preserve">REC-2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164.95pt;margin-top:8.9pt;width:54.35pt;height:24.3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" strokecolor="windowText">
                <v:textbox>
                  <w:txbxContent>
                    <w:p w:rsidR="00054B88" w:rsidRDefault="00054B88" w:rsidP="000E4B1C">
                      <w:r>
                        <w:t xml:space="preserve">REC-2         </w:t>
                      </w:r>
                    </w:p>
                  </w:txbxContent>
                </v:textbox>
              </v:shape>
            </w:pict>
          </mc:Fallback>
        </mc:AlternateContent>
      </w:r>
      <w:r w:rsidR="000E4B1C">
        <w:rPr>
          <w:noProof/>
        </w:rPr>
        <mc:AlternateContent>
          <mc:Choice Requires="wps">
            <w:drawing>
              <wp:anchor distT="0" distB="0" distL="114300" distR="114300" simplePos="0" relativeHeight="251932672" behindDoc="0" locked="0" layoutInCell="1" allowOverlap="1" wp14:anchorId="76253741" wp14:editId="0CC5AACF">
                <wp:simplePos x="0" y="0"/>
                <wp:positionH relativeFrom="column">
                  <wp:posOffset>510363</wp:posOffset>
                </wp:positionH>
                <wp:positionV relativeFrom="paragraph">
                  <wp:posOffset>112986</wp:posOffset>
                </wp:positionV>
                <wp:extent cx="914400" cy="390525"/>
                <wp:effectExtent l="0" t="0" r="19050" b="28575"/>
                <wp:wrapNone/>
                <wp:docPr id="7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90525"/>
                        </a:xfrm>
                        <a:prstGeom prst="rect">
                          <a:avLst/>
                        </a:prstGeom>
                        <a:solidFill>
                          <a:srgbClr val="FFFFFF"/>
                        </a:solidFill>
                        <a:ln w="9525">
                          <a:solidFill>
                            <a:sysClr val="windowText" lastClr="000000"/>
                          </a:solidFill>
                          <a:miter lim="800000"/>
                          <a:headEnd/>
                          <a:tailEnd/>
                        </a:ln>
                      </wps:spPr>
                      <wps:txbx>
                        <w:txbxContent>
                          <w:p w:rsidR="000116B3" w:rsidRDefault="000116B3" w:rsidP="000E4B1C">
                            <w:r>
                              <w:t xml:space="preserve"> Check out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40.2pt;margin-top:8.9pt;width:1in;height:30.7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" strokecolor="windowText">
                <v:textbox>
                  <w:txbxContent>
                    <w:p w:rsidR="00054B88" w:rsidRDefault="00054B88" w:rsidP="000E4B1C">
                      <w:r>
                        <w:t xml:space="preserve"> Check out         </w:t>
                      </w:r>
                    </w:p>
                  </w:txbxContent>
                </v:textbox>
              </v:shape>
            </w:pict>
          </mc:Fallback>
        </mc:AlternateContent>
      </w:r>
    </w:p>
    <w:p w:rsidR="00AF6FCB" w:rsidRDefault="00F62F93" w:rsidP="00AF6FCB">
      <w:pPr>
        <w:pStyle w:val="APABody"/>
        <w:ind w:firstLine="0"/>
      </w:pPr>
      <w:r>
        <w:rPr>
          <w:noProof/>
        </w:rPr>
        <mc:AlternateContent>
          <mc:Choice Requires="wps">
            <w:drawing>
              <wp:anchor distT="0" distB="0" distL="114300" distR="114300" simplePos="0" relativeHeight="251964416" behindDoc="0" locked="0" layoutInCell="1" allowOverlap="1" wp14:anchorId="057A2D23" wp14:editId="3B225DC6">
                <wp:simplePos x="0" y="0"/>
                <wp:positionH relativeFrom="column">
                  <wp:posOffset>159385</wp:posOffset>
                </wp:positionH>
                <wp:positionV relativeFrom="paragraph">
                  <wp:posOffset>325755</wp:posOffset>
                </wp:positionV>
                <wp:extent cx="5932805" cy="1731645"/>
                <wp:effectExtent l="38100" t="38100" r="106045" b="116205"/>
                <wp:wrapNone/>
                <wp:docPr id="787" name="Text Box 787"/>
                <wp:cNvGraphicFramePr/>
                <a:graphic xmlns:a="http://schemas.openxmlformats.org/drawingml/2006/main">
                  <a:graphicData uri="http://schemas.microsoft.com/office/word/2010/wordprocessingShape">
                    <wps:wsp>
                      <wps:cNvSpPr txBox="1"/>
                      <wps:spPr>
                        <a:xfrm>
                          <a:off x="0" y="0"/>
                          <a:ext cx="5932805" cy="1731645"/>
                        </a:xfrm>
                        <a:prstGeom prst="rect">
                          <a:avLst/>
                        </a:prstGeom>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0116B3" w:rsidRDefault="000116B3" w:rsidP="00F62F93">
                            <w:pPr>
                              <w:jc w:val="center"/>
                            </w:pPr>
                            <w:r>
                              <w:t>Legion</w:t>
                            </w:r>
                          </w:p>
                          <w:p w:rsidR="000116B3" w:rsidRDefault="000116B3" w:rsidP="00F62F93">
                            <w:pPr>
                              <w:spacing w:line="240" w:lineRule="auto"/>
                            </w:pPr>
                            <w:proofErr w:type="spellStart"/>
                            <w:r>
                              <w:t>Insur</w:t>
                            </w:r>
                            <w:proofErr w:type="spellEnd"/>
                            <w:r>
                              <w:t xml:space="preserve"> </w:t>
                            </w:r>
                            <w:proofErr w:type="spellStart"/>
                            <w:r>
                              <w:t>auth</w:t>
                            </w:r>
                            <w:proofErr w:type="spellEnd"/>
                            <w:r>
                              <w:t>-Insurance authorization</w:t>
                            </w:r>
                            <w:r>
                              <w:tab/>
                            </w:r>
                            <w:r>
                              <w:tab/>
                            </w:r>
                            <w:r>
                              <w:tab/>
                              <w:t>MA-Medical Assistant</w:t>
                            </w:r>
                          </w:p>
                          <w:p w:rsidR="000116B3" w:rsidRDefault="000116B3" w:rsidP="00F62F93">
                            <w:pPr>
                              <w:spacing w:line="240" w:lineRule="auto"/>
                            </w:pPr>
                            <w:r>
                              <w:t>Rec-1</w:t>
                            </w:r>
                            <w:proofErr w:type="gramStart"/>
                            <w:r>
                              <w:t>,2</w:t>
                            </w:r>
                            <w:proofErr w:type="gramEnd"/>
                            <w:r>
                              <w:t xml:space="preserve"> – Receptionist</w:t>
                            </w:r>
                            <w:r>
                              <w:tab/>
                            </w:r>
                            <w:r>
                              <w:tab/>
                            </w:r>
                            <w:r>
                              <w:tab/>
                            </w:r>
                            <w:r>
                              <w:tab/>
                              <w:t>MD-Medical Doctor</w:t>
                            </w:r>
                          </w:p>
                          <w:p w:rsidR="000116B3" w:rsidRDefault="000116B3" w:rsidP="00F62F93">
                            <w:pPr>
                              <w:spacing w:line="240" w:lineRule="auto"/>
                            </w:pPr>
                            <w:r>
                              <w:t>Med Rec. MR 1, 2 – Medical Records</w:t>
                            </w:r>
                            <w:r>
                              <w:tab/>
                            </w:r>
                            <w:r>
                              <w:tab/>
                              <w:t>ARNP-Advanced Registered</w:t>
                            </w:r>
                          </w:p>
                          <w:p w:rsidR="000116B3" w:rsidRDefault="000116B3" w:rsidP="00F62F93">
                            <w:pPr>
                              <w:spacing w:line="240" w:lineRule="auto"/>
                            </w:pPr>
                            <w:proofErr w:type="spellStart"/>
                            <w:r>
                              <w:t>Auths</w:t>
                            </w:r>
                            <w:proofErr w:type="spellEnd"/>
                            <w:r>
                              <w:t>-Prior authorization for testing</w:t>
                            </w:r>
                            <w:r>
                              <w:tab/>
                            </w:r>
                            <w:r>
                              <w:tab/>
                            </w:r>
                            <w:r>
                              <w:tab/>
                              <w:t xml:space="preserve">       Nurse Practitioner</w:t>
                            </w:r>
                          </w:p>
                          <w:p w:rsidR="000116B3" w:rsidRDefault="000116B3" w:rsidP="00F62F93">
                            <w:pPr>
                              <w:spacing w:line="240" w:lineRule="auto"/>
                            </w:pPr>
                            <w:r>
                              <w:t>Registered 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787" o:spid="_x0000_s1083" type="#_x0000_t202" style="position:absolute;margin-left:12.55pt;margin-top:25.65pt;width:467.15pt;height:136.35pt;z-index:25196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" fillcolor="white [3201]" strokecolor="black [3200]" strokeweight="2pt">
                <v:shadow on="t" color="black" opacity="26214f" origin="-.5,-.5" offset=".74836mm,.74836mm"/>
                <v:textbox>
                  <w:txbxContent>
                    <w:p w:rsidR="00054B88" w:rsidRDefault="00054B88" w:rsidP="00F62F93">
                      <w:pPr>
                        <w:jc w:val="center"/>
                      </w:pPr>
                      <w:r>
                        <w:t>Legion</w:t>
                      </w:r>
                    </w:p>
                    <w:p w:rsidR="00054B88" w:rsidRDefault="00054B88" w:rsidP="00F62F93">
                      <w:pPr>
                        <w:spacing w:line="240" w:lineRule="auto"/>
                      </w:pPr>
                      <w:r>
                        <w:t>Insur auth-Insurance authorization</w:t>
                      </w:r>
                      <w:r>
                        <w:tab/>
                      </w:r>
                      <w:r>
                        <w:tab/>
                      </w:r>
                      <w:r>
                        <w:tab/>
                        <w:t>MA-Medical Assistant</w:t>
                      </w:r>
                    </w:p>
                    <w:p w:rsidR="00054B88" w:rsidRDefault="00054B88" w:rsidP="00F62F93">
                      <w:pPr>
                        <w:spacing w:line="240" w:lineRule="auto"/>
                      </w:pPr>
                      <w:r>
                        <w:t>Rec-1,2 – Receptionist</w:t>
                      </w:r>
                      <w:r>
                        <w:tab/>
                      </w:r>
                      <w:r>
                        <w:tab/>
                      </w:r>
                      <w:r>
                        <w:tab/>
                      </w:r>
                      <w:r>
                        <w:tab/>
                        <w:t>MD-Medical Doctor</w:t>
                      </w:r>
                    </w:p>
                    <w:p w:rsidR="00054B88" w:rsidRDefault="00054B88" w:rsidP="00F62F93">
                      <w:pPr>
                        <w:spacing w:line="240" w:lineRule="auto"/>
                      </w:pPr>
                      <w:r>
                        <w:t>Med Rec. MR 1, 2 – Medical Records</w:t>
                      </w:r>
                      <w:r>
                        <w:tab/>
                      </w:r>
                      <w:r>
                        <w:tab/>
                        <w:t>ARNP-Advanced Registered</w:t>
                      </w:r>
                    </w:p>
                    <w:p w:rsidR="00054B88" w:rsidRDefault="00054B88" w:rsidP="00F62F93">
                      <w:pPr>
                        <w:spacing w:line="240" w:lineRule="auto"/>
                      </w:pPr>
                      <w:r>
                        <w:t>Auths-Prior authorization for testing</w:t>
                      </w:r>
                      <w:r>
                        <w:tab/>
                      </w:r>
                      <w:r>
                        <w:tab/>
                      </w:r>
                      <w:r>
                        <w:tab/>
                        <w:t xml:space="preserve">       Nurse Practitioner</w:t>
                      </w:r>
                    </w:p>
                    <w:p w:rsidR="00054B88" w:rsidRDefault="00054B88" w:rsidP="00F62F93">
                      <w:pPr>
                        <w:spacing w:line="240" w:lineRule="auto"/>
                      </w:pPr>
                      <w:r>
                        <w:t>Registered Nurse</w:t>
                      </w:r>
                    </w:p>
                  </w:txbxContent>
                </v:textbox>
              </v:shape>
            </w:pict>
          </mc:Fallback>
        </mc:AlternateContent>
      </w:r>
    </w:p>
    <w:p w:rsidR="00AF6FCB" w:rsidRDefault="00AF6FCB" w:rsidP="00AF6FCB">
      <w:pPr>
        <w:pStyle w:val="APABody"/>
        <w:ind w:firstLine="0"/>
      </w:pPr>
    </w:p>
    <w:p w:rsidR="00AF6FCB" w:rsidRDefault="00AF6FCB" w:rsidP="00AF6FCB">
      <w:pPr>
        <w:pStyle w:val="APABody"/>
        <w:ind w:firstLine="0"/>
      </w:pPr>
    </w:p>
    <w:p w:rsidR="00604A0A" w:rsidRDefault="00604A0A" w:rsidP="004E0B58">
      <w:pPr>
        <w:pStyle w:val="APABody"/>
        <w:ind w:firstLine="0"/>
      </w:pPr>
    </w:p>
    <w:p w:rsidR="00604A0A" w:rsidRPr="00264701" w:rsidRDefault="00604A0A" w:rsidP="004E0B58">
      <w:pPr>
        <w:pStyle w:val="APABody"/>
        <w:ind w:firstLine="0"/>
      </w:pPr>
    </w:p>
    <w:p w:rsidR="00604A0A" w:rsidRDefault="004E0B58" w:rsidP="004E0B58">
      <w:pPr>
        <w:pStyle w:val="APABody"/>
      </w:pPr>
      <w:r>
        <w:rPr>
          <w:noProof/>
        </w:rPr>
        <w:lastRenderedPageBreak/>
        <mc:AlternateContent>
          <mc:Choice Requires="wps">
            <w:drawing>
              <wp:anchor distT="0" distB="0" distL="114300" distR="114300" simplePos="0" relativeHeight="252062720" behindDoc="0" locked="0" layoutInCell="1" allowOverlap="1">
                <wp:simplePos x="0" y="0"/>
                <wp:positionH relativeFrom="column">
                  <wp:posOffset>-126970</wp:posOffset>
                </wp:positionH>
                <wp:positionV relativeFrom="paragraph">
                  <wp:posOffset>-275855</wp:posOffset>
                </wp:positionV>
                <wp:extent cx="3264195" cy="382772"/>
                <wp:effectExtent l="0" t="0" r="12700" b="17780"/>
                <wp:wrapNone/>
                <wp:docPr id="61" name="Rectangle 61"/>
                <wp:cNvGraphicFramePr/>
                <a:graphic xmlns:a="http://schemas.openxmlformats.org/drawingml/2006/main">
                  <a:graphicData uri="http://schemas.microsoft.com/office/word/2010/wordprocessingShape">
                    <wps:wsp>
                      <wps:cNvSpPr/>
                      <wps:spPr>
                        <a:xfrm>
                          <a:off x="0" y="0"/>
                          <a:ext cx="3264195" cy="38277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4E0B58">
                            <w:r>
                              <w:t>Appendix F; Medical Director Letter of 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1" o:spid="_x0000_s1084" style="position:absolute;left:0;text-align:left;margin-left:-10pt;margin-top:-21.7pt;width:257pt;height:30.15pt;z-index:252062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" fillcolor="white [3201]" strokecolor="white [3212]" strokeweight="2pt">
                <v:textbox>
                  <w:txbxContent>
                    <w:p w:rsidR="006D6CCF" w:rsidRDefault="006D6CCF" w:rsidP="004E0B58">
                      <w:r>
                        <w:t>Appendix F; Medical Director Letter of Support</w:t>
                      </w:r>
                    </w:p>
                  </w:txbxContent>
                </v:textbox>
              </v:rect>
            </w:pict>
          </mc:Fallback>
        </mc:AlternateContent>
      </w:r>
      <w:r>
        <w:rPr>
          <w:noProof/>
        </w:rPr>
        <w:drawing>
          <wp:inline distT="0" distB="0" distL="0" distR="0">
            <wp:extent cx="5932805" cy="8166100"/>
            <wp:effectExtent l="0" t="0" r="0" b="6350"/>
            <wp:docPr id="60" name="Picture 60" descr="C:\Users\dottie\Desktop\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ottie\Desktop\med.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2805" cy="8166100"/>
                    </a:xfrm>
                    <a:prstGeom prst="rect">
                      <a:avLst/>
                    </a:prstGeom>
                    <a:noFill/>
                    <a:ln>
                      <a:noFill/>
                    </a:ln>
                  </pic:spPr>
                </pic:pic>
              </a:graphicData>
            </a:graphic>
          </wp:inline>
        </w:drawing>
      </w:r>
    </w:p>
    <w:p w:rsidR="004A1D86" w:rsidRDefault="004A1D86" w:rsidP="000404D1"/>
    <w:p w:rsidR="004A1D86" w:rsidRDefault="000404D1" w:rsidP="00604A0A">
      <w:pPr>
        <w:pStyle w:val="APABody"/>
        <w:jc w:val="center"/>
      </w:pPr>
      <w:r>
        <w:rPr>
          <w:noProof/>
        </w:rPr>
        <mc:AlternateContent>
          <mc:Choice Requires="wps">
            <w:drawing>
              <wp:anchor distT="0" distB="0" distL="114300" distR="114300" simplePos="0" relativeHeight="252063744" behindDoc="0" locked="0" layoutInCell="1" allowOverlap="1">
                <wp:simplePos x="0" y="0"/>
                <wp:positionH relativeFrom="column">
                  <wp:posOffset>-329476</wp:posOffset>
                </wp:positionH>
                <wp:positionV relativeFrom="paragraph">
                  <wp:posOffset>-31234</wp:posOffset>
                </wp:positionV>
                <wp:extent cx="3689099" cy="361507"/>
                <wp:effectExtent l="0" t="0" r="26035" b="19685"/>
                <wp:wrapNone/>
                <wp:docPr id="62" name="Rectangle 62"/>
                <wp:cNvGraphicFramePr/>
                <a:graphic xmlns:a="http://schemas.openxmlformats.org/drawingml/2006/main">
                  <a:graphicData uri="http://schemas.microsoft.com/office/word/2010/wordprocessingShape">
                    <wps:wsp>
                      <wps:cNvSpPr/>
                      <wps:spPr>
                        <a:xfrm>
                          <a:off x="0" y="0"/>
                          <a:ext cx="3689099" cy="36150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50625D">
                            <w:r>
                              <w:t>Appendix G; Power Point Presentation for Staff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2" o:spid="_x0000_s1085" style="position:absolute;left:0;text-align:left;margin-left:-25.95pt;margin-top:-2.45pt;width:290.5pt;height:28.45pt;z-index:252063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" fillcolor="white [3201]" strokecolor="white [3212]" strokeweight="2pt">
                <v:textbox>
                  <w:txbxContent>
                    <w:p w:rsidR="006D6CCF" w:rsidRDefault="006D6CCF" w:rsidP="0050625D">
                      <w:r>
                        <w:t>Appendix G; Power Point Presentation for Staff</w:t>
                      </w:r>
                    </w:p>
                  </w:txbxContent>
                </v:textbox>
              </v:rect>
            </w:pict>
          </mc:Fallback>
        </mc:AlternateContent>
      </w:r>
    </w:p>
    <w:p w:rsidR="004A1D86" w:rsidRDefault="004A1D86" w:rsidP="004A1D86">
      <w:pPr>
        <w:pStyle w:val="APABody"/>
      </w:pPr>
      <w:r>
        <w:rPr>
          <w:noProof/>
        </w:rPr>
        <mc:AlternateContent>
          <mc:Choice Requires="wps">
            <w:drawing>
              <wp:anchor distT="0" distB="0" distL="114300" distR="114300" simplePos="0" relativeHeight="252007424" behindDoc="0" locked="0" layoutInCell="1" allowOverlap="1" wp14:anchorId="1B42D20C" wp14:editId="6D80DC91">
                <wp:simplePos x="0" y="0"/>
                <wp:positionH relativeFrom="column">
                  <wp:posOffset>-329609</wp:posOffset>
                </wp:positionH>
                <wp:positionV relativeFrom="paragraph">
                  <wp:posOffset>148856</wp:posOffset>
                </wp:positionV>
                <wp:extent cx="414669" cy="3264195"/>
                <wp:effectExtent l="0" t="0" r="23495" b="12700"/>
                <wp:wrapNone/>
                <wp:docPr id="688" name="Rectangle 688"/>
                <wp:cNvGraphicFramePr/>
                <a:graphic xmlns:a="http://schemas.openxmlformats.org/drawingml/2006/main">
                  <a:graphicData uri="http://schemas.microsoft.com/office/word/2010/wordprocessingShape">
                    <wps:wsp>
                      <wps:cNvSpPr/>
                      <wps:spPr>
                        <a:xfrm>
                          <a:off x="0" y="0"/>
                          <a:ext cx="414669" cy="3264195"/>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Pr="004A1D86" w:rsidRDefault="000116B3" w:rsidP="004A1D86">
                            <w:pPr>
                              <w:jc w:val="center"/>
                              <w:rPr>
                                <w:sz w:val="28"/>
                                <w:szCs w:val="28"/>
                              </w:rPr>
                            </w:pPr>
                            <w:r w:rsidRPr="004A1D86">
                              <w:rPr>
                                <w:sz w:val="28"/>
                                <w:szCs w:val="28"/>
                              </w:rPr>
                              <w:t>S</w:t>
                            </w:r>
                          </w:p>
                          <w:p w:rsidR="000116B3" w:rsidRPr="004A1D86" w:rsidRDefault="000116B3" w:rsidP="004A1D86">
                            <w:pPr>
                              <w:jc w:val="center"/>
                              <w:rPr>
                                <w:sz w:val="28"/>
                                <w:szCs w:val="28"/>
                              </w:rPr>
                            </w:pPr>
                            <w:r w:rsidRPr="004A1D86">
                              <w:rPr>
                                <w:sz w:val="28"/>
                                <w:szCs w:val="28"/>
                              </w:rPr>
                              <w:t>L</w:t>
                            </w:r>
                          </w:p>
                          <w:p w:rsidR="000116B3" w:rsidRPr="004A1D86" w:rsidRDefault="000116B3" w:rsidP="004A1D86">
                            <w:pPr>
                              <w:jc w:val="center"/>
                              <w:rPr>
                                <w:sz w:val="28"/>
                                <w:szCs w:val="28"/>
                              </w:rPr>
                            </w:pPr>
                            <w:r w:rsidRPr="004A1D86">
                              <w:rPr>
                                <w:sz w:val="28"/>
                                <w:szCs w:val="28"/>
                              </w:rPr>
                              <w:t>I</w:t>
                            </w:r>
                          </w:p>
                          <w:p w:rsidR="000116B3" w:rsidRPr="004A1D86" w:rsidRDefault="000116B3" w:rsidP="004A1D86">
                            <w:pPr>
                              <w:jc w:val="center"/>
                              <w:rPr>
                                <w:sz w:val="28"/>
                                <w:szCs w:val="28"/>
                              </w:rPr>
                            </w:pPr>
                            <w:r w:rsidRPr="004A1D86">
                              <w:rPr>
                                <w:sz w:val="28"/>
                                <w:szCs w:val="28"/>
                              </w:rPr>
                              <w:t>D</w:t>
                            </w:r>
                          </w:p>
                          <w:p w:rsidR="000116B3" w:rsidRPr="004A1D86" w:rsidRDefault="000116B3" w:rsidP="004A1D86">
                            <w:pPr>
                              <w:jc w:val="center"/>
                              <w:rPr>
                                <w:sz w:val="28"/>
                                <w:szCs w:val="28"/>
                              </w:rPr>
                            </w:pPr>
                            <w:r w:rsidRPr="004A1D86">
                              <w:rPr>
                                <w:sz w:val="28"/>
                                <w:szCs w:val="28"/>
                              </w:rPr>
                              <w:t>E</w:t>
                            </w:r>
                          </w:p>
                          <w:p w:rsidR="000116B3" w:rsidRPr="004A1D86" w:rsidRDefault="000116B3" w:rsidP="004A1D86">
                            <w:pPr>
                              <w:jc w:val="center"/>
                              <w:rPr>
                                <w:sz w:val="32"/>
                                <w:szCs w:val="32"/>
                              </w:rPr>
                            </w:pPr>
                            <w:r w:rsidRPr="004A1D86">
                              <w:rPr>
                                <w:sz w:val="32"/>
                                <w:szCs w:val="32"/>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88" o:spid="_x0000_s1084" style="position:absolute;left:0;text-align:left;margin-left:-25.95pt;margin-top:11.7pt;width:32.65pt;height:257pt;z-index:252007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" fillcolor="white [3212]" strokecolor="white [3212]" strokeweight="2pt">
                <v:textbox>
                  <w:txbxContent>
                    <w:p w:rsidR="00054B88" w:rsidRPr="004A1D86" w:rsidRDefault="00054B88" w:rsidP="004A1D86">
                      <w:pPr>
                        <w:jc w:val="center"/>
                        <w:rPr>
                          <w:sz w:val="28"/>
                          <w:szCs w:val="28"/>
                        </w:rPr>
                      </w:pPr>
                      <w:r w:rsidRPr="004A1D86">
                        <w:rPr>
                          <w:sz w:val="28"/>
                          <w:szCs w:val="28"/>
                        </w:rPr>
                        <w:t>S</w:t>
                      </w:r>
                    </w:p>
                    <w:p w:rsidR="00054B88" w:rsidRPr="004A1D86" w:rsidRDefault="00054B88" w:rsidP="004A1D86">
                      <w:pPr>
                        <w:jc w:val="center"/>
                        <w:rPr>
                          <w:sz w:val="28"/>
                          <w:szCs w:val="28"/>
                        </w:rPr>
                      </w:pPr>
                      <w:r w:rsidRPr="004A1D86">
                        <w:rPr>
                          <w:sz w:val="28"/>
                          <w:szCs w:val="28"/>
                        </w:rPr>
                        <w:t>L</w:t>
                      </w:r>
                    </w:p>
                    <w:p w:rsidR="00054B88" w:rsidRPr="004A1D86" w:rsidRDefault="00054B88" w:rsidP="004A1D86">
                      <w:pPr>
                        <w:jc w:val="center"/>
                        <w:rPr>
                          <w:sz w:val="28"/>
                          <w:szCs w:val="28"/>
                        </w:rPr>
                      </w:pPr>
                      <w:r w:rsidRPr="004A1D86">
                        <w:rPr>
                          <w:sz w:val="28"/>
                          <w:szCs w:val="28"/>
                        </w:rPr>
                        <w:t>I</w:t>
                      </w:r>
                    </w:p>
                    <w:p w:rsidR="00054B88" w:rsidRPr="004A1D86" w:rsidRDefault="00054B88" w:rsidP="004A1D86">
                      <w:pPr>
                        <w:jc w:val="center"/>
                        <w:rPr>
                          <w:sz w:val="28"/>
                          <w:szCs w:val="28"/>
                        </w:rPr>
                      </w:pPr>
                      <w:r w:rsidRPr="004A1D86">
                        <w:rPr>
                          <w:sz w:val="28"/>
                          <w:szCs w:val="28"/>
                        </w:rPr>
                        <w:t>D</w:t>
                      </w:r>
                    </w:p>
                    <w:p w:rsidR="00054B88" w:rsidRPr="004A1D86" w:rsidRDefault="00054B88" w:rsidP="004A1D86">
                      <w:pPr>
                        <w:jc w:val="center"/>
                        <w:rPr>
                          <w:sz w:val="28"/>
                          <w:szCs w:val="28"/>
                        </w:rPr>
                      </w:pPr>
                      <w:r w:rsidRPr="004A1D86">
                        <w:rPr>
                          <w:sz w:val="28"/>
                          <w:szCs w:val="28"/>
                        </w:rPr>
                        <w:t>E</w:t>
                      </w:r>
                    </w:p>
                    <w:p w:rsidR="00054B88" w:rsidRPr="004A1D86" w:rsidRDefault="00054B88" w:rsidP="004A1D86">
                      <w:pPr>
                        <w:jc w:val="center"/>
                        <w:rPr>
                          <w:sz w:val="32"/>
                          <w:szCs w:val="32"/>
                        </w:rPr>
                      </w:pPr>
                      <w:r w:rsidRPr="004A1D86">
                        <w:rPr>
                          <w:sz w:val="32"/>
                          <w:szCs w:val="32"/>
                        </w:rPr>
                        <w:t>I</w:t>
                      </w:r>
                    </w:p>
                  </w:txbxContent>
                </v:textbox>
              </v:rect>
            </w:pict>
          </mc:Fallback>
        </mc:AlternateContent>
      </w:r>
      <w:r>
        <w:rPr>
          <w:noProof/>
        </w:rPr>
        <w:drawing>
          <wp:inline distT="0" distB="0" distL="0" distR="0" wp14:anchorId="039A8816" wp14:editId="5A636C90">
            <wp:extent cx="5369440" cy="3880884"/>
            <wp:effectExtent l="0" t="0" r="3175" b="5715"/>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70188" cy="3881425"/>
                    </a:xfrm>
                    <a:prstGeom prst="rect">
                      <a:avLst/>
                    </a:prstGeom>
                    <a:noFill/>
                  </pic:spPr>
                </pic:pic>
              </a:graphicData>
            </a:graphic>
          </wp:inline>
        </w:drawing>
      </w:r>
    </w:p>
    <w:p w:rsidR="004A1D86" w:rsidRDefault="004A1D86" w:rsidP="00604A0A">
      <w:pPr>
        <w:pStyle w:val="APABody"/>
        <w:jc w:val="center"/>
      </w:pPr>
    </w:p>
    <w:p w:rsidR="004A1D86" w:rsidRDefault="004A1D86" w:rsidP="00604A0A">
      <w:pPr>
        <w:pStyle w:val="APABody"/>
        <w:jc w:val="center"/>
      </w:pPr>
      <w:r>
        <w:rPr>
          <w:noProof/>
        </w:rPr>
        <w:lastRenderedPageBreak/>
        <mc:AlternateContent>
          <mc:Choice Requires="wps">
            <w:drawing>
              <wp:anchor distT="0" distB="0" distL="114300" distR="114300" simplePos="0" relativeHeight="252009472" behindDoc="0" locked="0" layoutInCell="1" allowOverlap="1" wp14:anchorId="7E6E7011" wp14:editId="6DCE37CE">
                <wp:simplePos x="0" y="0"/>
                <wp:positionH relativeFrom="column">
                  <wp:posOffset>-326390</wp:posOffset>
                </wp:positionH>
                <wp:positionV relativeFrom="paragraph">
                  <wp:posOffset>375403</wp:posOffset>
                </wp:positionV>
                <wp:extent cx="414655" cy="3263900"/>
                <wp:effectExtent l="0" t="0" r="23495" b="12700"/>
                <wp:wrapNone/>
                <wp:docPr id="689" name="Rectangle 689"/>
                <wp:cNvGraphicFramePr/>
                <a:graphic xmlns:a="http://schemas.openxmlformats.org/drawingml/2006/main">
                  <a:graphicData uri="http://schemas.microsoft.com/office/word/2010/wordprocessingShape">
                    <wps:wsp>
                      <wps:cNvSpPr/>
                      <wps:spPr>
                        <a:xfrm>
                          <a:off x="0" y="0"/>
                          <a:ext cx="414655"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4A1D86">
                            <w:pPr>
                              <w:jc w:val="center"/>
                              <w:rPr>
                                <w:sz w:val="28"/>
                                <w:szCs w:val="28"/>
                              </w:rPr>
                            </w:pPr>
                            <w:r w:rsidRPr="004A1D86">
                              <w:rPr>
                                <w:sz w:val="28"/>
                                <w:szCs w:val="28"/>
                              </w:rPr>
                              <w:t>S</w:t>
                            </w:r>
                          </w:p>
                          <w:p w:rsidR="000116B3" w:rsidRPr="004A1D86" w:rsidRDefault="000116B3" w:rsidP="004A1D86">
                            <w:pPr>
                              <w:jc w:val="center"/>
                              <w:rPr>
                                <w:sz w:val="28"/>
                                <w:szCs w:val="28"/>
                              </w:rPr>
                            </w:pPr>
                            <w:r w:rsidRPr="004A1D86">
                              <w:rPr>
                                <w:sz w:val="28"/>
                                <w:szCs w:val="28"/>
                              </w:rPr>
                              <w:t>L</w:t>
                            </w:r>
                          </w:p>
                          <w:p w:rsidR="000116B3" w:rsidRPr="004A1D86" w:rsidRDefault="000116B3" w:rsidP="004A1D86">
                            <w:pPr>
                              <w:jc w:val="center"/>
                              <w:rPr>
                                <w:sz w:val="28"/>
                                <w:szCs w:val="28"/>
                              </w:rPr>
                            </w:pPr>
                            <w:r w:rsidRPr="004A1D86">
                              <w:rPr>
                                <w:sz w:val="28"/>
                                <w:szCs w:val="28"/>
                              </w:rPr>
                              <w:t>I</w:t>
                            </w:r>
                          </w:p>
                          <w:p w:rsidR="000116B3" w:rsidRPr="004A1D86" w:rsidRDefault="000116B3" w:rsidP="004A1D86">
                            <w:pPr>
                              <w:jc w:val="center"/>
                              <w:rPr>
                                <w:sz w:val="28"/>
                                <w:szCs w:val="28"/>
                              </w:rPr>
                            </w:pPr>
                            <w:r w:rsidRPr="004A1D86">
                              <w:rPr>
                                <w:sz w:val="28"/>
                                <w:szCs w:val="28"/>
                              </w:rPr>
                              <w:t>D</w:t>
                            </w:r>
                          </w:p>
                          <w:p w:rsidR="000116B3" w:rsidRPr="004A1D86" w:rsidRDefault="000116B3" w:rsidP="004A1D86">
                            <w:pPr>
                              <w:jc w:val="center"/>
                              <w:rPr>
                                <w:sz w:val="28"/>
                                <w:szCs w:val="28"/>
                              </w:rPr>
                            </w:pPr>
                            <w:r w:rsidRPr="004A1D86">
                              <w:rPr>
                                <w:sz w:val="28"/>
                                <w:szCs w:val="28"/>
                              </w:rPr>
                              <w:t>E</w:t>
                            </w:r>
                          </w:p>
                          <w:p w:rsidR="000116B3" w:rsidRPr="004A1D86" w:rsidRDefault="000116B3" w:rsidP="004A1D86">
                            <w:pPr>
                              <w:jc w:val="center"/>
                              <w:rPr>
                                <w:sz w:val="32"/>
                                <w:szCs w:val="32"/>
                              </w:rPr>
                            </w:pPr>
                            <w:r w:rsidRPr="004A1D86">
                              <w:rPr>
                                <w:sz w:val="32"/>
                                <w:szCs w:val="32"/>
                              </w:rPr>
                              <w:t>I</w:t>
                            </w:r>
                            <w:r>
                              <w:rPr>
                                <w:sz w:val="32"/>
                                <w:szCs w:val="32"/>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89" o:spid="_x0000_s1085" style="position:absolute;left:0;text-align:left;margin-left:-25.7pt;margin-top:29.55pt;width:32.65pt;height:257pt;z-index:252009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" fillcolor="window" strokecolor="window" strokeweight="2pt">
                <v:textbox>
                  <w:txbxContent>
                    <w:p w:rsidR="00054B88" w:rsidRPr="004A1D86" w:rsidRDefault="00054B88" w:rsidP="004A1D86">
                      <w:pPr>
                        <w:jc w:val="center"/>
                        <w:rPr>
                          <w:sz w:val="28"/>
                          <w:szCs w:val="28"/>
                        </w:rPr>
                      </w:pPr>
                      <w:r w:rsidRPr="004A1D86">
                        <w:rPr>
                          <w:sz w:val="28"/>
                          <w:szCs w:val="28"/>
                        </w:rPr>
                        <w:t>S</w:t>
                      </w:r>
                    </w:p>
                    <w:p w:rsidR="00054B88" w:rsidRPr="004A1D86" w:rsidRDefault="00054B88" w:rsidP="004A1D86">
                      <w:pPr>
                        <w:jc w:val="center"/>
                        <w:rPr>
                          <w:sz w:val="28"/>
                          <w:szCs w:val="28"/>
                        </w:rPr>
                      </w:pPr>
                      <w:r w:rsidRPr="004A1D86">
                        <w:rPr>
                          <w:sz w:val="28"/>
                          <w:szCs w:val="28"/>
                        </w:rPr>
                        <w:t>L</w:t>
                      </w:r>
                    </w:p>
                    <w:p w:rsidR="00054B88" w:rsidRPr="004A1D86" w:rsidRDefault="00054B88" w:rsidP="004A1D86">
                      <w:pPr>
                        <w:jc w:val="center"/>
                        <w:rPr>
                          <w:sz w:val="28"/>
                          <w:szCs w:val="28"/>
                        </w:rPr>
                      </w:pPr>
                      <w:r w:rsidRPr="004A1D86">
                        <w:rPr>
                          <w:sz w:val="28"/>
                          <w:szCs w:val="28"/>
                        </w:rPr>
                        <w:t>I</w:t>
                      </w:r>
                    </w:p>
                    <w:p w:rsidR="00054B88" w:rsidRPr="004A1D86" w:rsidRDefault="00054B88" w:rsidP="004A1D86">
                      <w:pPr>
                        <w:jc w:val="center"/>
                        <w:rPr>
                          <w:sz w:val="28"/>
                          <w:szCs w:val="28"/>
                        </w:rPr>
                      </w:pPr>
                      <w:r w:rsidRPr="004A1D86">
                        <w:rPr>
                          <w:sz w:val="28"/>
                          <w:szCs w:val="28"/>
                        </w:rPr>
                        <w:t>D</w:t>
                      </w:r>
                    </w:p>
                    <w:p w:rsidR="00054B88" w:rsidRPr="004A1D86" w:rsidRDefault="00054B88" w:rsidP="004A1D86">
                      <w:pPr>
                        <w:jc w:val="center"/>
                        <w:rPr>
                          <w:sz w:val="28"/>
                          <w:szCs w:val="28"/>
                        </w:rPr>
                      </w:pPr>
                      <w:r w:rsidRPr="004A1D86">
                        <w:rPr>
                          <w:sz w:val="28"/>
                          <w:szCs w:val="28"/>
                        </w:rPr>
                        <w:t>E</w:t>
                      </w:r>
                    </w:p>
                    <w:p w:rsidR="00054B88" w:rsidRPr="004A1D86" w:rsidRDefault="00054B88" w:rsidP="004A1D86">
                      <w:pPr>
                        <w:jc w:val="center"/>
                        <w:rPr>
                          <w:sz w:val="32"/>
                          <w:szCs w:val="32"/>
                        </w:rPr>
                      </w:pPr>
                      <w:r w:rsidRPr="004A1D86">
                        <w:rPr>
                          <w:sz w:val="32"/>
                          <w:szCs w:val="32"/>
                        </w:rPr>
                        <w:t>I</w:t>
                      </w:r>
                      <w:r>
                        <w:rPr>
                          <w:sz w:val="32"/>
                          <w:szCs w:val="32"/>
                        </w:rPr>
                        <w:t>I</w:t>
                      </w:r>
                    </w:p>
                  </w:txbxContent>
                </v:textbox>
              </v:rect>
            </w:pict>
          </mc:Fallback>
        </mc:AlternateContent>
      </w:r>
      <w:r>
        <w:rPr>
          <w:noProof/>
        </w:rPr>
        <w:drawing>
          <wp:inline distT="0" distB="0" distL="0" distR="0" wp14:anchorId="6B9B457D" wp14:editId="3EC5B0F7">
            <wp:extent cx="5380074" cy="3450423"/>
            <wp:effectExtent l="0" t="0" r="0" b="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80822" cy="3450903"/>
                    </a:xfrm>
                    <a:prstGeom prst="rect">
                      <a:avLst/>
                    </a:prstGeom>
                    <a:noFill/>
                  </pic:spPr>
                </pic:pic>
              </a:graphicData>
            </a:graphic>
          </wp:inline>
        </w:drawing>
      </w:r>
    </w:p>
    <w:p w:rsidR="004A1D86" w:rsidRDefault="004A1D86" w:rsidP="00604A0A">
      <w:pPr>
        <w:pStyle w:val="APABody"/>
        <w:jc w:val="center"/>
      </w:pPr>
    </w:p>
    <w:p w:rsidR="004A1D86" w:rsidRDefault="00E932D5" w:rsidP="004A1D86">
      <w:pPr>
        <w:pStyle w:val="APABody"/>
      </w:pPr>
      <w:r>
        <w:rPr>
          <w:noProof/>
        </w:rPr>
        <mc:AlternateContent>
          <mc:Choice Requires="wps">
            <w:drawing>
              <wp:anchor distT="0" distB="0" distL="114300" distR="114300" simplePos="0" relativeHeight="252011520" behindDoc="0" locked="0" layoutInCell="1" allowOverlap="1" wp14:anchorId="4014A9A6" wp14:editId="73BD1028">
                <wp:simplePos x="0" y="0"/>
                <wp:positionH relativeFrom="column">
                  <wp:posOffset>-372140</wp:posOffset>
                </wp:positionH>
                <wp:positionV relativeFrom="paragraph">
                  <wp:posOffset>148856</wp:posOffset>
                </wp:positionV>
                <wp:extent cx="414655" cy="2955851"/>
                <wp:effectExtent l="0" t="0" r="23495" b="16510"/>
                <wp:wrapNone/>
                <wp:docPr id="690" name="Rectangle 690"/>
                <wp:cNvGraphicFramePr/>
                <a:graphic xmlns:a="http://schemas.openxmlformats.org/drawingml/2006/main">
                  <a:graphicData uri="http://schemas.microsoft.com/office/word/2010/wordprocessingShape">
                    <wps:wsp>
                      <wps:cNvSpPr/>
                      <wps:spPr>
                        <a:xfrm>
                          <a:off x="0" y="0"/>
                          <a:ext cx="414655" cy="2955851"/>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4A1D86">
                            <w:pPr>
                              <w:jc w:val="center"/>
                              <w:rPr>
                                <w:sz w:val="28"/>
                                <w:szCs w:val="28"/>
                              </w:rPr>
                            </w:pPr>
                            <w:r w:rsidRPr="004A1D86">
                              <w:rPr>
                                <w:sz w:val="28"/>
                                <w:szCs w:val="28"/>
                              </w:rPr>
                              <w:t>S</w:t>
                            </w:r>
                          </w:p>
                          <w:p w:rsidR="000116B3" w:rsidRPr="004A1D86" w:rsidRDefault="000116B3" w:rsidP="004A1D86">
                            <w:pPr>
                              <w:jc w:val="center"/>
                              <w:rPr>
                                <w:sz w:val="28"/>
                                <w:szCs w:val="28"/>
                              </w:rPr>
                            </w:pPr>
                            <w:r w:rsidRPr="004A1D86">
                              <w:rPr>
                                <w:sz w:val="28"/>
                                <w:szCs w:val="28"/>
                              </w:rPr>
                              <w:t>L</w:t>
                            </w:r>
                          </w:p>
                          <w:p w:rsidR="000116B3" w:rsidRPr="004A1D86" w:rsidRDefault="000116B3" w:rsidP="004A1D86">
                            <w:pPr>
                              <w:jc w:val="center"/>
                              <w:rPr>
                                <w:sz w:val="28"/>
                                <w:szCs w:val="28"/>
                              </w:rPr>
                            </w:pPr>
                            <w:r w:rsidRPr="004A1D86">
                              <w:rPr>
                                <w:sz w:val="28"/>
                                <w:szCs w:val="28"/>
                              </w:rPr>
                              <w:t>I</w:t>
                            </w:r>
                          </w:p>
                          <w:p w:rsidR="000116B3" w:rsidRPr="004A1D86" w:rsidRDefault="000116B3" w:rsidP="004A1D86">
                            <w:pPr>
                              <w:jc w:val="center"/>
                              <w:rPr>
                                <w:sz w:val="28"/>
                                <w:szCs w:val="28"/>
                              </w:rPr>
                            </w:pPr>
                            <w:r w:rsidRPr="004A1D86">
                              <w:rPr>
                                <w:sz w:val="28"/>
                                <w:szCs w:val="28"/>
                              </w:rPr>
                              <w:t>D</w:t>
                            </w:r>
                          </w:p>
                          <w:p w:rsidR="000116B3" w:rsidRPr="004A1D86" w:rsidRDefault="000116B3" w:rsidP="004A1D86">
                            <w:pPr>
                              <w:jc w:val="center"/>
                              <w:rPr>
                                <w:sz w:val="28"/>
                                <w:szCs w:val="28"/>
                              </w:rPr>
                            </w:pPr>
                            <w:r w:rsidRPr="004A1D86">
                              <w:rPr>
                                <w:sz w:val="28"/>
                                <w:szCs w:val="28"/>
                              </w:rPr>
                              <w:t>E</w:t>
                            </w:r>
                          </w:p>
                          <w:p w:rsidR="000116B3" w:rsidRPr="004A1D86" w:rsidRDefault="000116B3" w:rsidP="004A1D86">
                            <w:pPr>
                              <w:jc w:val="center"/>
                              <w:rPr>
                                <w:sz w:val="32"/>
                                <w:szCs w:val="32"/>
                              </w:rPr>
                            </w:pPr>
                            <w:r w:rsidRPr="004A1D86">
                              <w:rPr>
                                <w:sz w:val="32"/>
                                <w:szCs w:val="32"/>
                              </w:rPr>
                              <w:t>I</w:t>
                            </w:r>
                            <w:r>
                              <w:rPr>
                                <w:sz w:val="32"/>
                                <w:szCs w:val="32"/>
                              </w:rPr>
                              <w:t>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90" o:spid="_x0000_s1086" style="position:absolute;left:0;text-align:left;margin-left:-29.3pt;margin-top:11.7pt;width:32.65pt;height:232.7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" fillcolor="window" strokecolor="window" strokeweight="2pt">
                <v:textbox>
                  <w:txbxContent>
                    <w:p w:rsidR="00054B88" w:rsidRPr="004A1D86" w:rsidRDefault="00054B88" w:rsidP="004A1D86">
                      <w:pPr>
                        <w:jc w:val="center"/>
                        <w:rPr>
                          <w:sz w:val="28"/>
                          <w:szCs w:val="28"/>
                        </w:rPr>
                      </w:pPr>
                      <w:r w:rsidRPr="004A1D86">
                        <w:rPr>
                          <w:sz w:val="28"/>
                          <w:szCs w:val="28"/>
                        </w:rPr>
                        <w:t>S</w:t>
                      </w:r>
                    </w:p>
                    <w:p w:rsidR="00054B88" w:rsidRPr="004A1D86" w:rsidRDefault="00054B88" w:rsidP="004A1D86">
                      <w:pPr>
                        <w:jc w:val="center"/>
                        <w:rPr>
                          <w:sz w:val="28"/>
                          <w:szCs w:val="28"/>
                        </w:rPr>
                      </w:pPr>
                      <w:r w:rsidRPr="004A1D86">
                        <w:rPr>
                          <w:sz w:val="28"/>
                          <w:szCs w:val="28"/>
                        </w:rPr>
                        <w:t>L</w:t>
                      </w:r>
                    </w:p>
                    <w:p w:rsidR="00054B88" w:rsidRPr="004A1D86" w:rsidRDefault="00054B88" w:rsidP="004A1D86">
                      <w:pPr>
                        <w:jc w:val="center"/>
                        <w:rPr>
                          <w:sz w:val="28"/>
                          <w:szCs w:val="28"/>
                        </w:rPr>
                      </w:pPr>
                      <w:r w:rsidRPr="004A1D86">
                        <w:rPr>
                          <w:sz w:val="28"/>
                          <w:szCs w:val="28"/>
                        </w:rPr>
                        <w:t>I</w:t>
                      </w:r>
                    </w:p>
                    <w:p w:rsidR="00054B88" w:rsidRPr="004A1D86" w:rsidRDefault="00054B88" w:rsidP="004A1D86">
                      <w:pPr>
                        <w:jc w:val="center"/>
                        <w:rPr>
                          <w:sz w:val="28"/>
                          <w:szCs w:val="28"/>
                        </w:rPr>
                      </w:pPr>
                      <w:r w:rsidRPr="004A1D86">
                        <w:rPr>
                          <w:sz w:val="28"/>
                          <w:szCs w:val="28"/>
                        </w:rPr>
                        <w:t>D</w:t>
                      </w:r>
                    </w:p>
                    <w:p w:rsidR="00054B88" w:rsidRPr="004A1D86" w:rsidRDefault="00054B88" w:rsidP="004A1D86">
                      <w:pPr>
                        <w:jc w:val="center"/>
                        <w:rPr>
                          <w:sz w:val="28"/>
                          <w:szCs w:val="28"/>
                        </w:rPr>
                      </w:pPr>
                      <w:r w:rsidRPr="004A1D86">
                        <w:rPr>
                          <w:sz w:val="28"/>
                          <w:szCs w:val="28"/>
                        </w:rPr>
                        <w:t>E</w:t>
                      </w:r>
                    </w:p>
                    <w:p w:rsidR="00054B88" w:rsidRPr="004A1D86" w:rsidRDefault="00054B88" w:rsidP="004A1D86">
                      <w:pPr>
                        <w:jc w:val="center"/>
                        <w:rPr>
                          <w:sz w:val="32"/>
                          <w:szCs w:val="32"/>
                        </w:rPr>
                      </w:pPr>
                      <w:r w:rsidRPr="004A1D86">
                        <w:rPr>
                          <w:sz w:val="32"/>
                          <w:szCs w:val="32"/>
                        </w:rPr>
                        <w:t>I</w:t>
                      </w:r>
                      <w:r>
                        <w:rPr>
                          <w:sz w:val="32"/>
                          <w:szCs w:val="32"/>
                        </w:rPr>
                        <w:t>II</w:t>
                      </w:r>
                    </w:p>
                  </w:txbxContent>
                </v:textbox>
              </v:rect>
            </w:pict>
          </mc:Fallback>
        </mc:AlternateContent>
      </w:r>
      <w:r w:rsidR="004A1D86">
        <w:rPr>
          <w:noProof/>
        </w:rPr>
        <w:drawing>
          <wp:inline distT="0" distB="0" distL="0" distR="0" wp14:anchorId="17D644C3" wp14:editId="1218A4BD">
            <wp:extent cx="5869172" cy="3402419"/>
            <wp:effectExtent l="0" t="0" r="0" b="7620"/>
            <wp:docPr id="686" name="Pict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69988" cy="3402892"/>
                    </a:xfrm>
                    <a:prstGeom prst="rect">
                      <a:avLst/>
                    </a:prstGeom>
                    <a:noFill/>
                  </pic:spPr>
                </pic:pic>
              </a:graphicData>
            </a:graphic>
          </wp:inline>
        </w:drawing>
      </w:r>
    </w:p>
    <w:p w:rsidR="00434ED7" w:rsidRDefault="00434ED7" w:rsidP="00434ED7">
      <w:pPr>
        <w:pStyle w:val="APABody"/>
        <w:ind w:firstLine="0"/>
      </w:pPr>
    </w:p>
    <w:p w:rsidR="00604A0A" w:rsidRDefault="00E932D5" w:rsidP="00EC7342">
      <w:pPr>
        <w:pStyle w:val="APABody"/>
        <w:jc w:val="center"/>
      </w:pPr>
      <w:r>
        <w:rPr>
          <w:noProof/>
        </w:rPr>
        <w:lastRenderedPageBreak/>
        <mc:AlternateContent>
          <mc:Choice Requires="wps">
            <w:drawing>
              <wp:anchor distT="0" distB="0" distL="114300" distR="114300" simplePos="0" relativeHeight="252013568" behindDoc="0" locked="0" layoutInCell="1" allowOverlap="1" wp14:anchorId="36C1E8E6" wp14:editId="4810956C">
                <wp:simplePos x="0" y="0"/>
                <wp:positionH relativeFrom="column">
                  <wp:posOffset>-372140</wp:posOffset>
                </wp:positionH>
                <wp:positionV relativeFrom="paragraph">
                  <wp:posOffset>136894</wp:posOffset>
                </wp:positionV>
                <wp:extent cx="531628" cy="3263900"/>
                <wp:effectExtent l="0" t="0" r="20955" b="12700"/>
                <wp:wrapNone/>
                <wp:docPr id="691" name="Rectangle 691"/>
                <wp:cNvGraphicFramePr/>
                <a:graphic xmlns:a="http://schemas.openxmlformats.org/drawingml/2006/main">
                  <a:graphicData uri="http://schemas.microsoft.com/office/word/2010/wordprocessingShape">
                    <wps:wsp>
                      <wps:cNvSpPr/>
                      <wps:spPr>
                        <a:xfrm>
                          <a:off x="0" y="0"/>
                          <a:ext cx="531628"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E932D5">
                            <w:pPr>
                              <w:jc w:val="center"/>
                              <w:rPr>
                                <w:sz w:val="28"/>
                                <w:szCs w:val="28"/>
                              </w:rPr>
                            </w:pPr>
                            <w:r w:rsidRPr="004A1D86">
                              <w:rPr>
                                <w:sz w:val="28"/>
                                <w:szCs w:val="28"/>
                              </w:rPr>
                              <w:t>S</w:t>
                            </w:r>
                          </w:p>
                          <w:p w:rsidR="000116B3" w:rsidRPr="004A1D86" w:rsidRDefault="000116B3" w:rsidP="00E932D5">
                            <w:pPr>
                              <w:jc w:val="center"/>
                              <w:rPr>
                                <w:sz w:val="28"/>
                                <w:szCs w:val="28"/>
                              </w:rPr>
                            </w:pPr>
                            <w:r w:rsidRPr="004A1D86">
                              <w:rPr>
                                <w:sz w:val="28"/>
                                <w:szCs w:val="28"/>
                              </w:rPr>
                              <w:t>L</w:t>
                            </w:r>
                          </w:p>
                          <w:p w:rsidR="000116B3" w:rsidRPr="004A1D86" w:rsidRDefault="000116B3" w:rsidP="00E932D5">
                            <w:pPr>
                              <w:jc w:val="center"/>
                              <w:rPr>
                                <w:sz w:val="28"/>
                                <w:szCs w:val="28"/>
                              </w:rPr>
                            </w:pPr>
                            <w:r w:rsidRPr="004A1D86">
                              <w:rPr>
                                <w:sz w:val="28"/>
                                <w:szCs w:val="28"/>
                              </w:rPr>
                              <w:t>I</w:t>
                            </w:r>
                          </w:p>
                          <w:p w:rsidR="000116B3" w:rsidRPr="004A1D86" w:rsidRDefault="000116B3" w:rsidP="00E932D5">
                            <w:pPr>
                              <w:jc w:val="center"/>
                              <w:rPr>
                                <w:sz w:val="28"/>
                                <w:szCs w:val="28"/>
                              </w:rPr>
                            </w:pPr>
                            <w:r w:rsidRPr="004A1D86">
                              <w:rPr>
                                <w:sz w:val="28"/>
                                <w:szCs w:val="28"/>
                              </w:rPr>
                              <w:t>D</w:t>
                            </w:r>
                          </w:p>
                          <w:p w:rsidR="000116B3" w:rsidRPr="004A1D86" w:rsidRDefault="000116B3" w:rsidP="00E932D5">
                            <w:pPr>
                              <w:jc w:val="center"/>
                              <w:rPr>
                                <w:sz w:val="28"/>
                                <w:szCs w:val="28"/>
                              </w:rPr>
                            </w:pPr>
                            <w:r w:rsidRPr="004A1D86">
                              <w:rPr>
                                <w:sz w:val="28"/>
                                <w:szCs w:val="28"/>
                              </w:rPr>
                              <w:t>E</w:t>
                            </w:r>
                          </w:p>
                          <w:p w:rsidR="000116B3" w:rsidRPr="004A1D86" w:rsidRDefault="000116B3" w:rsidP="00E932D5">
                            <w:pPr>
                              <w:jc w:val="center"/>
                              <w:rPr>
                                <w:sz w:val="32"/>
                                <w:szCs w:val="32"/>
                              </w:rPr>
                            </w:pPr>
                            <w:r w:rsidRPr="004A1D86">
                              <w:rPr>
                                <w:sz w:val="32"/>
                                <w:szCs w:val="32"/>
                              </w:rPr>
                              <w:t>I</w:t>
                            </w:r>
                            <w:r>
                              <w:rPr>
                                <w:sz w:val="32"/>
                                <w:szCs w:val="32"/>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91" o:spid="_x0000_s1087" style="position:absolute;left:0;text-align:left;margin-left:-29.3pt;margin-top:10.8pt;width:41.85pt;height:257pt;z-index:252013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" fillcolor="window" strokecolor="window" strokeweight="2pt">
                <v:textbox>
                  <w:txbxContent>
                    <w:p w:rsidR="00054B88" w:rsidRPr="004A1D86" w:rsidRDefault="00054B88" w:rsidP="00E932D5">
                      <w:pPr>
                        <w:jc w:val="center"/>
                        <w:rPr>
                          <w:sz w:val="28"/>
                          <w:szCs w:val="28"/>
                        </w:rPr>
                      </w:pPr>
                      <w:r w:rsidRPr="004A1D86">
                        <w:rPr>
                          <w:sz w:val="28"/>
                          <w:szCs w:val="28"/>
                        </w:rPr>
                        <w:t>S</w:t>
                      </w:r>
                    </w:p>
                    <w:p w:rsidR="00054B88" w:rsidRPr="004A1D86" w:rsidRDefault="00054B88" w:rsidP="00E932D5">
                      <w:pPr>
                        <w:jc w:val="center"/>
                        <w:rPr>
                          <w:sz w:val="28"/>
                          <w:szCs w:val="28"/>
                        </w:rPr>
                      </w:pPr>
                      <w:r w:rsidRPr="004A1D86">
                        <w:rPr>
                          <w:sz w:val="28"/>
                          <w:szCs w:val="28"/>
                        </w:rPr>
                        <w:t>L</w:t>
                      </w:r>
                    </w:p>
                    <w:p w:rsidR="00054B88" w:rsidRPr="004A1D86" w:rsidRDefault="00054B88" w:rsidP="00E932D5">
                      <w:pPr>
                        <w:jc w:val="center"/>
                        <w:rPr>
                          <w:sz w:val="28"/>
                          <w:szCs w:val="28"/>
                        </w:rPr>
                      </w:pPr>
                      <w:r w:rsidRPr="004A1D86">
                        <w:rPr>
                          <w:sz w:val="28"/>
                          <w:szCs w:val="28"/>
                        </w:rPr>
                        <w:t>I</w:t>
                      </w:r>
                    </w:p>
                    <w:p w:rsidR="00054B88" w:rsidRPr="004A1D86" w:rsidRDefault="00054B88" w:rsidP="00E932D5">
                      <w:pPr>
                        <w:jc w:val="center"/>
                        <w:rPr>
                          <w:sz w:val="28"/>
                          <w:szCs w:val="28"/>
                        </w:rPr>
                      </w:pPr>
                      <w:r w:rsidRPr="004A1D86">
                        <w:rPr>
                          <w:sz w:val="28"/>
                          <w:szCs w:val="28"/>
                        </w:rPr>
                        <w:t>D</w:t>
                      </w:r>
                    </w:p>
                    <w:p w:rsidR="00054B88" w:rsidRPr="004A1D86" w:rsidRDefault="00054B88" w:rsidP="00E932D5">
                      <w:pPr>
                        <w:jc w:val="center"/>
                        <w:rPr>
                          <w:sz w:val="28"/>
                          <w:szCs w:val="28"/>
                        </w:rPr>
                      </w:pPr>
                      <w:r w:rsidRPr="004A1D86">
                        <w:rPr>
                          <w:sz w:val="28"/>
                          <w:szCs w:val="28"/>
                        </w:rPr>
                        <w:t>E</w:t>
                      </w:r>
                    </w:p>
                    <w:p w:rsidR="00054B88" w:rsidRPr="004A1D86" w:rsidRDefault="00054B88" w:rsidP="00E932D5">
                      <w:pPr>
                        <w:jc w:val="center"/>
                        <w:rPr>
                          <w:sz w:val="32"/>
                          <w:szCs w:val="32"/>
                        </w:rPr>
                      </w:pPr>
                      <w:r w:rsidRPr="004A1D86">
                        <w:rPr>
                          <w:sz w:val="32"/>
                          <w:szCs w:val="32"/>
                        </w:rPr>
                        <w:t>I</w:t>
                      </w:r>
                      <w:r>
                        <w:rPr>
                          <w:sz w:val="32"/>
                          <w:szCs w:val="32"/>
                        </w:rPr>
                        <w:t>V</w:t>
                      </w:r>
                    </w:p>
                  </w:txbxContent>
                </v:textbox>
              </v:rect>
            </w:pict>
          </mc:Fallback>
        </mc:AlternateContent>
      </w:r>
      <w:r>
        <w:rPr>
          <w:noProof/>
        </w:rPr>
        <w:drawing>
          <wp:inline distT="0" distB="0" distL="0" distR="0" wp14:anchorId="3F413038" wp14:editId="42E3A1F8">
            <wp:extent cx="5922335" cy="3620544"/>
            <wp:effectExtent l="0" t="0" r="2540" b="0"/>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23158" cy="3621047"/>
                    </a:xfrm>
                    <a:prstGeom prst="rect">
                      <a:avLst/>
                    </a:prstGeom>
                    <a:noFill/>
                  </pic:spPr>
                </pic:pic>
              </a:graphicData>
            </a:graphic>
          </wp:inline>
        </w:drawing>
      </w:r>
    </w:p>
    <w:p w:rsidR="004A1D86" w:rsidRDefault="00434ED7" w:rsidP="00EC7342">
      <w:pPr>
        <w:pStyle w:val="APABody"/>
        <w:jc w:val="center"/>
      </w:pPr>
      <w:r>
        <w:rPr>
          <w:noProof/>
        </w:rPr>
        <mc:AlternateContent>
          <mc:Choice Requires="wps">
            <w:drawing>
              <wp:anchor distT="0" distB="0" distL="114300" distR="114300" simplePos="0" relativeHeight="252015616" behindDoc="0" locked="0" layoutInCell="1" allowOverlap="1" wp14:anchorId="61AECFB5" wp14:editId="0A63434D">
                <wp:simplePos x="0" y="0"/>
                <wp:positionH relativeFrom="column">
                  <wp:posOffset>-443229</wp:posOffset>
                </wp:positionH>
                <wp:positionV relativeFrom="paragraph">
                  <wp:posOffset>257766</wp:posOffset>
                </wp:positionV>
                <wp:extent cx="531495" cy="3263900"/>
                <wp:effectExtent l="0" t="0" r="20955" b="12700"/>
                <wp:wrapNone/>
                <wp:docPr id="694" name="Rectangle 694"/>
                <wp:cNvGraphicFramePr/>
                <a:graphic xmlns:a="http://schemas.openxmlformats.org/drawingml/2006/main">
                  <a:graphicData uri="http://schemas.microsoft.com/office/word/2010/wordprocessingShape">
                    <wps:wsp>
                      <wps:cNvSpPr/>
                      <wps:spPr>
                        <a:xfrm>
                          <a:off x="0" y="0"/>
                          <a:ext cx="531495"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434ED7">
                            <w:pPr>
                              <w:jc w:val="center"/>
                              <w:rPr>
                                <w:sz w:val="28"/>
                                <w:szCs w:val="28"/>
                              </w:rPr>
                            </w:pPr>
                            <w:r w:rsidRPr="004A1D86">
                              <w:rPr>
                                <w:sz w:val="28"/>
                                <w:szCs w:val="28"/>
                              </w:rPr>
                              <w:t>S</w:t>
                            </w:r>
                          </w:p>
                          <w:p w:rsidR="000116B3" w:rsidRPr="004A1D86" w:rsidRDefault="000116B3" w:rsidP="00434ED7">
                            <w:pPr>
                              <w:jc w:val="center"/>
                              <w:rPr>
                                <w:sz w:val="28"/>
                                <w:szCs w:val="28"/>
                              </w:rPr>
                            </w:pPr>
                            <w:r w:rsidRPr="004A1D86">
                              <w:rPr>
                                <w:sz w:val="28"/>
                                <w:szCs w:val="28"/>
                              </w:rPr>
                              <w:t>L</w:t>
                            </w:r>
                          </w:p>
                          <w:p w:rsidR="000116B3" w:rsidRPr="004A1D86" w:rsidRDefault="000116B3" w:rsidP="00434ED7">
                            <w:pPr>
                              <w:jc w:val="center"/>
                              <w:rPr>
                                <w:sz w:val="28"/>
                                <w:szCs w:val="28"/>
                              </w:rPr>
                            </w:pPr>
                            <w:r w:rsidRPr="004A1D86">
                              <w:rPr>
                                <w:sz w:val="28"/>
                                <w:szCs w:val="28"/>
                              </w:rPr>
                              <w:t>I</w:t>
                            </w:r>
                          </w:p>
                          <w:p w:rsidR="000116B3" w:rsidRPr="004A1D86" w:rsidRDefault="000116B3" w:rsidP="00434ED7">
                            <w:pPr>
                              <w:jc w:val="center"/>
                              <w:rPr>
                                <w:sz w:val="28"/>
                                <w:szCs w:val="28"/>
                              </w:rPr>
                            </w:pPr>
                            <w:r w:rsidRPr="004A1D86">
                              <w:rPr>
                                <w:sz w:val="28"/>
                                <w:szCs w:val="28"/>
                              </w:rPr>
                              <w:t>D</w:t>
                            </w:r>
                          </w:p>
                          <w:p w:rsidR="000116B3" w:rsidRPr="004A1D86" w:rsidRDefault="000116B3" w:rsidP="00434ED7">
                            <w:pPr>
                              <w:jc w:val="center"/>
                              <w:rPr>
                                <w:sz w:val="28"/>
                                <w:szCs w:val="28"/>
                              </w:rPr>
                            </w:pPr>
                            <w:r w:rsidRPr="004A1D86">
                              <w:rPr>
                                <w:sz w:val="28"/>
                                <w:szCs w:val="28"/>
                              </w:rPr>
                              <w:t>E</w:t>
                            </w:r>
                          </w:p>
                          <w:p w:rsidR="000116B3" w:rsidRPr="004A1D86" w:rsidRDefault="000116B3" w:rsidP="00434ED7">
                            <w:pPr>
                              <w:jc w:val="center"/>
                              <w:rPr>
                                <w:sz w:val="32"/>
                                <w:szCs w:val="32"/>
                              </w:rPr>
                            </w:pPr>
                            <w:r>
                              <w:rPr>
                                <w:sz w:val="32"/>
                                <w:szCs w:val="32"/>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94" o:spid="_x0000_s1088" style="position:absolute;left:0;text-align:left;margin-left:-34.9pt;margin-top:20.3pt;width:41.85pt;height:257pt;z-index:252015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" fillcolor="window" strokecolor="window" strokeweight="2pt">
                <v:textbox>
                  <w:txbxContent>
                    <w:p w:rsidR="00054B88" w:rsidRPr="004A1D86" w:rsidRDefault="00054B88" w:rsidP="00434ED7">
                      <w:pPr>
                        <w:jc w:val="center"/>
                        <w:rPr>
                          <w:sz w:val="28"/>
                          <w:szCs w:val="28"/>
                        </w:rPr>
                      </w:pPr>
                      <w:r w:rsidRPr="004A1D86">
                        <w:rPr>
                          <w:sz w:val="28"/>
                          <w:szCs w:val="28"/>
                        </w:rPr>
                        <w:t>S</w:t>
                      </w:r>
                    </w:p>
                    <w:p w:rsidR="00054B88" w:rsidRPr="004A1D86" w:rsidRDefault="00054B88" w:rsidP="00434ED7">
                      <w:pPr>
                        <w:jc w:val="center"/>
                        <w:rPr>
                          <w:sz w:val="28"/>
                          <w:szCs w:val="28"/>
                        </w:rPr>
                      </w:pPr>
                      <w:r w:rsidRPr="004A1D86">
                        <w:rPr>
                          <w:sz w:val="28"/>
                          <w:szCs w:val="28"/>
                        </w:rPr>
                        <w:t>L</w:t>
                      </w:r>
                    </w:p>
                    <w:p w:rsidR="00054B88" w:rsidRPr="004A1D86" w:rsidRDefault="00054B88" w:rsidP="00434ED7">
                      <w:pPr>
                        <w:jc w:val="center"/>
                        <w:rPr>
                          <w:sz w:val="28"/>
                          <w:szCs w:val="28"/>
                        </w:rPr>
                      </w:pPr>
                      <w:r w:rsidRPr="004A1D86">
                        <w:rPr>
                          <w:sz w:val="28"/>
                          <w:szCs w:val="28"/>
                        </w:rPr>
                        <w:t>I</w:t>
                      </w:r>
                    </w:p>
                    <w:p w:rsidR="00054B88" w:rsidRPr="004A1D86" w:rsidRDefault="00054B88" w:rsidP="00434ED7">
                      <w:pPr>
                        <w:jc w:val="center"/>
                        <w:rPr>
                          <w:sz w:val="28"/>
                          <w:szCs w:val="28"/>
                        </w:rPr>
                      </w:pPr>
                      <w:r w:rsidRPr="004A1D86">
                        <w:rPr>
                          <w:sz w:val="28"/>
                          <w:szCs w:val="28"/>
                        </w:rPr>
                        <w:t>D</w:t>
                      </w:r>
                    </w:p>
                    <w:p w:rsidR="00054B88" w:rsidRPr="004A1D86" w:rsidRDefault="00054B88" w:rsidP="00434ED7">
                      <w:pPr>
                        <w:jc w:val="center"/>
                        <w:rPr>
                          <w:sz w:val="28"/>
                          <w:szCs w:val="28"/>
                        </w:rPr>
                      </w:pPr>
                      <w:r w:rsidRPr="004A1D86">
                        <w:rPr>
                          <w:sz w:val="28"/>
                          <w:szCs w:val="28"/>
                        </w:rPr>
                        <w:t>E</w:t>
                      </w:r>
                    </w:p>
                    <w:p w:rsidR="00054B88" w:rsidRPr="004A1D86" w:rsidRDefault="00054B88" w:rsidP="00434ED7">
                      <w:pPr>
                        <w:jc w:val="center"/>
                        <w:rPr>
                          <w:sz w:val="32"/>
                          <w:szCs w:val="32"/>
                        </w:rPr>
                      </w:pPr>
                      <w:r>
                        <w:rPr>
                          <w:sz w:val="32"/>
                          <w:szCs w:val="32"/>
                        </w:rPr>
                        <w:t>V</w:t>
                      </w:r>
                    </w:p>
                  </w:txbxContent>
                </v:textbox>
              </v:rect>
            </w:pict>
          </mc:Fallback>
        </mc:AlternateContent>
      </w:r>
    </w:p>
    <w:p w:rsidR="004A1D86" w:rsidRDefault="00434ED7" w:rsidP="00434ED7">
      <w:pPr>
        <w:pStyle w:val="APABody"/>
      </w:pPr>
      <w:r>
        <w:rPr>
          <w:noProof/>
        </w:rPr>
        <w:drawing>
          <wp:inline distT="0" distB="0" distL="0" distR="0" wp14:anchorId="44D5CDD0" wp14:editId="59458AB0">
            <wp:extent cx="5252484" cy="3599280"/>
            <wp:effectExtent l="0" t="0" r="5715" b="1270"/>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53213" cy="3599780"/>
                    </a:xfrm>
                    <a:prstGeom prst="rect">
                      <a:avLst/>
                    </a:prstGeom>
                    <a:noFill/>
                  </pic:spPr>
                </pic:pic>
              </a:graphicData>
            </a:graphic>
          </wp:inline>
        </w:drawing>
      </w:r>
    </w:p>
    <w:p w:rsidR="004A1D86" w:rsidRDefault="00434ED7" w:rsidP="004A1D86">
      <w:pPr>
        <w:pStyle w:val="APABody"/>
      </w:pPr>
      <w:r>
        <w:rPr>
          <w:noProof/>
        </w:rPr>
        <w:lastRenderedPageBreak/>
        <mc:AlternateContent>
          <mc:Choice Requires="wps">
            <w:drawing>
              <wp:anchor distT="0" distB="0" distL="114300" distR="114300" simplePos="0" relativeHeight="252017664" behindDoc="0" locked="0" layoutInCell="1" allowOverlap="1" wp14:anchorId="543AB280" wp14:editId="6ADEB15D">
                <wp:simplePos x="0" y="0"/>
                <wp:positionH relativeFrom="column">
                  <wp:posOffset>-450215</wp:posOffset>
                </wp:positionH>
                <wp:positionV relativeFrom="paragraph">
                  <wp:posOffset>109855</wp:posOffset>
                </wp:positionV>
                <wp:extent cx="531495" cy="3263900"/>
                <wp:effectExtent l="0" t="0" r="20955" b="12700"/>
                <wp:wrapNone/>
                <wp:docPr id="696" name="Rectangle 696"/>
                <wp:cNvGraphicFramePr/>
                <a:graphic xmlns:a="http://schemas.openxmlformats.org/drawingml/2006/main">
                  <a:graphicData uri="http://schemas.microsoft.com/office/word/2010/wordprocessingShape">
                    <wps:wsp>
                      <wps:cNvSpPr/>
                      <wps:spPr>
                        <a:xfrm>
                          <a:off x="0" y="0"/>
                          <a:ext cx="531495"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434ED7">
                            <w:pPr>
                              <w:jc w:val="center"/>
                              <w:rPr>
                                <w:sz w:val="28"/>
                                <w:szCs w:val="28"/>
                              </w:rPr>
                            </w:pPr>
                            <w:r w:rsidRPr="004A1D86">
                              <w:rPr>
                                <w:sz w:val="28"/>
                                <w:szCs w:val="28"/>
                              </w:rPr>
                              <w:t>S</w:t>
                            </w:r>
                          </w:p>
                          <w:p w:rsidR="000116B3" w:rsidRPr="004A1D86" w:rsidRDefault="000116B3" w:rsidP="00434ED7">
                            <w:pPr>
                              <w:jc w:val="center"/>
                              <w:rPr>
                                <w:sz w:val="28"/>
                                <w:szCs w:val="28"/>
                              </w:rPr>
                            </w:pPr>
                            <w:r w:rsidRPr="004A1D86">
                              <w:rPr>
                                <w:sz w:val="28"/>
                                <w:szCs w:val="28"/>
                              </w:rPr>
                              <w:t>L</w:t>
                            </w:r>
                          </w:p>
                          <w:p w:rsidR="000116B3" w:rsidRPr="004A1D86" w:rsidRDefault="000116B3" w:rsidP="00434ED7">
                            <w:pPr>
                              <w:jc w:val="center"/>
                              <w:rPr>
                                <w:sz w:val="28"/>
                                <w:szCs w:val="28"/>
                              </w:rPr>
                            </w:pPr>
                            <w:r w:rsidRPr="004A1D86">
                              <w:rPr>
                                <w:sz w:val="28"/>
                                <w:szCs w:val="28"/>
                              </w:rPr>
                              <w:t>I</w:t>
                            </w:r>
                          </w:p>
                          <w:p w:rsidR="000116B3" w:rsidRPr="004A1D86" w:rsidRDefault="000116B3" w:rsidP="00434ED7">
                            <w:pPr>
                              <w:jc w:val="center"/>
                              <w:rPr>
                                <w:sz w:val="28"/>
                                <w:szCs w:val="28"/>
                              </w:rPr>
                            </w:pPr>
                            <w:r w:rsidRPr="004A1D86">
                              <w:rPr>
                                <w:sz w:val="28"/>
                                <w:szCs w:val="28"/>
                              </w:rPr>
                              <w:t>D</w:t>
                            </w:r>
                          </w:p>
                          <w:p w:rsidR="000116B3" w:rsidRPr="004A1D86" w:rsidRDefault="000116B3" w:rsidP="00434ED7">
                            <w:pPr>
                              <w:jc w:val="center"/>
                              <w:rPr>
                                <w:sz w:val="28"/>
                                <w:szCs w:val="28"/>
                              </w:rPr>
                            </w:pPr>
                            <w:r w:rsidRPr="004A1D86">
                              <w:rPr>
                                <w:sz w:val="28"/>
                                <w:szCs w:val="28"/>
                              </w:rPr>
                              <w:t>E</w:t>
                            </w:r>
                          </w:p>
                          <w:p w:rsidR="000116B3" w:rsidRPr="004A1D86" w:rsidRDefault="000116B3" w:rsidP="00434ED7">
                            <w:pPr>
                              <w:jc w:val="center"/>
                              <w:rPr>
                                <w:sz w:val="32"/>
                                <w:szCs w:val="32"/>
                              </w:rPr>
                            </w:pPr>
                            <w:r>
                              <w:rPr>
                                <w:sz w:val="32"/>
                                <w:szCs w:val="32"/>
                              </w:rPr>
                              <w:t>VI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96" o:spid="_x0000_s1089" style="position:absolute;left:0;text-align:left;margin-left:-35.45pt;margin-top:8.65pt;width:41.85pt;height:257pt;z-index:252017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" fillcolor="window" strokecolor="window" strokeweight="2pt">
                <v:textbox>
                  <w:txbxContent>
                    <w:p w:rsidR="00054B88" w:rsidRPr="004A1D86" w:rsidRDefault="00054B88" w:rsidP="00434ED7">
                      <w:pPr>
                        <w:jc w:val="center"/>
                        <w:rPr>
                          <w:sz w:val="28"/>
                          <w:szCs w:val="28"/>
                        </w:rPr>
                      </w:pPr>
                      <w:r w:rsidRPr="004A1D86">
                        <w:rPr>
                          <w:sz w:val="28"/>
                          <w:szCs w:val="28"/>
                        </w:rPr>
                        <w:t>S</w:t>
                      </w:r>
                    </w:p>
                    <w:p w:rsidR="00054B88" w:rsidRPr="004A1D86" w:rsidRDefault="00054B88" w:rsidP="00434ED7">
                      <w:pPr>
                        <w:jc w:val="center"/>
                        <w:rPr>
                          <w:sz w:val="28"/>
                          <w:szCs w:val="28"/>
                        </w:rPr>
                      </w:pPr>
                      <w:r w:rsidRPr="004A1D86">
                        <w:rPr>
                          <w:sz w:val="28"/>
                          <w:szCs w:val="28"/>
                        </w:rPr>
                        <w:t>L</w:t>
                      </w:r>
                    </w:p>
                    <w:p w:rsidR="00054B88" w:rsidRPr="004A1D86" w:rsidRDefault="00054B88" w:rsidP="00434ED7">
                      <w:pPr>
                        <w:jc w:val="center"/>
                        <w:rPr>
                          <w:sz w:val="28"/>
                          <w:szCs w:val="28"/>
                        </w:rPr>
                      </w:pPr>
                      <w:r w:rsidRPr="004A1D86">
                        <w:rPr>
                          <w:sz w:val="28"/>
                          <w:szCs w:val="28"/>
                        </w:rPr>
                        <w:t>I</w:t>
                      </w:r>
                    </w:p>
                    <w:p w:rsidR="00054B88" w:rsidRPr="004A1D86" w:rsidRDefault="00054B88" w:rsidP="00434ED7">
                      <w:pPr>
                        <w:jc w:val="center"/>
                        <w:rPr>
                          <w:sz w:val="28"/>
                          <w:szCs w:val="28"/>
                        </w:rPr>
                      </w:pPr>
                      <w:r w:rsidRPr="004A1D86">
                        <w:rPr>
                          <w:sz w:val="28"/>
                          <w:szCs w:val="28"/>
                        </w:rPr>
                        <w:t>D</w:t>
                      </w:r>
                    </w:p>
                    <w:p w:rsidR="00054B88" w:rsidRPr="004A1D86" w:rsidRDefault="00054B88" w:rsidP="00434ED7">
                      <w:pPr>
                        <w:jc w:val="center"/>
                        <w:rPr>
                          <w:sz w:val="28"/>
                          <w:szCs w:val="28"/>
                        </w:rPr>
                      </w:pPr>
                      <w:r w:rsidRPr="004A1D86">
                        <w:rPr>
                          <w:sz w:val="28"/>
                          <w:szCs w:val="28"/>
                        </w:rPr>
                        <w:t>E</w:t>
                      </w:r>
                    </w:p>
                    <w:p w:rsidR="00054B88" w:rsidRPr="004A1D86" w:rsidRDefault="00054B88" w:rsidP="00434ED7">
                      <w:pPr>
                        <w:jc w:val="center"/>
                        <w:rPr>
                          <w:sz w:val="32"/>
                          <w:szCs w:val="32"/>
                        </w:rPr>
                      </w:pPr>
                      <w:r>
                        <w:rPr>
                          <w:sz w:val="32"/>
                          <w:szCs w:val="32"/>
                        </w:rPr>
                        <w:t>VI</w:t>
                      </w:r>
                    </w:p>
                  </w:txbxContent>
                </v:textbox>
              </v:rect>
            </w:pict>
          </mc:Fallback>
        </mc:AlternateContent>
      </w:r>
      <w:r>
        <w:rPr>
          <w:noProof/>
        </w:rPr>
        <w:drawing>
          <wp:inline distT="0" distB="0" distL="0" distR="0" wp14:anchorId="7C4726F5" wp14:editId="50AE6DAE">
            <wp:extent cx="5443870" cy="3429159"/>
            <wp:effectExtent l="0" t="0" r="4445" b="0"/>
            <wp:docPr id="693" name="Pict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44626" cy="3429635"/>
                    </a:xfrm>
                    <a:prstGeom prst="rect">
                      <a:avLst/>
                    </a:prstGeom>
                    <a:noFill/>
                  </pic:spPr>
                </pic:pic>
              </a:graphicData>
            </a:graphic>
          </wp:inline>
        </w:drawing>
      </w:r>
    </w:p>
    <w:p w:rsidR="00434ED7" w:rsidRDefault="00434ED7" w:rsidP="004A1D86">
      <w:pPr>
        <w:pStyle w:val="APABody"/>
      </w:pPr>
    </w:p>
    <w:p w:rsidR="00434ED7" w:rsidRDefault="00A3332B" w:rsidP="00253166">
      <w:pPr>
        <w:pStyle w:val="APABody"/>
        <w:ind w:firstLine="0"/>
        <w:jc w:val="center"/>
      </w:pPr>
      <w:r>
        <w:rPr>
          <w:noProof/>
        </w:rPr>
        <mc:AlternateContent>
          <mc:Choice Requires="wps">
            <w:drawing>
              <wp:anchor distT="0" distB="0" distL="114300" distR="114300" simplePos="0" relativeHeight="252019712" behindDoc="0" locked="0" layoutInCell="1" allowOverlap="1" wp14:anchorId="4239A7DD" wp14:editId="38E9AB11">
                <wp:simplePos x="0" y="0"/>
                <wp:positionH relativeFrom="column">
                  <wp:posOffset>-596265</wp:posOffset>
                </wp:positionH>
                <wp:positionV relativeFrom="paragraph">
                  <wp:posOffset>379523</wp:posOffset>
                </wp:positionV>
                <wp:extent cx="531495" cy="3263900"/>
                <wp:effectExtent l="0" t="0" r="20955" b="12700"/>
                <wp:wrapNone/>
                <wp:docPr id="702" name="Rectangle 702"/>
                <wp:cNvGraphicFramePr/>
                <a:graphic xmlns:a="http://schemas.openxmlformats.org/drawingml/2006/main">
                  <a:graphicData uri="http://schemas.microsoft.com/office/word/2010/wordprocessingShape">
                    <wps:wsp>
                      <wps:cNvSpPr/>
                      <wps:spPr>
                        <a:xfrm>
                          <a:off x="0" y="0"/>
                          <a:ext cx="531495"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A3332B">
                            <w:pPr>
                              <w:jc w:val="center"/>
                              <w:rPr>
                                <w:sz w:val="28"/>
                                <w:szCs w:val="28"/>
                              </w:rPr>
                            </w:pPr>
                            <w:r w:rsidRPr="004A1D86">
                              <w:rPr>
                                <w:sz w:val="28"/>
                                <w:szCs w:val="28"/>
                              </w:rPr>
                              <w:t>S</w:t>
                            </w:r>
                          </w:p>
                          <w:p w:rsidR="000116B3" w:rsidRPr="004A1D86" w:rsidRDefault="000116B3" w:rsidP="00A3332B">
                            <w:pPr>
                              <w:jc w:val="center"/>
                              <w:rPr>
                                <w:sz w:val="28"/>
                                <w:szCs w:val="28"/>
                              </w:rPr>
                            </w:pPr>
                            <w:r w:rsidRPr="004A1D86">
                              <w:rPr>
                                <w:sz w:val="28"/>
                                <w:szCs w:val="28"/>
                              </w:rPr>
                              <w:t>L</w:t>
                            </w:r>
                          </w:p>
                          <w:p w:rsidR="000116B3" w:rsidRPr="004A1D86" w:rsidRDefault="000116B3" w:rsidP="00A3332B">
                            <w:pPr>
                              <w:jc w:val="center"/>
                              <w:rPr>
                                <w:sz w:val="28"/>
                                <w:szCs w:val="28"/>
                              </w:rPr>
                            </w:pPr>
                            <w:r w:rsidRPr="004A1D86">
                              <w:rPr>
                                <w:sz w:val="28"/>
                                <w:szCs w:val="28"/>
                              </w:rPr>
                              <w:t>I</w:t>
                            </w:r>
                          </w:p>
                          <w:p w:rsidR="000116B3" w:rsidRPr="004A1D86" w:rsidRDefault="000116B3" w:rsidP="00A3332B">
                            <w:pPr>
                              <w:jc w:val="center"/>
                              <w:rPr>
                                <w:sz w:val="28"/>
                                <w:szCs w:val="28"/>
                              </w:rPr>
                            </w:pPr>
                            <w:r w:rsidRPr="004A1D86">
                              <w:rPr>
                                <w:sz w:val="28"/>
                                <w:szCs w:val="28"/>
                              </w:rPr>
                              <w:t>D</w:t>
                            </w:r>
                          </w:p>
                          <w:p w:rsidR="000116B3" w:rsidRPr="004A1D86" w:rsidRDefault="000116B3" w:rsidP="00A3332B">
                            <w:pPr>
                              <w:jc w:val="center"/>
                              <w:rPr>
                                <w:sz w:val="28"/>
                                <w:szCs w:val="28"/>
                              </w:rPr>
                            </w:pPr>
                            <w:r w:rsidRPr="004A1D86">
                              <w:rPr>
                                <w:sz w:val="28"/>
                                <w:szCs w:val="28"/>
                              </w:rPr>
                              <w:t>E</w:t>
                            </w:r>
                          </w:p>
                          <w:p w:rsidR="000116B3" w:rsidRPr="004A1D86" w:rsidRDefault="000116B3" w:rsidP="00A3332B">
                            <w:pPr>
                              <w:jc w:val="center"/>
                              <w:rPr>
                                <w:sz w:val="32"/>
                                <w:szCs w:val="32"/>
                              </w:rPr>
                            </w:pPr>
                            <w:r>
                              <w:rPr>
                                <w:sz w:val="32"/>
                                <w:szCs w:val="32"/>
                              </w:rPr>
                              <w:t>VII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702" o:spid="_x0000_s1090" style="position:absolute;left:0;text-align:left;margin-left:-46.95pt;margin-top:29.9pt;width:41.85pt;height:257pt;z-index:252019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" fillcolor="window" strokecolor="window" strokeweight="2pt">
                <v:textbox>
                  <w:txbxContent>
                    <w:p w:rsidR="00054B88" w:rsidRPr="004A1D86" w:rsidRDefault="00054B88" w:rsidP="00A3332B">
                      <w:pPr>
                        <w:jc w:val="center"/>
                        <w:rPr>
                          <w:sz w:val="28"/>
                          <w:szCs w:val="28"/>
                        </w:rPr>
                      </w:pPr>
                      <w:r w:rsidRPr="004A1D86">
                        <w:rPr>
                          <w:sz w:val="28"/>
                          <w:szCs w:val="28"/>
                        </w:rPr>
                        <w:t>S</w:t>
                      </w:r>
                    </w:p>
                    <w:p w:rsidR="00054B88" w:rsidRPr="004A1D86" w:rsidRDefault="00054B88" w:rsidP="00A3332B">
                      <w:pPr>
                        <w:jc w:val="center"/>
                        <w:rPr>
                          <w:sz w:val="28"/>
                          <w:szCs w:val="28"/>
                        </w:rPr>
                      </w:pPr>
                      <w:r w:rsidRPr="004A1D86">
                        <w:rPr>
                          <w:sz w:val="28"/>
                          <w:szCs w:val="28"/>
                        </w:rPr>
                        <w:t>L</w:t>
                      </w:r>
                    </w:p>
                    <w:p w:rsidR="00054B88" w:rsidRPr="004A1D86" w:rsidRDefault="00054B88" w:rsidP="00A3332B">
                      <w:pPr>
                        <w:jc w:val="center"/>
                        <w:rPr>
                          <w:sz w:val="28"/>
                          <w:szCs w:val="28"/>
                        </w:rPr>
                      </w:pPr>
                      <w:r w:rsidRPr="004A1D86">
                        <w:rPr>
                          <w:sz w:val="28"/>
                          <w:szCs w:val="28"/>
                        </w:rPr>
                        <w:t>I</w:t>
                      </w:r>
                    </w:p>
                    <w:p w:rsidR="00054B88" w:rsidRPr="004A1D86" w:rsidRDefault="00054B88" w:rsidP="00A3332B">
                      <w:pPr>
                        <w:jc w:val="center"/>
                        <w:rPr>
                          <w:sz w:val="28"/>
                          <w:szCs w:val="28"/>
                        </w:rPr>
                      </w:pPr>
                      <w:r w:rsidRPr="004A1D86">
                        <w:rPr>
                          <w:sz w:val="28"/>
                          <w:szCs w:val="28"/>
                        </w:rPr>
                        <w:t>D</w:t>
                      </w:r>
                    </w:p>
                    <w:p w:rsidR="00054B88" w:rsidRPr="004A1D86" w:rsidRDefault="00054B88" w:rsidP="00A3332B">
                      <w:pPr>
                        <w:jc w:val="center"/>
                        <w:rPr>
                          <w:sz w:val="28"/>
                          <w:szCs w:val="28"/>
                        </w:rPr>
                      </w:pPr>
                      <w:r w:rsidRPr="004A1D86">
                        <w:rPr>
                          <w:sz w:val="28"/>
                          <w:szCs w:val="28"/>
                        </w:rPr>
                        <w:t>E</w:t>
                      </w:r>
                    </w:p>
                    <w:p w:rsidR="00054B88" w:rsidRPr="004A1D86" w:rsidRDefault="00054B88" w:rsidP="00A3332B">
                      <w:pPr>
                        <w:jc w:val="center"/>
                        <w:rPr>
                          <w:sz w:val="32"/>
                          <w:szCs w:val="32"/>
                        </w:rPr>
                      </w:pPr>
                      <w:r>
                        <w:rPr>
                          <w:sz w:val="32"/>
                          <w:szCs w:val="32"/>
                        </w:rPr>
                        <w:t>VII</w:t>
                      </w:r>
                    </w:p>
                  </w:txbxContent>
                </v:textbox>
              </v:rect>
            </w:pict>
          </mc:Fallback>
        </mc:AlternateContent>
      </w:r>
      <w:r w:rsidR="00253166">
        <w:rPr>
          <w:noProof/>
        </w:rPr>
        <w:drawing>
          <wp:inline distT="0" distB="0" distL="0" distR="0" wp14:anchorId="77548696" wp14:editId="00BC196A">
            <wp:extent cx="5390706" cy="3572540"/>
            <wp:effectExtent l="0" t="0" r="635" b="8890"/>
            <wp:docPr id="697" name="Pict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91456" cy="3573037"/>
                    </a:xfrm>
                    <a:prstGeom prst="rect">
                      <a:avLst/>
                    </a:prstGeom>
                    <a:noFill/>
                  </pic:spPr>
                </pic:pic>
              </a:graphicData>
            </a:graphic>
          </wp:inline>
        </w:drawing>
      </w:r>
    </w:p>
    <w:p w:rsidR="00434ED7" w:rsidRDefault="00434ED7" w:rsidP="004A1D86">
      <w:pPr>
        <w:pStyle w:val="APABody"/>
      </w:pPr>
    </w:p>
    <w:p w:rsidR="004A1D86" w:rsidRDefault="00A3332B" w:rsidP="004A1D86">
      <w:pPr>
        <w:pStyle w:val="APABody"/>
      </w:pPr>
      <w:r>
        <w:rPr>
          <w:noProof/>
        </w:rPr>
        <w:lastRenderedPageBreak/>
        <mc:AlternateContent>
          <mc:Choice Requires="wps">
            <w:drawing>
              <wp:anchor distT="0" distB="0" distL="114300" distR="114300" simplePos="0" relativeHeight="252021760" behindDoc="0" locked="0" layoutInCell="1" allowOverlap="1" wp14:anchorId="2B5A23C9" wp14:editId="3C1B9BC7">
                <wp:simplePos x="0" y="0"/>
                <wp:positionH relativeFrom="column">
                  <wp:posOffset>-595423</wp:posOffset>
                </wp:positionH>
                <wp:positionV relativeFrom="paragraph">
                  <wp:posOffset>369127</wp:posOffset>
                </wp:positionV>
                <wp:extent cx="584790" cy="3263900"/>
                <wp:effectExtent l="0" t="0" r="25400" b="12700"/>
                <wp:wrapNone/>
                <wp:docPr id="703" name="Rectangle 703"/>
                <wp:cNvGraphicFramePr/>
                <a:graphic xmlns:a="http://schemas.openxmlformats.org/drawingml/2006/main">
                  <a:graphicData uri="http://schemas.microsoft.com/office/word/2010/wordprocessingShape">
                    <wps:wsp>
                      <wps:cNvSpPr/>
                      <wps:spPr>
                        <a:xfrm>
                          <a:off x="0" y="0"/>
                          <a:ext cx="584790"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A3332B">
                            <w:pPr>
                              <w:jc w:val="center"/>
                              <w:rPr>
                                <w:sz w:val="28"/>
                                <w:szCs w:val="28"/>
                              </w:rPr>
                            </w:pPr>
                            <w:r w:rsidRPr="004A1D86">
                              <w:rPr>
                                <w:sz w:val="28"/>
                                <w:szCs w:val="28"/>
                              </w:rPr>
                              <w:t>S</w:t>
                            </w:r>
                          </w:p>
                          <w:p w:rsidR="000116B3" w:rsidRPr="004A1D86" w:rsidRDefault="000116B3" w:rsidP="00A3332B">
                            <w:pPr>
                              <w:jc w:val="center"/>
                              <w:rPr>
                                <w:sz w:val="28"/>
                                <w:szCs w:val="28"/>
                              </w:rPr>
                            </w:pPr>
                            <w:r w:rsidRPr="004A1D86">
                              <w:rPr>
                                <w:sz w:val="28"/>
                                <w:szCs w:val="28"/>
                              </w:rPr>
                              <w:t>L</w:t>
                            </w:r>
                          </w:p>
                          <w:p w:rsidR="000116B3" w:rsidRPr="004A1D86" w:rsidRDefault="000116B3" w:rsidP="00A3332B">
                            <w:pPr>
                              <w:jc w:val="center"/>
                              <w:rPr>
                                <w:sz w:val="28"/>
                                <w:szCs w:val="28"/>
                              </w:rPr>
                            </w:pPr>
                            <w:r w:rsidRPr="004A1D86">
                              <w:rPr>
                                <w:sz w:val="28"/>
                                <w:szCs w:val="28"/>
                              </w:rPr>
                              <w:t>I</w:t>
                            </w:r>
                          </w:p>
                          <w:p w:rsidR="000116B3" w:rsidRPr="004A1D86" w:rsidRDefault="000116B3" w:rsidP="00A3332B">
                            <w:pPr>
                              <w:jc w:val="center"/>
                              <w:rPr>
                                <w:sz w:val="28"/>
                                <w:szCs w:val="28"/>
                              </w:rPr>
                            </w:pPr>
                            <w:r w:rsidRPr="004A1D86">
                              <w:rPr>
                                <w:sz w:val="28"/>
                                <w:szCs w:val="28"/>
                              </w:rPr>
                              <w:t>D</w:t>
                            </w:r>
                          </w:p>
                          <w:p w:rsidR="000116B3" w:rsidRPr="004A1D86" w:rsidRDefault="000116B3" w:rsidP="00A3332B">
                            <w:pPr>
                              <w:jc w:val="center"/>
                              <w:rPr>
                                <w:sz w:val="28"/>
                                <w:szCs w:val="28"/>
                              </w:rPr>
                            </w:pPr>
                            <w:r w:rsidRPr="004A1D86">
                              <w:rPr>
                                <w:sz w:val="28"/>
                                <w:szCs w:val="28"/>
                              </w:rPr>
                              <w:t>E</w:t>
                            </w:r>
                          </w:p>
                          <w:p w:rsidR="000116B3" w:rsidRPr="004A1D86" w:rsidRDefault="000116B3" w:rsidP="00A3332B">
                            <w:pPr>
                              <w:jc w:val="center"/>
                              <w:rPr>
                                <w:sz w:val="32"/>
                                <w:szCs w:val="32"/>
                              </w:rPr>
                            </w:pPr>
                            <w:r>
                              <w:rPr>
                                <w:sz w:val="32"/>
                                <w:szCs w:val="32"/>
                              </w:rPr>
                              <w:t>VIII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703" o:spid="_x0000_s1091" style="position:absolute;left:0;text-align:left;margin-left:-46.9pt;margin-top:29.05pt;width:46.05pt;height:257pt;z-index:252021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" fillcolor="window" strokecolor="window" strokeweight="2pt">
                <v:textbox>
                  <w:txbxContent>
                    <w:p w:rsidR="00054B88" w:rsidRPr="004A1D86" w:rsidRDefault="00054B88" w:rsidP="00A3332B">
                      <w:pPr>
                        <w:jc w:val="center"/>
                        <w:rPr>
                          <w:sz w:val="28"/>
                          <w:szCs w:val="28"/>
                        </w:rPr>
                      </w:pPr>
                      <w:r w:rsidRPr="004A1D86">
                        <w:rPr>
                          <w:sz w:val="28"/>
                          <w:szCs w:val="28"/>
                        </w:rPr>
                        <w:t>S</w:t>
                      </w:r>
                    </w:p>
                    <w:p w:rsidR="00054B88" w:rsidRPr="004A1D86" w:rsidRDefault="00054B88" w:rsidP="00A3332B">
                      <w:pPr>
                        <w:jc w:val="center"/>
                        <w:rPr>
                          <w:sz w:val="28"/>
                          <w:szCs w:val="28"/>
                        </w:rPr>
                      </w:pPr>
                      <w:r w:rsidRPr="004A1D86">
                        <w:rPr>
                          <w:sz w:val="28"/>
                          <w:szCs w:val="28"/>
                        </w:rPr>
                        <w:t>L</w:t>
                      </w:r>
                    </w:p>
                    <w:p w:rsidR="00054B88" w:rsidRPr="004A1D86" w:rsidRDefault="00054B88" w:rsidP="00A3332B">
                      <w:pPr>
                        <w:jc w:val="center"/>
                        <w:rPr>
                          <w:sz w:val="28"/>
                          <w:szCs w:val="28"/>
                        </w:rPr>
                      </w:pPr>
                      <w:r w:rsidRPr="004A1D86">
                        <w:rPr>
                          <w:sz w:val="28"/>
                          <w:szCs w:val="28"/>
                        </w:rPr>
                        <w:t>I</w:t>
                      </w:r>
                    </w:p>
                    <w:p w:rsidR="00054B88" w:rsidRPr="004A1D86" w:rsidRDefault="00054B88" w:rsidP="00A3332B">
                      <w:pPr>
                        <w:jc w:val="center"/>
                        <w:rPr>
                          <w:sz w:val="28"/>
                          <w:szCs w:val="28"/>
                        </w:rPr>
                      </w:pPr>
                      <w:r w:rsidRPr="004A1D86">
                        <w:rPr>
                          <w:sz w:val="28"/>
                          <w:szCs w:val="28"/>
                        </w:rPr>
                        <w:t>D</w:t>
                      </w:r>
                    </w:p>
                    <w:p w:rsidR="00054B88" w:rsidRPr="004A1D86" w:rsidRDefault="00054B88" w:rsidP="00A3332B">
                      <w:pPr>
                        <w:jc w:val="center"/>
                        <w:rPr>
                          <w:sz w:val="28"/>
                          <w:szCs w:val="28"/>
                        </w:rPr>
                      </w:pPr>
                      <w:r w:rsidRPr="004A1D86">
                        <w:rPr>
                          <w:sz w:val="28"/>
                          <w:szCs w:val="28"/>
                        </w:rPr>
                        <w:t>E</w:t>
                      </w:r>
                    </w:p>
                    <w:p w:rsidR="00054B88" w:rsidRPr="004A1D86" w:rsidRDefault="00054B88" w:rsidP="00A3332B">
                      <w:pPr>
                        <w:jc w:val="center"/>
                        <w:rPr>
                          <w:sz w:val="32"/>
                          <w:szCs w:val="32"/>
                        </w:rPr>
                      </w:pPr>
                      <w:r>
                        <w:rPr>
                          <w:sz w:val="32"/>
                          <w:szCs w:val="32"/>
                        </w:rPr>
                        <w:t>VIII</w:t>
                      </w:r>
                    </w:p>
                  </w:txbxContent>
                </v:textbox>
              </v:rect>
            </w:pict>
          </mc:Fallback>
        </mc:AlternateContent>
      </w:r>
      <w:r w:rsidR="00253166">
        <w:rPr>
          <w:noProof/>
        </w:rPr>
        <w:drawing>
          <wp:inline distT="0" distB="0" distL="0" distR="0" wp14:anchorId="7BFAFAC0">
            <wp:extent cx="5741581" cy="3987210"/>
            <wp:effectExtent l="0" t="0" r="0" b="0"/>
            <wp:docPr id="701" name="Pict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42377" cy="3987763"/>
                    </a:xfrm>
                    <a:prstGeom prst="rect">
                      <a:avLst/>
                    </a:prstGeom>
                    <a:noFill/>
                  </pic:spPr>
                </pic:pic>
              </a:graphicData>
            </a:graphic>
          </wp:inline>
        </w:drawing>
      </w:r>
    </w:p>
    <w:p w:rsidR="00E1179B" w:rsidRDefault="00E1179B" w:rsidP="00E1179B">
      <w:pPr>
        <w:pStyle w:val="APABody"/>
        <w:jc w:val="center"/>
      </w:pPr>
      <w:r>
        <w:rPr>
          <w:noProof/>
        </w:rPr>
        <w:lastRenderedPageBreak/>
        <mc:AlternateContent>
          <mc:Choice Requires="wps">
            <w:drawing>
              <wp:anchor distT="0" distB="0" distL="114300" distR="114300" simplePos="0" relativeHeight="252023808" behindDoc="0" locked="0" layoutInCell="1" allowOverlap="1" wp14:anchorId="198B829C" wp14:editId="181E483B">
                <wp:simplePos x="0" y="0"/>
                <wp:positionH relativeFrom="column">
                  <wp:posOffset>-430530</wp:posOffset>
                </wp:positionH>
                <wp:positionV relativeFrom="paragraph">
                  <wp:posOffset>246114</wp:posOffset>
                </wp:positionV>
                <wp:extent cx="584790" cy="3263900"/>
                <wp:effectExtent l="0" t="0" r="25400" b="12700"/>
                <wp:wrapNone/>
                <wp:docPr id="33" name="Rectangle 33"/>
                <wp:cNvGraphicFramePr/>
                <a:graphic xmlns:a="http://schemas.openxmlformats.org/drawingml/2006/main">
                  <a:graphicData uri="http://schemas.microsoft.com/office/word/2010/wordprocessingShape">
                    <wps:wsp>
                      <wps:cNvSpPr/>
                      <wps:spPr>
                        <a:xfrm>
                          <a:off x="0" y="0"/>
                          <a:ext cx="584790" cy="3263900"/>
                        </a:xfrm>
                        <a:prstGeom prst="rect">
                          <a:avLst/>
                        </a:prstGeom>
                        <a:solidFill>
                          <a:sysClr val="window" lastClr="FFFFFF"/>
                        </a:solidFill>
                        <a:ln w="25400" cap="flat" cmpd="sng" algn="ctr">
                          <a:solidFill>
                            <a:sysClr val="window" lastClr="FFFFFF"/>
                          </a:solidFill>
                          <a:prstDash val="solid"/>
                        </a:ln>
                        <a:effectLst/>
                      </wps:spPr>
                      <wps:txbx>
                        <w:txbxContent>
                          <w:p w:rsidR="000116B3" w:rsidRPr="004A1D86" w:rsidRDefault="000116B3" w:rsidP="00E1179B">
                            <w:pPr>
                              <w:jc w:val="center"/>
                              <w:rPr>
                                <w:sz w:val="28"/>
                                <w:szCs w:val="28"/>
                              </w:rPr>
                            </w:pPr>
                            <w:r w:rsidRPr="004A1D86">
                              <w:rPr>
                                <w:sz w:val="28"/>
                                <w:szCs w:val="28"/>
                              </w:rPr>
                              <w:t>S</w:t>
                            </w:r>
                          </w:p>
                          <w:p w:rsidR="000116B3" w:rsidRPr="004A1D86" w:rsidRDefault="000116B3" w:rsidP="00E1179B">
                            <w:pPr>
                              <w:jc w:val="center"/>
                              <w:rPr>
                                <w:sz w:val="28"/>
                                <w:szCs w:val="28"/>
                              </w:rPr>
                            </w:pPr>
                            <w:r w:rsidRPr="004A1D86">
                              <w:rPr>
                                <w:sz w:val="28"/>
                                <w:szCs w:val="28"/>
                              </w:rPr>
                              <w:t>L</w:t>
                            </w:r>
                          </w:p>
                          <w:p w:rsidR="000116B3" w:rsidRPr="004A1D86" w:rsidRDefault="000116B3" w:rsidP="00E1179B">
                            <w:pPr>
                              <w:jc w:val="center"/>
                              <w:rPr>
                                <w:sz w:val="28"/>
                                <w:szCs w:val="28"/>
                              </w:rPr>
                            </w:pPr>
                            <w:r w:rsidRPr="004A1D86">
                              <w:rPr>
                                <w:sz w:val="28"/>
                                <w:szCs w:val="28"/>
                              </w:rPr>
                              <w:t>I</w:t>
                            </w:r>
                          </w:p>
                          <w:p w:rsidR="000116B3" w:rsidRPr="004A1D86" w:rsidRDefault="000116B3" w:rsidP="00E1179B">
                            <w:pPr>
                              <w:jc w:val="center"/>
                              <w:rPr>
                                <w:sz w:val="28"/>
                                <w:szCs w:val="28"/>
                              </w:rPr>
                            </w:pPr>
                            <w:r w:rsidRPr="004A1D86">
                              <w:rPr>
                                <w:sz w:val="28"/>
                                <w:szCs w:val="28"/>
                              </w:rPr>
                              <w:t>D</w:t>
                            </w:r>
                          </w:p>
                          <w:p w:rsidR="000116B3" w:rsidRPr="004A1D86" w:rsidRDefault="000116B3" w:rsidP="00E1179B">
                            <w:pPr>
                              <w:jc w:val="center"/>
                              <w:rPr>
                                <w:sz w:val="28"/>
                                <w:szCs w:val="28"/>
                              </w:rPr>
                            </w:pPr>
                            <w:r w:rsidRPr="004A1D86">
                              <w:rPr>
                                <w:sz w:val="28"/>
                                <w:szCs w:val="28"/>
                              </w:rPr>
                              <w:t>E</w:t>
                            </w:r>
                          </w:p>
                          <w:p w:rsidR="000116B3" w:rsidRPr="004A1D86" w:rsidRDefault="000116B3" w:rsidP="00E1179B">
                            <w:pPr>
                              <w:jc w:val="center"/>
                              <w:rPr>
                                <w:sz w:val="32"/>
                                <w:szCs w:val="32"/>
                              </w:rPr>
                            </w:pPr>
                            <w:r>
                              <w:rPr>
                                <w:sz w:val="32"/>
                                <w:szCs w:val="32"/>
                              </w:rPr>
                              <w:t>IX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3" o:spid="_x0000_s1092" style="position:absolute;left:0;text-align:left;margin-left:-33.9pt;margin-top:19.4pt;width:46.05pt;height:257pt;z-index:252023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" fillcolor="window" strokecolor="window" strokeweight="2pt">
                <v:textbox>
                  <w:txbxContent>
                    <w:p w:rsidR="00054B88" w:rsidRPr="004A1D86" w:rsidRDefault="00054B88" w:rsidP="00E1179B">
                      <w:pPr>
                        <w:jc w:val="center"/>
                        <w:rPr>
                          <w:sz w:val="28"/>
                          <w:szCs w:val="28"/>
                        </w:rPr>
                      </w:pPr>
                      <w:r w:rsidRPr="004A1D86">
                        <w:rPr>
                          <w:sz w:val="28"/>
                          <w:szCs w:val="28"/>
                        </w:rPr>
                        <w:t>S</w:t>
                      </w:r>
                    </w:p>
                    <w:p w:rsidR="00054B88" w:rsidRPr="004A1D86" w:rsidRDefault="00054B88" w:rsidP="00E1179B">
                      <w:pPr>
                        <w:jc w:val="center"/>
                        <w:rPr>
                          <w:sz w:val="28"/>
                          <w:szCs w:val="28"/>
                        </w:rPr>
                      </w:pPr>
                      <w:r w:rsidRPr="004A1D86">
                        <w:rPr>
                          <w:sz w:val="28"/>
                          <w:szCs w:val="28"/>
                        </w:rPr>
                        <w:t>L</w:t>
                      </w:r>
                    </w:p>
                    <w:p w:rsidR="00054B88" w:rsidRPr="004A1D86" w:rsidRDefault="00054B88" w:rsidP="00E1179B">
                      <w:pPr>
                        <w:jc w:val="center"/>
                        <w:rPr>
                          <w:sz w:val="28"/>
                          <w:szCs w:val="28"/>
                        </w:rPr>
                      </w:pPr>
                      <w:r w:rsidRPr="004A1D86">
                        <w:rPr>
                          <w:sz w:val="28"/>
                          <w:szCs w:val="28"/>
                        </w:rPr>
                        <w:t>I</w:t>
                      </w:r>
                    </w:p>
                    <w:p w:rsidR="00054B88" w:rsidRPr="004A1D86" w:rsidRDefault="00054B88" w:rsidP="00E1179B">
                      <w:pPr>
                        <w:jc w:val="center"/>
                        <w:rPr>
                          <w:sz w:val="28"/>
                          <w:szCs w:val="28"/>
                        </w:rPr>
                      </w:pPr>
                      <w:r w:rsidRPr="004A1D86">
                        <w:rPr>
                          <w:sz w:val="28"/>
                          <w:szCs w:val="28"/>
                        </w:rPr>
                        <w:t>D</w:t>
                      </w:r>
                    </w:p>
                    <w:p w:rsidR="00054B88" w:rsidRPr="004A1D86" w:rsidRDefault="00054B88" w:rsidP="00E1179B">
                      <w:pPr>
                        <w:jc w:val="center"/>
                        <w:rPr>
                          <w:sz w:val="28"/>
                          <w:szCs w:val="28"/>
                        </w:rPr>
                      </w:pPr>
                      <w:r w:rsidRPr="004A1D86">
                        <w:rPr>
                          <w:sz w:val="28"/>
                          <w:szCs w:val="28"/>
                        </w:rPr>
                        <w:t>E</w:t>
                      </w:r>
                    </w:p>
                    <w:p w:rsidR="00054B88" w:rsidRPr="004A1D86" w:rsidRDefault="00054B88" w:rsidP="00E1179B">
                      <w:pPr>
                        <w:jc w:val="center"/>
                        <w:rPr>
                          <w:sz w:val="32"/>
                          <w:szCs w:val="32"/>
                        </w:rPr>
                      </w:pPr>
                      <w:r>
                        <w:rPr>
                          <w:sz w:val="32"/>
                          <w:szCs w:val="32"/>
                        </w:rPr>
                        <w:t>IX</w:t>
                      </w:r>
                    </w:p>
                  </w:txbxContent>
                </v:textbox>
              </v:rect>
            </w:pict>
          </mc:Fallback>
        </mc:AlternateContent>
      </w:r>
      <w:r>
        <w:rPr>
          <w:noProof/>
        </w:rPr>
        <w:drawing>
          <wp:inline distT="0" distB="0" distL="0" distR="0" wp14:anchorId="43E6521E">
            <wp:extent cx="5422605" cy="4412512"/>
            <wp:effectExtent l="0" t="0" r="6985"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23358" cy="4413125"/>
                    </a:xfrm>
                    <a:prstGeom prst="rect">
                      <a:avLst/>
                    </a:prstGeom>
                    <a:noFill/>
                  </pic:spPr>
                </pic:pic>
              </a:graphicData>
            </a:graphic>
          </wp:inline>
        </w:drawing>
      </w:r>
      <w:r w:rsidR="003D7A0B">
        <w:t xml:space="preserve">  </w:t>
      </w:r>
    </w:p>
    <w:p w:rsidR="004A1D86" w:rsidRDefault="004A1D86" w:rsidP="004A1D86">
      <w:pPr>
        <w:pStyle w:val="APABody"/>
      </w:pPr>
    </w:p>
    <w:p w:rsidR="008B090B" w:rsidRDefault="008B090B" w:rsidP="004A1D86">
      <w:pPr>
        <w:pStyle w:val="APABody"/>
      </w:pPr>
    </w:p>
    <w:p w:rsidR="008B090B" w:rsidRDefault="008B090B" w:rsidP="004A1D86">
      <w:pPr>
        <w:pStyle w:val="APABody"/>
      </w:pPr>
    </w:p>
    <w:p w:rsidR="008B090B" w:rsidRDefault="008B090B" w:rsidP="004A1D86">
      <w:pPr>
        <w:pStyle w:val="APABody"/>
      </w:pPr>
    </w:p>
    <w:p w:rsidR="008B090B" w:rsidRDefault="008B090B" w:rsidP="004A1D86">
      <w:pPr>
        <w:pStyle w:val="APABody"/>
      </w:pPr>
    </w:p>
    <w:p w:rsidR="008B090B" w:rsidRDefault="008B090B" w:rsidP="004A1D86">
      <w:pPr>
        <w:pStyle w:val="APABody"/>
      </w:pPr>
    </w:p>
    <w:p w:rsidR="008B090B" w:rsidRDefault="008B090B" w:rsidP="004A1D86">
      <w:pPr>
        <w:pStyle w:val="APABody"/>
      </w:pPr>
    </w:p>
    <w:p w:rsidR="008B090B" w:rsidRDefault="008B090B" w:rsidP="008E41BB">
      <w:pPr>
        <w:pStyle w:val="APABody"/>
        <w:ind w:firstLine="0"/>
      </w:pPr>
    </w:p>
    <w:p w:rsidR="00DA7A97" w:rsidRDefault="00DA7A97" w:rsidP="00DA7A97">
      <w:pPr>
        <w:pStyle w:val="APABody"/>
        <w:ind w:firstLine="0"/>
      </w:pPr>
    </w:p>
    <w:p w:rsidR="008E41BB" w:rsidRDefault="008E41BB" w:rsidP="00DA7A97">
      <w:pPr>
        <w:pStyle w:val="APABody"/>
        <w:jc w:val="center"/>
      </w:pPr>
    </w:p>
    <w:p w:rsidR="008E41BB" w:rsidRDefault="008E41BB" w:rsidP="00DA7A97">
      <w:pPr>
        <w:pStyle w:val="APABody"/>
        <w:jc w:val="center"/>
      </w:pPr>
    </w:p>
    <w:p w:rsidR="008E41BB" w:rsidRDefault="008E41BB" w:rsidP="00DA7A97">
      <w:pPr>
        <w:pStyle w:val="APABody"/>
        <w:jc w:val="center"/>
      </w:pPr>
    </w:p>
    <w:p w:rsidR="00DA7A97" w:rsidRDefault="008E41BB" w:rsidP="00DA7A97">
      <w:pPr>
        <w:pStyle w:val="APABody"/>
        <w:jc w:val="center"/>
      </w:pPr>
      <w:r>
        <w:rPr>
          <w:noProof/>
        </w:rPr>
        <mc:AlternateContent>
          <mc:Choice Requires="wps">
            <w:drawing>
              <wp:anchor distT="0" distB="0" distL="114300" distR="114300" simplePos="0" relativeHeight="252064768" behindDoc="0" locked="0" layoutInCell="1" allowOverlap="1">
                <wp:simplePos x="0" y="0"/>
                <wp:positionH relativeFrom="column">
                  <wp:posOffset>-637510</wp:posOffset>
                </wp:positionH>
                <wp:positionV relativeFrom="paragraph">
                  <wp:posOffset>-722749</wp:posOffset>
                </wp:positionV>
                <wp:extent cx="2487546" cy="340094"/>
                <wp:effectExtent l="0" t="0" r="27305" b="22225"/>
                <wp:wrapNone/>
                <wp:docPr id="63" name="Rectangle 63"/>
                <wp:cNvGraphicFramePr/>
                <a:graphic xmlns:a="http://schemas.openxmlformats.org/drawingml/2006/main">
                  <a:graphicData uri="http://schemas.microsoft.com/office/word/2010/wordprocessingShape">
                    <wps:wsp>
                      <wps:cNvSpPr/>
                      <wps:spPr>
                        <a:xfrm>
                          <a:off x="0" y="0"/>
                          <a:ext cx="2487546" cy="34009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0116B3" w:rsidRDefault="000116B3" w:rsidP="008E41BB">
                            <w:pPr>
                              <w:jc w:val="center"/>
                            </w:pPr>
                            <w:r>
                              <w:t>Appendix H; Immunization Consent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3" o:spid="_x0000_s1095" style="position:absolute;left:0;text-align:left;margin-left:-50.2pt;margin-top:-56.9pt;width:195.85pt;height:26.8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" fillcolor="white [3201]" strokecolor="white [3212]" strokeweight="2pt">
                <v:textbox>
                  <w:txbxContent>
                    <w:p w:rsidR="006D6CCF" w:rsidRDefault="006D6CCF" w:rsidP="008E41BB">
                      <w:pPr>
                        <w:jc w:val="center"/>
                      </w:pPr>
                      <w:r>
                        <w:t>Appendix H; Immunization Consent</w:t>
                      </w:r>
                    </w:p>
                  </w:txbxContent>
                </v:textbox>
              </v:rect>
            </w:pict>
          </mc:Fallback>
        </mc:AlternateContent>
      </w:r>
      <w:r w:rsidR="00DA7A97">
        <w:t>IMMUNIZATION CONSENT FORM:  ADULTS</w:t>
      </w:r>
    </w:p>
    <w:tbl>
      <w:tblPr>
        <w:tblStyle w:val="TableGrid"/>
        <w:tblW w:w="0" w:type="auto"/>
        <w:tblLook w:val="04A0" w:firstRow="1" w:lastRow="0" w:firstColumn="1" w:lastColumn="0" w:noHBand="0" w:noVBand="1"/>
      </w:tblPr>
      <w:tblGrid>
        <w:gridCol w:w="1563"/>
        <w:gridCol w:w="938"/>
        <w:gridCol w:w="1520"/>
        <w:gridCol w:w="1096"/>
        <w:gridCol w:w="1616"/>
        <w:gridCol w:w="1536"/>
        <w:gridCol w:w="1307"/>
      </w:tblGrid>
      <w:tr w:rsidR="00DA7A97" w:rsidTr="00B01BC3">
        <w:tc>
          <w:tcPr>
            <w:tcW w:w="1563" w:type="dxa"/>
          </w:tcPr>
          <w:p w:rsidR="00DA7A97" w:rsidRDefault="00DA7A97" w:rsidP="00B01BC3">
            <w:pPr>
              <w:pStyle w:val="APABody"/>
              <w:ind w:firstLine="0"/>
              <w:jc w:val="center"/>
            </w:pPr>
            <w:r>
              <w:t>Immunization</w:t>
            </w:r>
          </w:p>
        </w:tc>
        <w:tc>
          <w:tcPr>
            <w:tcW w:w="938" w:type="dxa"/>
          </w:tcPr>
          <w:p w:rsidR="00DA7A97" w:rsidRDefault="00DA7A97" w:rsidP="00B01BC3">
            <w:pPr>
              <w:pStyle w:val="APABody"/>
              <w:ind w:firstLine="0"/>
              <w:jc w:val="center"/>
            </w:pPr>
            <w:r>
              <w:t>Date</w:t>
            </w:r>
          </w:p>
        </w:tc>
        <w:tc>
          <w:tcPr>
            <w:tcW w:w="1520" w:type="dxa"/>
          </w:tcPr>
          <w:p w:rsidR="00DA7A97" w:rsidRDefault="00DA7A97" w:rsidP="00B01BC3">
            <w:pPr>
              <w:pStyle w:val="APABody"/>
              <w:ind w:firstLine="0"/>
              <w:jc w:val="center"/>
            </w:pPr>
            <w:r>
              <w:t>Manufacture</w:t>
            </w:r>
          </w:p>
        </w:tc>
        <w:tc>
          <w:tcPr>
            <w:tcW w:w="1096" w:type="dxa"/>
          </w:tcPr>
          <w:p w:rsidR="00DA7A97" w:rsidRDefault="00DA7A97" w:rsidP="00B01BC3">
            <w:pPr>
              <w:pStyle w:val="APABody"/>
              <w:ind w:firstLine="0"/>
              <w:jc w:val="center"/>
            </w:pPr>
            <w:r>
              <w:t>Lot #</w:t>
            </w:r>
          </w:p>
        </w:tc>
        <w:tc>
          <w:tcPr>
            <w:tcW w:w="1616" w:type="dxa"/>
          </w:tcPr>
          <w:p w:rsidR="00DA7A97" w:rsidRDefault="00DA7A97" w:rsidP="00B01BC3">
            <w:pPr>
              <w:pStyle w:val="APABody"/>
              <w:spacing w:line="240" w:lineRule="auto"/>
              <w:ind w:firstLine="0"/>
              <w:jc w:val="center"/>
            </w:pPr>
            <w:r>
              <w:t>Expiration Date</w:t>
            </w:r>
          </w:p>
        </w:tc>
        <w:tc>
          <w:tcPr>
            <w:tcW w:w="1536" w:type="dxa"/>
          </w:tcPr>
          <w:p w:rsidR="00DA7A97" w:rsidRDefault="00DA7A97" w:rsidP="00B01BC3">
            <w:pPr>
              <w:pStyle w:val="APABody"/>
              <w:spacing w:line="240" w:lineRule="auto"/>
              <w:ind w:firstLine="0"/>
              <w:jc w:val="center"/>
            </w:pPr>
            <w:r>
              <w:t>Person administering</w:t>
            </w:r>
          </w:p>
        </w:tc>
        <w:tc>
          <w:tcPr>
            <w:tcW w:w="1307" w:type="dxa"/>
          </w:tcPr>
          <w:p w:rsidR="00DA7A97" w:rsidRDefault="00DA7A97" w:rsidP="00B01BC3">
            <w:pPr>
              <w:pStyle w:val="APABody"/>
              <w:spacing w:line="240" w:lineRule="auto"/>
              <w:ind w:firstLine="0"/>
              <w:jc w:val="center"/>
            </w:pPr>
            <w:r>
              <w:t>Patient signature</w:t>
            </w: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r w:rsidR="00DA7A97" w:rsidTr="00B01BC3">
        <w:tc>
          <w:tcPr>
            <w:tcW w:w="1563" w:type="dxa"/>
          </w:tcPr>
          <w:p w:rsidR="00DA7A97" w:rsidRDefault="00DA7A97" w:rsidP="00B01BC3">
            <w:pPr>
              <w:pStyle w:val="APABody"/>
              <w:ind w:firstLine="0"/>
              <w:jc w:val="center"/>
            </w:pPr>
          </w:p>
        </w:tc>
        <w:tc>
          <w:tcPr>
            <w:tcW w:w="938" w:type="dxa"/>
          </w:tcPr>
          <w:p w:rsidR="00DA7A97" w:rsidRDefault="00DA7A97" w:rsidP="00B01BC3">
            <w:pPr>
              <w:pStyle w:val="APABody"/>
              <w:ind w:firstLine="0"/>
              <w:jc w:val="center"/>
            </w:pPr>
          </w:p>
        </w:tc>
        <w:tc>
          <w:tcPr>
            <w:tcW w:w="1520" w:type="dxa"/>
          </w:tcPr>
          <w:p w:rsidR="00DA7A97" w:rsidRDefault="00DA7A97" w:rsidP="00B01BC3">
            <w:pPr>
              <w:pStyle w:val="APABody"/>
              <w:ind w:firstLine="0"/>
              <w:jc w:val="center"/>
            </w:pPr>
          </w:p>
        </w:tc>
        <w:tc>
          <w:tcPr>
            <w:tcW w:w="1096" w:type="dxa"/>
          </w:tcPr>
          <w:p w:rsidR="00DA7A97" w:rsidRDefault="00DA7A97" w:rsidP="00B01BC3">
            <w:pPr>
              <w:pStyle w:val="APABody"/>
              <w:ind w:firstLine="0"/>
              <w:jc w:val="center"/>
            </w:pPr>
          </w:p>
        </w:tc>
        <w:tc>
          <w:tcPr>
            <w:tcW w:w="1616" w:type="dxa"/>
          </w:tcPr>
          <w:p w:rsidR="00DA7A97" w:rsidRDefault="00DA7A97" w:rsidP="00B01BC3">
            <w:pPr>
              <w:pStyle w:val="APABody"/>
              <w:ind w:firstLine="0"/>
              <w:jc w:val="center"/>
            </w:pPr>
          </w:p>
        </w:tc>
        <w:tc>
          <w:tcPr>
            <w:tcW w:w="1536" w:type="dxa"/>
          </w:tcPr>
          <w:p w:rsidR="00DA7A97" w:rsidRDefault="00DA7A97" w:rsidP="00B01BC3">
            <w:pPr>
              <w:pStyle w:val="APABody"/>
              <w:ind w:firstLine="0"/>
              <w:jc w:val="center"/>
            </w:pPr>
          </w:p>
        </w:tc>
        <w:tc>
          <w:tcPr>
            <w:tcW w:w="1307" w:type="dxa"/>
          </w:tcPr>
          <w:p w:rsidR="00DA7A97" w:rsidRDefault="00DA7A97" w:rsidP="00B01BC3">
            <w:pPr>
              <w:pStyle w:val="APABody"/>
              <w:ind w:firstLine="0"/>
              <w:jc w:val="center"/>
            </w:pPr>
          </w:p>
        </w:tc>
      </w:tr>
    </w:tbl>
    <w:p w:rsidR="00DA7A97" w:rsidRDefault="00DA7A97" w:rsidP="00DA7A97">
      <w:pPr>
        <w:pStyle w:val="APABody"/>
        <w:ind w:firstLine="0"/>
      </w:pPr>
    </w:p>
    <w:p w:rsidR="00DA7A97" w:rsidRPr="00C877DF" w:rsidRDefault="00DA7A97" w:rsidP="00DA7A97">
      <w:pPr>
        <w:pStyle w:val="APABody"/>
        <w:ind w:firstLine="0"/>
        <w:rPr>
          <w:b/>
        </w:rPr>
      </w:pPr>
      <w:r>
        <w:rPr>
          <w:b/>
        </w:rPr>
        <w:t>Patient Name:  ____________________________     Patient #:  ____________________</w:t>
      </w:r>
    </w:p>
    <w:p w:rsidR="00887A6E" w:rsidRPr="005961B1" w:rsidRDefault="00887A6E" w:rsidP="005961B1"/>
    <w:p w:rsidR="00887A6E" w:rsidRPr="00887A6E" w:rsidRDefault="00CC1348" w:rsidP="00887A6E">
      <w:pPr>
        <w:pStyle w:val="APABody"/>
      </w:pPr>
      <w:r>
        <w:t>Appendix I</w:t>
      </w:r>
      <w:r w:rsidR="00887A6E">
        <w:t>:  Adult Immunizatio</w:t>
      </w:r>
      <w:r w:rsidR="005961B1">
        <w:t>n Schedul</w:t>
      </w:r>
      <w:r>
        <w:t>e</w:t>
      </w:r>
      <w:r w:rsidR="00887A6E">
        <w:rPr>
          <w:noProof/>
        </w:rPr>
        <w:drawing>
          <wp:inline distT="0" distB="0" distL="0" distR="0" wp14:anchorId="73861874" wp14:editId="7A6510AD">
            <wp:extent cx="6358270" cy="6039293"/>
            <wp:effectExtent l="0" t="0" r="4445" b="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unizations 00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358270" cy="6039293"/>
                    </a:xfrm>
                    <a:prstGeom prst="rect">
                      <a:avLst/>
                    </a:prstGeom>
                  </pic:spPr>
                </pic:pic>
              </a:graphicData>
            </a:graphic>
          </wp:inline>
        </w:drawing>
      </w:r>
    </w:p>
    <w:p w:rsidR="005F28D8" w:rsidRDefault="004B5151" w:rsidP="00887A6E">
      <w:pPr>
        <w:pStyle w:val="APABody"/>
      </w:pPr>
      <w:hyperlink r:id="rId33" w:history="1">
        <w:r w:rsidR="000766BB" w:rsidRPr="00023B36">
          <w:rPr>
            <w:rStyle w:val="Hyperlink"/>
          </w:rPr>
          <w:t>http://www.cdc.gov/vaccines/recs/schedules/downloads/adult/adult-schedule.pdf</w:t>
        </w:r>
      </w:hyperlink>
    </w:p>
    <w:p w:rsidR="000766BB" w:rsidRDefault="000766BB" w:rsidP="00887A6E">
      <w:pPr>
        <w:pStyle w:val="APABody"/>
      </w:pPr>
    </w:p>
    <w:p w:rsidR="000766BB" w:rsidRDefault="000766BB" w:rsidP="00887A6E">
      <w:pPr>
        <w:pStyle w:val="APABody"/>
      </w:pPr>
    </w:p>
    <w:p w:rsidR="000766BB" w:rsidRDefault="000766BB" w:rsidP="00887A6E">
      <w:pPr>
        <w:pStyle w:val="APABody"/>
      </w:pPr>
    </w:p>
    <w:p w:rsidR="000766BB" w:rsidRDefault="000766BB" w:rsidP="00887A6E">
      <w:pPr>
        <w:pStyle w:val="APABody"/>
      </w:pPr>
      <w:r>
        <w:lastRenderedPageBreak/>
        <w:t>Appendix J: Thanks</w:t>
      </w:r>
    </w:p>
    <w:p w:rsidR="000766BB" w:rsidRDefault="000766BB" w:rsidP="00887A6E">
      <w:pPr>
        <w:pStyle w:val="APABody"/>
      </w:pPr>
      <w:r>
        <w:t>My thanks to the following people for implementation of Project</w:t>
      </w:r>
    </w:p>
    <w:p w:rsidR="000766BB" w:rsidRDefault="000766BB" w:rsidP="00887A6E">
      <w:pPr>
        <w:pStyle w:val="APABody"/>
      </w:pPr>
      <w:r>
        <w:tab/>
        <w:t>Frank Fusco, MD, Medical Director</w:t>
      </w:r>
    </w:p>
    <w:p w:rsidR="000766BB" w:rsidRDefault="000766BB" w:rsidP="00887A6E">
      <w:pPr>
        <w:pStyle w:val="APABody"/>
      </w:pPr>
      <w:r>
        <w:tab/>
        <w:t>Robert Kitos, MD, Internal Medicine</w:t>
      </w:r>
    </w:p>
    <w:p w:rsidR="000766BB" w:rsidRDefault="000766BB" w:rsidP="00887A6E">
      <w:pPr>
        <w:pStyle w:val="APABody"/>
      </w:pPr>
      <w:r>
        <w:tab/>
        <w:t>Windy Kemp, Market Regional Manager</w:t>
      </w:r>
    </w:p>
    <w:p w:rsidR="000766BB" w:rsidRDefault="000766BB" w:rsidP="00887A6E">
      <w:pPr>
        <w:pStyle w:val="APABody"/>
      </w:pPr>
      <w:r>
        <w:tab/>
        <w:t>Sandy Manley, Ocala II Office Manager</w:t>
      </w:r>
    </w:p>
    <w:p w:rsidR="000766BB" w:rsidRDefault="000766BB" w:rsidP="00887A6E">
      <w:pPr>
        <w:pStyle w:val="APABody"/>
      </w:pPr>
      <w:r>
        <w:tab/>
        <w:t xml:space="preserve">Sharon </w:t>
      </w:r>
      <w:proofErr w:type="spellStart"/>
      <w:r>
        <w:t>Lunakis</w:t>
      </w:r>
      <w:proofErr w:type="spellEnd"/>
      <w:r>
        <w:t xml:space="preserve">, Check-In </w:t>
      </w:r>
    </w:p>
    <w:p w:rsidR="000766BB" w:rsidRDefault="000766BB" w:rsidP="00887A6E">
      <w:pPr>
        <w:pStyle w:val="APABody"/>
      </w:pPr>
      <w:r>
        <w:tab/>
        <w:t>Stephanie Jones, Medical Assistant</w:t>
      </w:r>
    </w:p>
    <w:p w:rsidR="000766BB" w:rsidRDefault="000766BB" w:rsidP="00887A6E">
      <w:pPr>
        <w:pStyle w:val="APABody"/>
      </w:pPr>
      <w:r>
        <w:tab/>
        <w:t>Erika Johnson, Medical Assistant</w:t>
      </w:r>
    </w:p>
    <w:p w:rsidR="000766BB" w:rsidRDefault="000766BB" w:rsidP="00887A6E">
      <w:pPr>
        <w:pStyle w:val="APABody"/>
      </w:pPr>
      <w:r>
        <w:tab/>
        <w:t>Monique Harris, Medical Assistant</w:t>
      </w:r>
    </w:p>
    <w:p w:rsidR="000766BB" w:rsidRDefault="000766BB" w:rsidP="00887A6E">
      <w:pPr>
        <w:pStyle w:val="APABody"/>
      </w:pPr>
      <w:r>
        <w:tab/>
        <w:t xml:space="preserve">Kathy </w:t>
      </w:r>
      <w:proofErr w:type="spellStart"/>
      <w:r>
        <w:t>Greathouse</w:t>
      </w:r>
      <w:proofErr w:type="spellEnd"/>
      <w:r>
        <w:t>, Registered Nurse</w:t>
      </w: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B05D96" w:rsidRDefault="00B05D96" w:rsidP="00887A6E">
      <w:pPr>
        <w:pStyle w:val="APABody"/>
      </w:pPr>
    </w:p>
    <w:p w:rsidR="00213712" w:rsidRDefault="00B05D96" w:rsidP="00213712">
      <w:pPr>
        <w:pStyle w:val="APABody"/>
        <w:jc w:val="center"/>
      </w:pPr>
      <w:r>
        <w:lastRenderedPageBreak/>
        <w:t>Author’s Note</w:t>
      </w:r>
    </w:p>
    <w:p w:rsidR="00A86CDA" w:rsidRDefault="00213712" w:rsidP="00213712">
      <w:pPr>
        <w:pStyle w:val="APABody"/>
        <w:ind w:firstLine="0"/>
      </w:pPr>
      <w:r>
        <w:t xml:space="preserve">     </w:t>
      </w:r>
      <w:r w:rsidR="00B05D96">
        <w:t xml:space="preserve">Journey can defined as traveling from one place to another.  This defines how I have viewed my </w:t>
      </w:r>
      <w:r>
        <w:t>education at University of Massa</w:t>
      </w:r>
      <w:r w:rsidR="00A86CDA">
        <w:t xml:space="preserve">chusetts, Amherst.  </w:t>
      </w:r>
      <w:r>
        <w:t>There is a piece of structure that I have in my purse and I read as I get in the car each day to continue my journey</w:t>
      </w:r>
      <w:r w:rsidR="00A86CDA">
        <w:t>.</w:t>
      </w:r>
    </w:p>
    <w:p w:rsidR="00A86CDA" w:rsidRDefault="00A86CDA" w:rsidP="00213712">
      <w:pPr>
        <w:pStyle w:val="APABody"/>
        <w:ind w:firstLine="0"/>
      </w:pPr>
    </w:p>
    <w:p w:rsidR="00B05D96" w:rsidRDefault="00213712" w:rsidP="00213712">
      <w:pPr>
        <w:pStyle w:val="APABody"/>
        <w:ind w:firstLine="0"/>
      </w:pPr>
      <w:r>
        <w:t xml:space="preserve"> </w:t>
      </w:r>
      <w:r w:rsidR="00B05D96">
        <w:t>Isaiah 41:10</w:t>
      </w:r>
    </w:p>
    <w:p w:rsidR="00213712" w:rsidRDefault="00B05D96" w:rsidP="00213712">
      <w:pPr>
        <w:pStyle w:val="APABody"/>
        <w:ind w:firstLine="0"/>
      </w:pPr>
      <w:r>
        <w:t xml:space="preserve"> </w:t>
      </w:r>
      <w:r w:rsidR="00213712">
        <w:t xml:space="preserve">     </w:t>
      </w:r>
      <w:r>
        <w:t xml:space="preserve">Fear not, for I am with you; be not dismayed, for I am your God; I will strengthen you, I will help you, I will uphold you with my righteous right hand. </w:t>
      </w:r>
    </w:p>
    <w:p w:rsidR="00A86CDA" w:rsidRDefault="00A86CDA" w:rsidP="00213712">
      <w:pPr>
        <w:pStyle w:val="APABody"/>
        <w:ind w:firstLine="0"/>
      </w:pPr>
    </w:p>
    <w:p w:rsidR="00213712" w:rsidRDefault="00213712" w:rsidP="00213712">
      <w:pPr>
        <w:pStyle w:val="APABody"/>
        <w:ind w:firstLine="0"/>
      </w:pPr>
      <w:r>
        <w:t xml:space="preserve">     I would like to acknowledge those in my life who have been supportive as I completed my journey.  The two physicians (Dr. Fusco and Dr. Kitos) who I have the privilege to work with on a daily basis who gave me encouragement, Sandy Manley, office manager who was able to break through my wall to give me the hugs when I needed one.  To Dr. Myra Sherman, DNP who on the other side of the phone provided me the prayers I needed to keep focused.  To Dr. Cynthia Jacelon, my chair that provided support and kindness when the paper looked like it would never come together.  Finally, my two Australian </w:t>
      </w:r>
      <w:r w:rsidR="007E401A">
        <w:t>Shepherds</w:t>
      </w:r>
      <w:r>
        <w:t xml:space="preserve"> (Charlie Girl and Gracie) for sitting at my side and listening to me read my paper, staying up late at night when they wanted so to go to bed.  </w:t>
      </w:r>
    </w:p>
    <w:p w:rsidR="00A86CDA" w:rsidRDefault="00A86CDA" w:rsidP="00213712">
      <w:pPr>
        <w:pStyle w:val="APABody"/>
        <w:ind w:firstLine="0"/>
      </w:pPr>
    </w:p>
    <w:p w:rsidR="00A86CDA" w:rsidRDefault="00213712" w:rsidP="00213712">
      <w:pPr>
        <w:pStyle w:val="APABody"/>
        <w:ind w:firstLine="0"/>
      </w:pPr>
      <w:r>
        <w:t xml:space="preserve">     My work is dedicated to my grandmother Mary </w:t>
      </w:r>
      <w:proofErr w:type="gramStart"/>
      <w:r>
        <w:t>Gray</w:t>
      </w:r>
      <w:r w:rsidR="00A86CDA">
        <w:t xml:space="preserve"> </w:t>
      </w:r>
      <w:r>
        <w:t>,</w:t>
      </w:r>
      <w:proofErr w:type="gramEnd"/>
      <w:r>
        <w:t xml:space="preserve"> who I spent </w:t>
      </w:r>
      <w:r w:rsidR="00A86CDA">
        <w:t>wonderful time with when I was younger</w:t>
      </w:r>
      <w:r>
        <w:t xml:space="preserve">, who </w:t>
      </w:r>
      <w:r w:rsidR="007E401A">
        <w:t xml:space="preserve">with her cancer, I knew I wanted to be a </w:t>
      </w:r>
      <w:r w:rsidR="00A86CDA">
        <w:t xml:space="preserve">nurse and take care of people. </w:t>
      </w:r>
    </w:p>
    <w:p w:rsidR="00A86CDA" w:rsidRDefault="00A86CDA" w:rsidP="00213712">
      <w:pPr>
        <w:pStyle w:val="APABody"/>
        <w:ind w:firstLine="0"/>
      </w:pPr>
    </w:p>
    <w:p w:rsidR="00A86CDA" w:rsidRDefault="00A86CDA" w:rsidP="00213712">
      <w:pPr>
        <w:pStyle w:val="APABody"/>
        <w:ind w:firstLine="0"/>
      </w:pPr>
    </w:p>
    <w:p w:rsidR="00A86CDA" w:rsidRPr="003C3379" w:rsidRDefault="00A86CDA" w:rsidP="00213712">
      <w:pPr>
        <w:pStyle w:val="APABody"/>
        <w:ind w:firstLine="0"/>
      </w:pPr>
      <w:r>
        <w:t>Comments may be addressed to the author at grspcg2009@gmail.com</w:t>
      </w:r>
    </w:p>
    <w:sectPr w:rsidR="00A86CDA" w:rsidRPr="003C3379" w:rsidSect="0055445A">
      <w:headerReference w:type="default" r:id="rId34"/>
      <w:headerReference w:type="first" r:id="rId35"/>
      <w:footerReference w:type="first" r:id="rId3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5151" w:rsidRDefault="004B5151" w:rsidP="00B32BB6">
      <w:pPr>
        <w:spacing w:line="240" w:lineRule="auto"/>
      </w:pPr>
      <w:r>
        <w:separator/>
      </w:r>
    </w:p>
  </w:endnote>
  <w:endnote w:type="continuationSeparator" w:id="0">
    <w:p w:rsidR="004B5151" w:rsidRDefault="004B5151" w:rsidP="00B32B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6B3" w:rsidRDefault="000116B3" w:rsidP="004211D7">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5151" w:rsidRDefault="004B5151" w:rsidP="00B32BB6">
      <w:pPr>
        <w:spacing w:line="240" w:lineRule="auto"/>
      </w:pPr>
      <w:r>
        <w:separator/>
      </w:r>
    </w:p>
  </w:footnote>
  <w:footnote w:type="continuationSeparator" w:id="0">
    <w:p w:rsidR="004B5151" w:rsidRDefault="004B5151" w:rsidP="00B32BB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6B3" w:rsidRDefault="000116B3" w:rsidP="00A009EF">
    <w:pPr>
      <w:pStyle w:val="Header"/>
      <w:jc w:val="center"/>
    </w:pPr>
    <w:r>
      <w:t xml:space="preserve">                                                                                Increasing the Rate of Pertussis   </w:t>
    </w:r>
    <w:sdt>
      <w:sdtPr>
        <w:id w:val="-1939290790"/>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352C5D">
          <w:rPr>
            <w:noProof/>
          </w:rPr>
          <w:t>5</w:t>
        </w:r>
        <w:r>
          <w:rPr>
            <w:noProof/>
          </w:rPr>
          <w:fldChar w:fldCharType="end"/>
        </w:r>
      </w:sdtContent>
    </w:sdt>
  </w:p>
  <w:p w:rsidR="000116B3" w:rsidRPr="00CF1799" w:rsidRDefault="000116B3" w:rsidP="00A009E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144008"/>
      <w:docPartObj>
        <w:docPartGallery w:val="Page Numbers (Top of Page)"/>
        <w:docPartUnique/>
      </w:docPartObj>
    </w:sdtPr>
    <w:sdtEndPr>
      <w:rPr>
        <w:noProof/>
      </w:rPr>
    </w:sdtEndPr>
    <w:sdtContent>
      <w:p w:rsidR="000116B3" w:rsidRDefault="000116B3">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0116B3" w:rsidRPr="00CF1799" w:rsidRDefault="000116B3" w:rsidP="00CF1799">
    <w:pPr>
      <w:pStyle w:val="APAHeader"/>
      <w:tabs>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734B5"/>
    <w:multiLevelType w:val="hybridMultilevel"/>
    <w:tmpl w:val="8A00B5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B42FF8"/>
    <w:multiLevelType w:val="hybridMultilevel"/>
    <w:tmpl w:val="73C49D0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9692FC3"/>
    <w:multiLevelType w:val="hybridMultilevel"/>
    <w:tmpl w:val="C67E42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827445"/>
    <w:multiLevelType w:val="hybridMultilevel"/>
    <w:tmpl w:val="BD6C7BF0"/>
    <w:lvl w:ilvl="0" w:tplc="04090001">
      <w:start w:val="1"/>
      <w:numFmt w:val="bullet"/>
      <w:lvlText w:val=""/>
      <w:lvlJc w:val="left"/>
      <w:pPr>
        <w:ind w:left="1021" w:hanging="360"/>
      </w:pPr>
      <w:rPr>
        <w:rFonts w:ascii="Symbol" w:hAnsi="Symbol" w:hint="default"/>
      </w:rPr>
    </w:lvl>
    <w:lvl w:ilvl="1" w:tplc="04090003" w:tentative="1">
      <w:start w:val="1"/>
      <w:numFmt w:val="bullet"/>
      <w:lvlText w:val="o"/>
      <w:lvlJc w:val="left"/>
      <w:pPr>
        <w:ind w:left="1741" w:hanging="360"/>
      </w:pPr>
      <w:rPr>
        <w:rFonts w:ascii="Courier New" w:hAnsi="Courier New" w:cs="Courier New" w:hint="default"/>
      </w:rPr>
    </w:lvl>
    <w:lvl w:ilvl="2" w:tplc="04090005" w:tentative="1">
      <w:start w:val="1"/>
      <w:numFmt w:val="bullet"/>
      <w:lvlText w:val=""/>
      <w:lvlJc w:val="left"/>
      <w:pPr>
        <w:ind w:left="2461" w:hanging="360"/>
      </w:pPr>
      <w:rPr>
        <w:rFonts w:ascii="Wingdings" w:hAnsi="Wingdings" w:hint="default"/>
      </w:rPr>
    </w:lvl>
    <w:lvl w:ilvl="3" w:tplc="04090001" w:tentative="1">
      <w:start w:val="1"/>
      <w:numFmt w:val="bullet"/>
      <w:lvlText w:val=""/>
      <w:lvlJc w:val="left"/>
      <w:pPr>
        <w:ind w:left="3181" w:hanging="360"/>
      </w:pPr>
      <w:rPr>
        <w:rFonts w:ascii="Symbol" w:hAnsi="Symbol" w:hint="default"/>
      </w:rPr>
    </w:lvl>
    <w:lvl w:ilvl="4" w:tplc="04090003" w:tentative="1">
      <w:start w:val="1"/>
      <w:numFmt w:val="bullet"/>
      <w:lvlText w:val="o"/>
      <w:lvlJc w:val="left"/>
      <w:pPr>
        <w:ind w:left="3901" w:hanging="360"/>
      </w:pPr>
      <w:rPr>
        <w:rFonts w:ascii="Courier New" w:hAnsi="Courier New" w:cs="Courier New" w:hint="default"/>
      </w:rPr>
    </w:lvl>
    <w:lvl w:ilvl="5" w:tplc="04090005" w:tentative="1">
      <w:start w:val="1"/>
      <w:numFmt w:val="bullet"/>
      <w:lvlText w:val=""/>
      <w:lvlJc w:val="left"/>
      <w:pPr>
        <w:ind w:left="4621" w:hanging="360"/>
      </w:pPr>
      <w:rPr>
        <w:rFonts w:ascii="Wingdings" w:hAnsi="Wingdings" w:hint="default"/>
      </w:rPr>
    </w:lvl>
    <w:lvl w:ilvl="6" w:tplc="04090001" w:tentative="1">
      <w:start w:val="1"/>
      <w:numFmt w:val="bullet"/>
      <w:lvlText w:val=""/>
      <w:lvlJc w:val="left"/>
      <w:pPr>
        <w:ind w:left="5341" w:hanging="360"/>
      </w:pPr>
      <w:rPr>
        <w:rFonts w:ascii="Symbol" w:hAnsi="Symbol" w:hint="default"/>
      </w:rPr>
    </w:lvl>
    <w:lvl w:ilvl="7" w:tplc="04090003" w:tentative="1">
      <w:start w:val="1"/>
      <w:numFmt w:val="bullet"/>
      <w:lvlText w:val="o"/>
      <w:lvlJc w:val="left"/>
      <w:pPr>
        <w:ind w:left="6061" w:hanging="360"/>
      </w:pPr>
      <w:rPr>
        <w:rFonts w:ascii="Courier New" w:hAnsi="Courier New" w:cs="Courier New" w:hint="default"/>
      </w:rPr>
    </w:lvl>
    <w:lvl w:ilvl="8" w:tplc="04090005" w:tentative="1">
      <w:start w:val="1"/>
      <w:numFmt w:val="bullet"/>
      <w:lvlText w:val=""/>
      <w:lvlJc w:val="left"/>
      <w:pPr>
        <w:ind w:left="6781" w:hanging="360"/>
      </w:pPr>
      <w:rPr>
        <w:rFonts w:ascii="Wingdings" w:hAnsi="Wingdings" w:hint="default"/>
      </w:rPr>
    </w:lvl>
  </w:abstractNum>
  <w:abstractNum w:abstractNumId="4">
    <w:nsid w:val="0B13779B"/>
    <w:multiLevelType w:val="hybridMultilevel"/>
    <w:tmpl w:val="E8627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C32F34"/>
    <w:multiLevelType w:val="hybridMultilevel"/>
    <w:tmpl w:val="46B4C898"/>
    <w:lvl w:ilvl="0" w:tplc="0409000B">
      <w:start w:val="1"/>
      <w:numFmt w:val="bullet"/>
      <w:lvlText w:val=""/>
      <w:lvlJc w:val="left"/>
      <w:pPr>
        <w:ind w:left="832" w:hanging="360"/>
      </w:pPr>
      <w:rPr>
        <w:rFonts w:ascii="Wingdings" w:hAnsi="Wingdings"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6">
    <w:nsid w:val="0F3B7DFA"/>
    <w:multiLevelType w:val="hybridMultilevel"/>
    <w:tmpl w:val="67F0F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141431"/>
    <w:multiLevelType w:val="hybridMultilevel"/>
    <w:tmpl w:val="0108E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7F5726"/>
    <w:multiLevelType w:val="hybridMultilevel"/>
    <w:tmpl w:val="1A5CA6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F6714F"/>
    <w:multiLevelType w:val="hybridMultilevel"/>
    <w:tmpl w:val="1DE661C8"/>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0">
    <w:nsid w:val="261358C2"/>
    <w:multiLevelType w:val="hybridMultilevel"/>
    <w:tmpl w:val="89445F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042C2B"/>
    <w:multiLevelType w:val="hybridMultilevel"/>
    <w:tmpl w:val="3A9CFE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641CF5"/>
    <w:multiLevelType w:val="hybridMultilevel"/>
    <w:tmpl w:val="DA16FB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963C24"/>
    <w:multiLevelType w:val="hybridMultilevel"/>
    <w:tmpl w:val="EEB058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061FB3"/>
    <w:multiLevelType w:val="hybridMultilevel"/>
    <w:tmpl w:val="A3AECD58"/>
    <w:lvl w:ilvl="0" w:tplc="0409000B">
      <w:start w:val="1"/>
      <w:numFmt w:val="bullet"/>
      <w:lvlText w:val=""/>
      <w:lvlJc w:val="left"/>
      <w:pPr>
        <w:ind w:left="1021" w:hanging="360"/>
      </w:pPr>
      <w:rPr>
        <w:rFonts w:ascii="Wingdings" w:hAnsi="Wingdings" w:hint="default"/>
      </w:rPr>
    </w:lvl>
    <w:lvl w:ilvl="1" w:tplc="04090003" w:tentative="1">
      <w:start w:val="1"/>
      <w:numFmt w:val="bullet"/>
      <w:lvlText w:val="o"/>
      <w:lvlJc w:val="left"/>
      <w:pPr>
        <w:ind w:left="1741" w:hanging="360"/>
      </w:pPr>
      <w:rPr>
        <w:rFonts w:ascii="Courier New" w:hAnsi="Courier New" w:cs="Courier New" w:hint="default"/>
      </w:rPr>
    </w:lvl>
    <w:lvl w:ilvl="2" w:tplc="04090005" w:tentative="1">
      <w:start w:val="1"/>
      <w:numFmt w:val="bullet"/>
      <w:lvlText w:val=""/>
      <w:lvlJc w:val="left"/>
      <w:pPr>
        <w:ind w:left="2461" w:hanging="360"/>
      </w:pPr>
      <w:rPr>
        <w:rFonts w:ascii="Wingdings" w:hAnsi="Wingdings" w:hint="default"/>
      </w:rPr>
    </w:lvl>
    <w:lvl w:ilvl="3" w:tplc="04090001" w:tentative="1">
      <w:start w:val="1"/>
      <w:numFmt w:val="bullet"/>
      <w:lvlText w:val=""/>
      <w:lvlJc w:val="left"/>
      <w:pPr>
        <w:ind w:left="3181" w:hanging="360"/>
      </w:pPr>
      <w:rPr>
        <w:rFonts w:ascii="Symbol" w:hAnsi="Symbol" w:hint="default"/>
      </w:rPr>
    </w:lvl>
    <w:lvl w:ilvl="4" w:tplc="04090003" w:tentative="1">
      <w:start w:val="1"/>
      <w:numFmt w:val="bullet"/>
      <w:lvlText w:val="o"/>
      <w:lvlJc w:val="left"/>
      <w:pPr>
        <w:ind w:left="3901" w:hanging="360"/>
      </w:pPr>
      <w:rPr>
        <w:rFonts w:ascii="Courier New" w:hAnsi="Courier New" w:cs="Courier New" w:hint="default"/>
      </w:rPr>
    </w:lvl>
    <w:lvl w:ilvl="5" w:tplc="04090005" w:tentative="1">
      <w:start w:val="1"/>
      <w:numFmt w:val="bullet"/>
      <w:lvlText w:val=""/>
      <w:lvlJc w:val="left"/>
      <w:pPr>
        <w:ind w:left="4621" w:hanging="360"/>
      </w:pPr>
      <w:rPr>
        <w:rFonts w:ascii="Wingdings" w:hAnsi="Wingdings" w:hint="default"/>
      </w:rPr>
    </w:lvl>
    <w:lvl w:ilvl="6" w:tplc="04090001" w:tentative="1">
      <w:start w:val="1"/>
      <w:numFmt w:val="bullet"/>
      <w:lvlText w:val=""/>
      <w:lvlJc w:val="left"/>
      <w:pPr>
        <w:ind w:left="5341" w:hanging="360"/>
      </w:pPr>
      <w:rPr>
        <w:rFonts w:ascii="Symbol" w:hAnsi="Symbol" w:hint="default"/>
      </w:rPr>
    </w:lvl>
    <w:lvl w:ilvl="7" w:tplc="04090003" w:tentative="1">
      <w:start w:val="1"/>
      <w:numFmt w:val="bullet"/>
      <w:lvlText w:val="o"/>
      <w:lvlJc w:val="left"/>
      <w:pPr>
        <w:ind w:left="6061" w:hanging="360"/>
      </w:pPr>
      <w:rPr>
        <w:rFonts w:ascii="Courier New" w:hAnsi="Courier New" w:cs="Courier New" w:hint="default"/>
      </w:rPr>
    </w:lvl>
    <w:lvl w:ilvl="8" w:tplc="04090005" w:tentative="1">
      <w:start w:val="1"/>
      <w:numFmt w:val="bullet"/>
      <w:lvlText w:val=""/>
      <w:lvlJc w:val="left"/>
      <w:pPr>
        <w:ind w:left="6781" w:hanging="360"/>
      </w:pPr>
      <w:rPr>
        <w:rFonts w:ascii="Wingdings" w:hAnsi="Wingdings" w:hint="default"/>
      </w:rPr>
    </w:lvl>
  </w:abstractNum>
  <w:abstractNum w:abstractNumId="15">
    <w:nsid w:val="408E4DD3"/>
    <w:multiLevelType w:val="hybridMultilevel"/>
    <w:tmpl w:val="04082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33D43B9"/>
    <w:multiLevelType w:val="hybridMultilevel"/>
    <w:tmpl w:val="83D4C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3874890"/>
    <w:multiLevelType w:val="hybridMultilevel"/>
    <w:tmpl w:val="248EB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593284"/>
    <w:multiLevelType w:val="hybridMultilevel"/>
    <w:tmpl w:val="7A42A5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66071F8"/>
    <w:multiLevelType w:val="hybridMultilevel"/>
    <w:tmpl w:val="07B2B90E"/>
    <w:lvl w:ilvl="0" w:tplc="04090001">
      <w:start w:val="1"/>
      <w:numFmt w:val="bullet"/>
      <w:lvlText w:val=""/>
      <w:lvlJc w:val="left"/>
      <w:pPr>
        <w:ind w:left="1021" w:hanging="360"/>
      </w:pPr>
      <w:rPr>
        <w:rFonts w:ascii="Symbol" w:hAnsi="Symbol" w:hint="default"/>
      </w:rPr>
    </w:lvl>
    <w:lvl w:ilvl="1" w:tplc="04090003" w:tentative="1">
      <w:start w:val="1"/>
      <w:numFmt w:val="bullet"/>
      <w:lvlText w:val="o"/>
      <w:lvlJc w:val="left"/>
      <w:pPr>
        <w:ind w:left="1741" w:hanging="360"/>
      </w:pPr>
      <w:rPr>
        <w:rFonts w:ascii="Courier New" w:hAnsi="Courier New" w:cs="Courier New" w:hint="default"/>
      </w:rPr>
    </w:lvl>
    <w:lvl w:ilvl="2" w:tplc="04090005" w:tentative="1">
      <w:start w:val="1"/>
      <w:numFmt w:val="bullet"/>
      <w:lvlText w:val=""/>
      <w:lvlJc w:val="left"/>
      <w:pPr>
        <w:ind w:left="2461" w:hanging="360"/>
      </w:pPr>
      <w:rPr>
        <w:rFonts w:ascii="Wingdings" w:hAnsi="Wingdings" w:hint="default"/>
      </w:rPr>
    </w:lvl>
    <w:lvl w:ilvl="3" w:tplc="04090001" w:tentative="1">
      <w:start w:val="1"/>
      <w:numFmt w:val="bullet"/>
      <w:lvlText w:val=""/>
      <w:lvlJc w:val="left"/>
      <w:pPr>
        <w:ind w:left="3181" w:hanging="360"/>
      </w:pPr>
      <w:rPr>
        <w:rFonts w:ascii="Symbol" w:hAnsi="Symbol" w:hint="default"/>
      </w:rPr>
    </w:lvl>
    <w:lvl w:ilvl="4" w:tplc="04090003" w:tentative="1">
      <w:start w:val="1"/>
      <w:numFmt w:val="bullet"/>
      <w:lvlText w:val="o"/>
      <w:lvlJc w:val="left"/>
      <w:pPr>
        <w:ind w:left="3901" w:hanging="360"/>
      </w:pPr>
      <w:rPr>
        <w:rFonts w:ascii="Courier New" w:hAnsi="Courier New" w:cs="Courier New" w:hint="default"/>
      </w:rPr>
    </w:lvl>
    <w:lvl w:ilvl="5" w:tplc="04090005" w:tentative="1">
      <w:start w:val="1"/>
      <w:numFmt w:val="bullet"/>
      <w:lvlText w:val=""/>
      <w:lvlJc w:val="left"/>
      <w:pPr>
        <w:ind w:left="4621" w:hanging="360"/>
      </w:pPr>
      <w:rPr>
        <w:rFonts w:ascii="Wingdings" w:hAnsi="Wingdings" w:hint="default"/>
      </w:rPr>
    </w:lvl>
    <w:lvl w:ilvl="6" w:tplc="04090001" w:tentative="1">
      <w:start w:val="1"/>
      <w:numFmt w:val="bullet"/>
      <w:lvlText w:val=""/>
      <w:lvlJc w:val="left"/>
      <w:pPr>
        <w:ind w:left="5341" w:hanging="360"/>
      </w:pPr>
      <w:rPr>
        <w:rFonts w:ascii="Symbol" w:hAnsi="Symbol" w:hint="default"/>
      </w:rPr>
    </w:lvl>
    <w:lvl w:ilvl="7" w:tplc="04090003" w:tentative="1">
      <w:start w:val="1"/>
      <w:numFmt w:val="bullet"/>
      <w:lvlText w:val="o"/>
      <w:lvlJc w:val="left"/>
      <w:pPr>
        <w:ind w:left="6061" w:hanging="360"/>
      </w:pPr>
      <w:rPr>
        <w:rFonts w:ascii="Courier New" w:hAnsi="Courier New" w:cs="Courier New" w:hint="default"/>
      </w:rPr>
    </w:lvl>
    <w:lvl w:ilvl="8" w:tplc="04090005" w:tentative="1">
      <w:start w:val="1"/>
      <w:numFmt w:val="bullet"/>
      <w:lvlText w:val=""/>
      <w:lvlJc w:val="left"/>
      <w:pPr>
        <w:ind w:left="6781" w:hanging="360"/>
      </w:pPr>
      <w:rPr>
        <w:rFonts w:ascii="Wingdings" w:hAnsi="Wingdings" w:hint="default"/>
      </w:rPr>
    </w:lvl>
  </w:abstractNum>
  <w:abstractNum w:abstractNumId="20">
    <w:nsid w:val="580B75F4"/>
    <w:multiLevelType w:val="hybridMultilevel"/>
    <w:tmpl w:val="2326C9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D444800"/>
    <w:multiLevelType w:val="hybridMultilevel"/>
    <w:tmpl w:val="1FBA89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0D16C0"/>
    <w:multiLevelType w:val="hybridMultilevel"/>
    <w:tmpl w:val="0C6E51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BD60DC"/>
    <w:multiLevelType w:val="hybridMultilevel"/>
    <w:tmpl w:val="546E5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77B7C77"/>
    <w:multiLevelType w:val="hybridMultilevel"/>
    <w:tmpl w:val="877C0F8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7878616E"/>
    <w:multiLevelType w:val="hybridMultilevel"/>
    <w:tmpl w:val="269E05E8"/>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6">
    <w:nsid w:val="7A72422A"/>
    <w:multiLevelType w:val="hybridMultilevel"/>
    <w:tmpl w:val="9AE8669E"/>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7">
    <w:nsid w:val="7ED86D58"/>
    <w:multiLevelType w:val="hybridMultilevel"/>
    <w:tmpl w:val="40ECF004"/>
    <w:lvl w:ilvl="0" w:tplc="9196C9F6">
      <w:start w:val="1"/>
      <w:numFmt w:val="bullet"/>
      <w:lvlText w:val="•"/>
      <w:lvlJc w:val="left"/>
      <w:pPr>
        <w:tabs>
          <w:tab w:val="num" w:pos="720"/>
        </w:tabs>
        <w:ind w:left="720" w:hanging="360"/>
      </w:pPr>
      <w:rPr>
        <w:rFonts w:ascii="Times New Roman" w:hAnsi="Times New Roman" w:hint="default"/>
      </w:rPr>
    </w:lvl>
    <w:lvl w:ilvl="1" w:tplc="7806E89E" w:tentative="1">
      <w:start w:val="1"/>
      <w:numFmt w:val="bullet"/>
      <w:lvlText w:val="•"/>
      <w:lvlJc w:val="left"/>
      <w:pPr>
        <w:tabs>
          <w:tab w:val="num" w:pos="1440"/>
        </w:tabs>
        <w:ind w:left="1440" w:hanging="360"/>
      </w:pPr>
      <w:rPr>
        <w:rFonts w:ascii="Times New Roman" w:hAnsi="Times New Roman" w:hint="default"/>
      </w:rPr>
    </w:lvl>
    <w:lvl w:ilvl="2" w:tplc="71729978" w:tentative="1">
      <w:start w:val="1"/>
      <w:numFmt w:val="bullet"/>
      <w:lvlText w:val="•"/>
      <w:lvlJc w:val="left"/>
      <w:pPr>
        <w:tabs>
          <w:tab w:val="num" w:pos="2160"/>
        </w:tabs>
        <w:ind w:left="2160" w:hanging="360"/>
      </w:pPr>
      <w:rPr>
        <w:rFonts w:ascii="Times New Roman" w:hAnsi="Times New Roman" w:hint="default"/>
      </w:rPr>
    </w:lvl>
    <w:lvl w:ilvl="3" w:tplc="2208F392" w:tentative="1">
      <w:start w:val="1"/>
      <w:numFmt w:val="bullet"/>
      <w:lvlText w:val="•"/>
      <w:lvlJc w:val="left"/>
      <w:pPr>
        <w:tabs>
          <w:tab w:val="num" w:pos="2880"/>
        </w:tabs>
        <w:ind w:left="2880" w:hanging="360"/>
      </w:pPr>
      <w:rPr>
        <w:rFonts w:ascii="Times New Roman" w:hAnsi="Times New Roman" w:hint="default"/>
      </w:rPr>
    </w:lvl>
    <w:lvl w:ilvl="4" w:tplc="D3D4E958" w:tentative="1">
      <w:start w:val="1"/>
      <w:numFmt w:val="bullet"/>
      <w:lvlText w:val="•"/>
      <w:lvlJc w:val="left"/>
      <w:pPr>
        <w:tabs>
          <w:tab w:val="num" w:pos="3600"/>
        </w:tabs>
        <w:ind w:left="3600" w:hanging="360"/>
      </w:pPr>
      <w:rPr>
        <w:rFonts w:ascii="Times New Roman" w:hAnsi="Times New Roman" w:hint="default"/>
      </w:rPr>
    </w:lvl>
    <w:lvl w:ilvl="5" w:tplc="572EDC46" w:tentative="1">
      <w:start w:val="1"/>
      <w:numFmt w:val="bullet"/>
      <w:lvlText w:val="•"/>
      <w:lvlJc w:val="left"/>
      <w:pPr>
        <w:tabs>
          <w:tab w:val="num" w:pos="4320"/>
        </w:tabs>
        <w:ind w:left="4320" w:hanging="360"/>
      </w:pPr>
      <w:rPr>
        <w:rFonts w:ascii="Times New Roman" w:hAnsi="Times New Roman" w:hint="default"/>
      </w:rPr>
    </w:lvl>
    <w:lvl w:ilvl="6" w:tplc="FD986694" w:tentative="1">
      <w:start w:val="1"/>
      <w:numFmt w:val="bullet"/>
      <w:lvlText w:val="•"/>
      <w:lvlJc w:val="left"/>
      <w:pPr>
        <w:tabs>
          <w:tab w:val="num" w:pos="5040"/>
        </w:tabs>
        <w:ind w:left="5040" w:hanging="360"/>
      </w:pPr>
      <w:rPr>
        <w:rFonts w:ascii="Times New Roman" w:hAnsi="Times New Roman" w:hint="default"/>
      </w:rPr>
    </w:lvl>
    <w:lvl w:ilvl="7" w:tplc="A15A734A" w:tentative="1">
      <w:start w:val="1"/>
      <w:numFmt w:val="bullet"/>
      <w:lvlText w:val="•"/>
      <w:lvlJc w:val="left"/>
      <w:pPr>
        <w:tabs>
          <w:tab w:val="num" w:pos="5760"/>
        </w:tabs>
        <w:ind w:left="5760" w:hanging="360"/>
      </w:pPr>
      <w:rPr>
        <w:rFonts w:ascii="Times New Roman" w:hAnsi="Times New Roman" w:hint="default"/>
      </w:rPr>
    </w:lvl>
    <w:lvl w:ilvl="8" w:tplc="60506B2C" w:tentative="1">
      <w:start w:val="1"/>
      <w:numFmt w:val="bullet"/>
      <w:lvlText w:val="•"/>
      <w:lvlJc w:val="left"/>
      <w:pPr>
        <w:tabs>
          <w:tab w:val="num" w:pos="6480"/>
        </w:tabs>
        <w:ind w:left="6480" w:hanging="360"/>
      </w:pPr>
      <w:rPr>
        <w:rFonts w:ascii="Times New Roman" w:hAnsi="Times New Roman" w:hint="default"/>
      </w:rPr>
    </w:lvl>
  </w:abstractNum>
  <w:num w:numId="1">
    <w:abstractNumId w:val="5"/>
  </w:num>
  <w:num w:numId="2">
    <w:abstractNumId w:val="0"/>
  </w:num>
  <w:num w:numId="3">
    <w:abstractNumId w:val="1"/>
  </w:num>
  <w:num w:numId="4">
    <w:abstractNumId w:val="8"/>
  </w:num>
  <w:num w:numId="5">
    <w:abstractNumId w:val="22"/>
  </w:num>
  <w:num w:numId="6">
    <w:abstractNumId w:val="27"/>
  </w:num>
  <w:num w:numId="7">
    <w:abstractNumId w:val="13"/>
  </w:num>
  <w:num w:numId="8">
    <w:abstractNumId w:val="11"/>
  </w:num>
  <w:num w:numId="9">
    <w:abstractNumId w:val="14"/>
  </w:num>
  <w:num w:numId="10">
    <w:abstractNumId w:val="2"/>
  </w:num>
  <w:num w:numId="11">
    <w:abstractNumId w:val="10"/>
  </w:num>
  <w:num w:numId="12">
    <w:abstractNumId w:val="21"/>
  </w:num>
  <w:num w:numId="13">
    <w:abstractNumId w:val="20"/>
  </w:num>
  <w:num w:numId="14">
    <w:abstractNumId w:val="7"/>
  </w:num>
  <w:num w:numId="15">
    <w:abstractNumId w:val="12"/>
  </w:num>
  <w:num w:numId="16">
    <w:abstractNumId w:val="4"/>
  </w:num>
  <w:num w:numId="17">
    <w:abstractNumId w:val="25"/>
  </w:num>
  <w:num w:numId="18">
    <w:abstractNumId w:val="18"/>
  </w:num>
  <w:num w:numId="19">
    <w:abstractNumId w:val="3"/>
  </w:num>
  <w:num w:numId="20">
    <w:abstractNumId w:val="24"/>
  </w:num>
  <w:num w:numId="21">
    <w:abstractNumId w:val="15"/>
  </w:num>
  <w:num w:numId="22">
    <w:abstractNumId w:val="19"/>
  </w:num>
  <w:num w:numId="23">
    <w:abstractNumId w:val="16"/>
  </w:num>
  <w:num w:numId="24">
    <w:abstractNumId w:val="9"/>
  </w:num>
  <w:num w:numId="25">
    <w:abstractNumId w:val="26"/>
  </w:num>
  <w:num w:numId="26">
    <w:abstractNumId w:val="17"/>
  </w:num>
  <w:num w:numId="27">
    <w:abstractNumId w:val="23"/>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psAdvancedSort" w:val="True"/>
    <w:docVar w:name="rpsAutoSort" w:val="True"/>
    <w:docVar w:name="rpsCitationList" w:val="|Centers For Disease Control And Disease(1999)|Cortese, Baughman, Brown, Srivastava(2007)|Wendelboe, Van Rie, Salmaso, Englund(2005)|Cherry, Brunnel, Golden(1988)|Advisory Committee On Immunization Practices(1997)|Centers For Disease Control(2011)|Atkinson, Wolfe, Hamborsky, McIntyre(n.d.)|Atkinson, Wolfe, Hamborsky(2011)|Spratling, Carmon(2010)|Mikelova, Halperin, Scheifele, Smith, Ford-Jones, Vaudry(2003)|Wendelboe, Niamkepo, Bourillon, Floret, Gaudelus, Gerber(2007)|Zastrow(2011)|Biscard, Baughman, Brown, Srivastava(2004)|Kretsinger, Broder, Cortese, Joyce, Ortega-Sanchez, Lee(2006)|Maciosek, Coffield, Edwards(2006)|Atkinson, Wolfe, Hamborsky, McIntyre(2011)|Farizo, Cochi, Zell, Brink, Wassilak, Patriarca(1992)|Center For Disease Control(2006)|McCullers(2007)|Lee, Lebaron, Murphy, Lett, Shauer, Lieu(2005)|Centers For Diesase Control(2011)|Lowes(2011)|Vitek, Pacaual, Baughman, Murphy(2003)|Murphy, Slade, Broder, Kretsinger, Iskander, Moran(2008)|Duclos, Halperin(2008)|Center For Disease Control And Prevention(2011)|Halperin, Wang, Law(1999)|Brooks, Clover(2006)|Calugar, Ortega-Sanchez, Tiwari, Oakes, Jahre, Murphy(2006)|Census Bureau(2010)|Weinstien, Sandman(1992)|Yeh, Mink(2012)|Cortese, Baughman, Brown, Srivastava(2007)|Kirchner(2011)|Davis, Nidiaye, Freed, Kim, Clark(2003)|Clark, Aldolphe, Davis, Cown, Kretsinger(2006)|Centers For Disease Control And Prevention(2100)|American Nurses Association(n.d.)|Plotkin, Orenstein, Offit(2008)|Gerbie, Tan(2009)|Engel(2006)|Poland, Shefer, McCauley, Webster, Whitley-Williams, Peter(2003)|Ceneters For Disease Control(2012)|Lee, Pichichero(2000)|DeSerres, Shadmani, Duval, Bouilianne, Dery, Douville(2000)|"/>
    <w:docVar w:name="rpsInsertCitation" w:val="True"/>
    <w:docVar w:name="rpsReferencePageCreated" w:val="True"/>
    <w:docVar w:name="rpsSaveCitation" w:val="True"/>
  </w:docVars>
  <w:rsids>
    <w:rsidRoot w:val="00CF1799"/>
    <w:rsid w:val="000013A7"/>
    <w:rsid w:val="00001605"/>
    <w:rsid w:val="00002A43"/>
    <w:rsid w:val="000045D4"/>
    <w:rsid w:val="00004C6A"/>
    <w:rsid w:val="00004D04"/>
    <w:rsid w:val="00005BC0"/>
    <w:rsid w:val="0001014F"/>
    <w:rsid w:val="000116B3"/>
    <w:rsid w:val="00011D3E"/>
    <w:rsid w:val="000130BA"/>
    <w:rsid w:val="00013431"/>
    <w:rsid w:val="000143E9"/>
    <w:rsid w:val="00014CF8"/>
    <w:rsid w:val="00014ED4"/>
    <w:rsid w:val="000153A1"/>
    <w:rsid w:val="00016099"/>
    <w:rsid w:val="00016A76"/>
    <w:rsid w:val="00016C0D"/>
    <w:rsid w:val="000179AE"/>
    <w:rsid w:val="000223F0"/>
    <w:rsid w:val="000237AC"/>
    <w:rsid w:val="0002593A"/>
    <w:rsid w:val="00025C7D"/>
    <w:rsid w:val="00025DEB"/>
    <w:rsid w:val="000276CD"/>
    <w:rsid w:val="000276D2"/>
    <w:rsid w:val="00030204"/>
    <w:rsid w:val="0003040F"/>
    <w:rsid w:val="0003095E"/>
    <w:rsid w:val="00030FBF"/>
    <w:rsid w:val="00033C32"/>
    <w:rsid w:val="00036E91"/>
    <w:rsid w:val="000404D1"/>
    <w:rsid w:val="00040695"/>
    <w:rsid w:val="0004070C"/>
    <w:rsid w:val="00040D2B"/>
    <w:rsid w:val="00040E04"/>
    <w:rsid w:val="000411EC"/>
    <w:rsid w:val="0004203B"/>
    <w:rsid w:val="000421E2"/>
    <w:rsid w:val="0004253D"/>
    <w:rsid w:val="00042B54"/>
    <w:rsid w:val="0004321B"/>
    <w:rsid w:val="00043611"/>
    <w:rsid w:val="00043805"/>
    <w:rsid w:val="00044D2F"/>
    <w:rsid w:val="000477B4"/>
    <w:rsid w:val="000503E8"/>
    <w:rsid w:val="0005046C"/>
    <w:rsid w:val="00050BD1"/>
    <w:rsid w:val="00050E04"/>
    <w:rsid w:val="000514F7"/>
    <w:rsid w:val="000515F0"/>
    <w:rsid w:val="0005297C"/>
    <w:rsid w:val="000536F9"/>
    <w:rsid w:val="00054B88"/>
    <w:rsid w:val="00054EE1"/>
    <w:rsid w:val="0005568B"/>
    <w:rsid w:val="00055892"/>
    <w:rsid w:val="00057005"/>
    <w:rsid w:val="00060BF1"/>
    <w:rsid w:val="00060CB4"/>
    <w:rsid w:val="00060F15"/>
    <w:rsid w:val="00061412"/>
    <w:rsid w:val="0006248E"/>
    <w:rsid w:val="00065DCB"/>
    <w:rsid w:val="00067091"/>
    <w:rsid w:val="00067D3E"/>
    <w:rsid w:val="00070625"/>
    <w:rsid w:val="0007086A"/>
    <w:rsid w:val="00070DE6"/>
    <w:rsid w:val="00072832"/>
    <w:rsid w:val="00072AC9"/>
    <w:rsid w:val="0007432E"/>
    <w:rsid w:val="00074C85"/>
    <w:rsid w:val="00074D48"/>
    <w:rsid w:val="00075DEA"/>
    <w:rsid w:val="000766BB"/>
    <w:rsid w:val="0007725D"/>
    <w:rsid w:val="00082B6E"/>
    <w:rsid w:val="00082EC4"/>
    <w:rsid w:val="0008434F"/>
    <w:rsid w:val="000843A5"/>
    <w:rsid w:val="0008507C"/>
    <w:rsid w:val="00086E33"/>
    <w:rsid w:val="000910CC"/>
    <w:rsid w:val="000911AE"/>
    <w:rsid w:val="000918B0"/>
    <w:rsid w:val="00092B07"/>
    <w:rsid w:val="00092E5D"/>
    <w:rsid w:val="000933F6"/>
    <w:rsid w:val="00094375"/>
    <w:rsid w:val="000952AE"/>
    <w:rsid w:val="00096E61"/>
    <w:rsid w:val="00097874"/>
    <w:rsid w:val="000A0A97"/>
    <w:rsid w:val="000A2023"/>
    <w:rsid w:val="000A2069"/>
    <w:rsid w:val="000A3E47"/>
    <w:rsid w:val="000A3F41"/>
    <w:rsid w:val="000A41A3"/>
    <w:rsid w:val="000A506F"/>
    <w:rsid w:val="000A5546"/>
    <w:rsid w:val="000A5C25"/>
    <w:rsid w:val="000A65FB"/>
    <w:rsid w:val="000A6C5E"/>
    <w:rsid w:val="000A7D97"/>
    <w:rsid w:val="000A7DF9"/>
    <w:rsid w:val="000B06EC"/>
    <w:rsid w:val="000B0A9C"/>
    <w:rsid w:val="000B1963"/>
    <w:rsid w:val="000B37DB"/>
    <w:rsid w:val="000B3899"/>
    <w:rsid w:val="000B3E80"/>
    <w:rsid w:val="000B43C0"/>
    <w:rsid w:val="000B5791"/>
    <w:rsid w:val="000B78FB"/>
    <w:rsid w:val="000B7F52"/>
    <w:rsid w:val="000C005E"/>
    <w:rsid w:val="000C0555"/>
    <w:rsid w:val="000C08D1"/>
    <w:rsid w:val="000C130A"/>
    <w:rsid w:val="000C18A3"/>
    <w:rsid w:val="000C5E73"/>
    <w:rsid w:val="000C6B30"/>
    <w:rsid w:val="000C76FA"/>
    <w:rsid w:val="000C7B3D"/>
    <w:rsid w:val="000D0037"/>
    <w:rsid w:val="000D04DF"/>
    <w:rsid w:val="000D2EC6"/>
    <w:rsid w:val="000D363F"/>
    <w:rsid w:val="000D4102"/>
    <w:rsid w:val="000D4325"/>
    <w:rsid w:val="000D532B"/>
    <w:rsid w:val="000D6359"/>
    <w:rsid w:val="000D65D0"/>
    <w:rsid w:val="000D687F"/>
    <w:rsid w:val="000D6B64"/>
    <w:rsid w:val="000D6BB3"/>
    <w:rsid w:val="000D6E7D"/>
    <w:rsid w:val="000D7148"/>
    <w:rsid w:val="000E0906"/>
    <w:rsid w:val="000E0FDD"/>
    <w:rsid w:val="000E1F7A"/>
    <w:rsid w:val="000E22F5"/>
    <w:rsid w:val="000E252A"/>
    <w:rsid w:val="000E3707"/>
    <w:rsid w:val="000E3B59"/>
    <w:rsid w:val="000E455B"/>
    <w:rsid w:val="000E4B1C"/>
    <w:rsid w:val="000E52E1"/>
    <w:rsid w:val="000E5BC2"/>
    <w:rsid w:val="000F22D0"/>
    <w:rsid w:val="000F47A5"/>
    <w:rsid w:val="000F6114"/>
    <w:rsid w:val="000F7009"/>
    <w:rsid w:val="0010091B"/>
    <w:rsid w:val="00101CF7"/>
    <w:rsid w:val="00104697"/>
    <w:rsid w:val="00106B35"/>
    <w:rsid w:val="00106D6B"/>
    <w:rsid w:val="00107FE2"/>
    <w:rsid w:val="00110DDC"/>
    <w:rsid w:val="001114AF"/>
    <w:rsid w:val="00112291"/>
    <w:rsid w:val="0011329A"/>
    <w:rsid w:val="00113F54"/>
    <w:rsid w:val="001164F9"/>
    <w:rsid w:val="00117E18"/>
    <w:rsid w:val="001219A1"/>
    <w:rsid w:val="001222D8"/>
    <w:rsid w:val="0012480F"/>
    <w:rsid w:val="00125263"/>
    <w:rsid w:val="0012586F"/>
    <w:rsid w:val="00131CF6"/>
    <w:rsid w:val="0013278C"/>
    <w:rsid w:val="00132DD7"/>
    <w:rsid w:val="00132FDD"/>
    <w:rsid w:val="00134293"/>
    <w:rsid w:val="001346EA"/>
    <w:rsid w:val="001355A1"/>
    <w:rsid w:val="00137741"/>
    <w:rsid w:val="0013799D"/>
    <w:rsid w:val="001400EC"/>
    <w:rsid w:val="001437B6"/>
    <w:rsid w:val="00144F5F"/>
    <w:rsid w:val="00146EEC"/>
    <w:rsid w:val="00147066"/>
    <w:rsid w:val="0015035D"/>
    <w:rsid w:val="001519FB"/>
    <w:rsid w:val="00151F73"/>
    <w:rsid w:val="001544AD"/>
    <w:rsid w:val="00154A37"/>
    <w:rsid w:val="001554DA"/>
    <w:rsid w:val="001557D3"/>
    <w:rsid w:val="00155DC4"/>
    <w:rsid w:val="00155EED"/>
    <w:rsid w:val="001561DE"/>
    <w:rsid w:val="001568E5"/>
    <w:rsid w:val="00162CD6"/>
    <w:rsid w:val="00163322"/>
    <w:rsid w:val="00163497"/>
    <w:rsid w:val="00163A5F"/>
    <w:rsid w:val="00164A83"/>
    <w:rsid w:val="00166DFC"/>
    <w:rsid w:val="00170A6F"/>
    <w:rsid w:val="00171404"/>
    <w:rsid w:val="00171521"/>
    <w:rsid w:val="00171D5E"/>
    <w:rsid w:val="00172729"/>
    <w:rsid w:val="0017350F"/>
    <w:rsid w:val="00173547"/>
    <w:rsid w:val="00173D39"/>
    <w:rsid w:val="001763B1"/>
    <w:rsid w:val="001821B9"/>
    <w:rsid w:val="00182836"/>
    <w:rsid w:val="001832D1"/>
    <w:rsid w:val="0018396E"/>
    <w:rsid w:val="001852ED"/>
    <w:rsid w:val="00185EBD"/>
    <w:rsid w:val="00186638"/>
    <w:rsid w:val="00187655"/>
    <w:rsid w:val="00191001"/>
    <w:rsid w:val="00192A46"/>
    <w:rsid w:val="00193252"/>
    <w:rsid w:val="001947BA"/>
    <w:rsid w:val="001948D9"/>
    <w:rsid w:val="00196647"/>
    <w:rsid w:val="001969E8"/>
    <w:rsid w:val="001971CF"/>
    <w:rsid w:val="0019737D"/>
    <w:rsid w:val="00197689"/>
    <w:rsid w:val="001A1068"/>
    <w:rsid w:val="001A17E3"/>
    <w:rsid w:val="001A2795"/>
    <w:rsid w:val="001A3806"/>
    <w:rsid w:val="001A39AA"/>
    <w:rsid w:val="001A4D01"/>
    <w:rsid w:val="001A4E16"/>
    <w:rsid w:val="001A6632"/>
    <w:rsid w:val="001A6E4A"/>
    <w:rsid w:val="001A70FB"/>
    <w:rsid w:val="001A72B1"/>
    <w:rsid w:val="001A755C"/>
    <w:rsid w:val="001A78B5"/>
    <w:rsid w:val="001B0D4E"/>
    <w:rsid w:val="001B154A"/>
    <w:rsid w:val="001B155D"/>
    <w:rsid w:val="001B3160"/>
    <w:rsid w:val="001B361E"/>
    <w:rsid w:val="001B574A"/>
    <w:rsid w:val="001B60B8"/>
    <w:rsid w:val="001B6D8F"/>
    <w:rsid w:val="001B791C"/>
    <w:rsid w:val="001B7960"/>
    <w:rsid w:val="001C0213"/>
    <w:rsid w:val="001C2114"/>
    <w:rsid w:val="001C2A36"/>
    <w:rsid w:val="001C3F6E"/>
    <w:rsid w:val="001C4101"/>
    <w:rsid w:val="001C4BCF"/>
    <w:rsid w:val="001C6487"/>
    <w:rsid w:val="001C7D61"/>
    <w:rsid w:val="001C7E69"/>
    <w:rsid w:val="001D057D"/>
    <w:rsid w:val="001D1832"/>
    <w:rsid w:val="001D3407"/>
    <w:rsid w:val="001D3479"/>
    <w:rsid w:val="001D505C"/>
    <w:rsid w:val="001D5D7A"/>
    <w:rsid w:val="001D75CF"/>
    <w:rsid w:val="001E0437"/>
    <w:rsid w:val="001E0646"/>
    <w:rsid w:val="001E0835"/>
    <w:rsid w:val="001E3763"/>
    <w:rsid w:val="001E3A2F"/>
    <w:rsid w:val="001E4519"/>
    <w:rsid w:val="001E4AFD"/>
    <w:rsid w:val="001E5DB6"/>
    <w:rsid w:val="001E7BD9"/>
    <w:rsid w:val="001F048D"/>
    <w:rsid w:val="001F055C"/>
    <w:rsid w:val="001F158C"/>
    <w:rsid w:val="001F1758"/>
    <w:rsid w:val="001F1809"/>
    <w:rsid w:val="001F32C2"/>
    <w:rsid w:val="001F37D4"/>
    <w:rsid w:val="001F384B"/>
    <w:rsid w:val="001F478B"/>
    <w:rsid w:val="001F5EE8"/>
    <w:rsid w:val="001F697E"/>
    <w:rsid w:val="001F6B38"/>
    <w:rsid w:val="001F6FAF"/>
    <w:rsid w:val="001F7165"/>
    <w:rsid w:val="001F7C9C"/>
    <w:rsid w:val="00200334"/>
    <w:rsid w:val="00201A40"/>
    <w:rsid w:val="00201A84"/>
    <w:rsid w:val="002028FE"/>
    <w:rsid w:val="00204AEE"/>
    <w:rsid w:val="00204FB9"/>
    <w:rsid w:val="00205B67"/>
    <w:rsid w:val="00207484"/>
    <w:rsid w:val="00212547"/>
    <w:rsid w:val="00212CAD"/>
    <w:rsid w:val="0021315B"/>
    <w:rsid w:val="00213712"/>
    <w:rsid w:val="00213C19"/>
    <w:rsid w:val="00214223"/>
    <w:rsid w:val="0021616A"/>
    <w:rsid w:val="002166A1"/>
    <w:rsid w:val="002172B5"/>
    <w:rsid w:val="002178C5"/>
    <w:rsid w:val="002178CE"/>
    <w:rsid w:val="002204B5"/>
    <w:rsid w:val="0022138C"/>
    <w:rsid w:val="002231D9"/>
    <w:rsid w:val="00223B8B"/>
    <w:rsid w:val="00223D15"/>
    <w:rsid w:val="00223D9B"/>
    <w:rsid w:val="00225039"/>
    <w:rsid w:val="00225484"/>
    <w:rsid w:val="0022555A"/>
    <w:rsid w:val="00225AF3"/>
    <w:rsid w:val="00225CD8"/>
    <w:rsid w:val="00225F49"/>
    <w:rsid w:val="002270F5"/>
    <w:rsid w:val="0022782D"/>
    <w:rsid w:val="00230304"/>
    <w:rsid w:val="00231B77"/>
    <w:rsid w:val="002331DB"/>
    <w:rsid w:val="002344FE"/>
    <w:rsid w:val="0023508D"/>
    <w:rsid w:val="00235EA0"/>
    <w:rsid w:val="00236ADF"/>
    <w:rsid w:val="00236DBB"/>
    <w:rsid w:val="00236F0C"/>
    <w:rsid w:val="0024080B"/>
    <w:rsid w:val="00240DDF"/>
    <w:rsid w:val="00241D04"/>
    <w:rsid w:val="00241E56"/>
    <w:rsid w:val="00242E88"/>
    <w:rsid w:val="00243E1B"/>
    <w:rsid w:val="002446DB"/>
    <w:rsid w:val="002450CD"/>
    <w:rsid w:val="00246625"/>
    <w:rsid w:val="002472D7"/>
    <w:rsid w:val="00247E5B"/>
    <w:rsid w:val="0025057F"/>
    <w:rsid w:val="002506E8"/>
    <w:rsid w:val="00250CAB"/>
    <w:rsid w:val="00251ECC"/>
    <w:rsid w:val="0025250D"/>
    <w:rsid w:val="00253166"/>
    <w:rsid w:val="00254833"/>
    <w:rsid w:val="00254984"/>
    <w:rsid w:val="00254EC9"/>
    <w:rsid w:val="00255835"/>
    <w:rsid w:val="00255991"/>
    <w:rsid w:val="002569C2"/>
    <w:rsid w:val="00256FBE"/>
    <w:rsid w:val="0025799C"/>
    <w:rsid w:val="0026033A"/>
    <w:rsid w:val="0026045B"/>
    <w:rsid w:val="00261A0D"/>
    <w:rsid w:val="0026250C"/>
    <w:rsid w:val="00262517"/>
    <w:rsid w:val="00263732"/>
    <w:rsid w:val="00264701"/>
    <w:rsid w:val="00265631"/>
    <w:rsid w:val="00265DB2"/>
    <w:rsid w:val="00265FB8"/>
    <w:rsid w:val="00266AF8"/>
    <w:rsid w:val="00266BDE"/>
    <w:rsid w:val="00267F23"/>
    <w:rsid w:val="00270836"/>
    <w:rsid w:val="00270890"/>
    <w:rsid w:val="00270EF2"/>
    <w:rsid w:val="00271A7A"/>
    <w:rsid w:val="00273479"/>
    <w:rsid w:val="00273DA5"/>
    <w:rsid w:val="00273EB0"/>
    <w:rsid w:val="002749B5"/>
    <w:rsid w:val="00275FF8"/>
    <w:rsid w:val="0027636C"/>
    <w:rsid w:val="00276F8C"/>
    <w:rsid w:val="002773FA"/>
    <w:rsid w:val="002774A5"/>
    <w:rsid w:val="002779F2"/>
    <w:rsid w:val="002812F3"/>
    <w:rsid w:val="002818E7"/>
    <w:rsid w:val="00281E53"/>
    <w:rsid w:val="0028254E"/>
    <w:rsid w:val="00282CCE"/>
    <w:rsid w:val="002833F5"/>
    <w:rsid w:val="00284851"/>
    <w:rsid w:val="00284D57"/>
    <w:rsid w:val="00284DE1"/>
    <w:rsid w:val="00286EE2"/>
    <w:rsid w:val="00290218"/>
    <w:rsid w:val="002903BC"/>
    <w:rsid w:val="00290482"/>
    <w:rsid w:val="002941A3"/>
    <w:rsid w:val="00294F8D"/>
    <w:rsid w:val="0029584B"/>
    <w:rsid w:val="00295C88"/>
    <w:rsid w:val="00297030"/>
    <w:rsid w:val="002A002D"/>
    <w:rsid w:val="002A0C63"/>
    <w:rsid w:val="002A13D9"/>
    <w:rsid w:val="002A1C1D"/>
    <w:rsid w:val="002A229E"/>
    <w:rsid w:val="002A73C6"/>
    <w:rsid w:val="002B1592"/>
    <w:rsid w:val="002B2330"/>
    <w:rsid w:val="002B36F9"/>
    <w:rsid w:val="002B41DA"/>
    <w:rsid w:val="002B5416"/>
    <w:rsid w:val="002B6CF4"/>
    <w:rsid w:val="002B74DE"/>
    <w:rsid w:val="002B7D1C"/>
    <w:rsid w:val="002C09DC"/>
    <w:rsid w:val="002C4663"/>
    <w:rsid w:val="002C47CC"/>
    <w:rsid w:val="002C55B4"/>
    <w:rsid w:val="002C5A68"/>
    <w:rsid w:val="002C5C2B"/>
    <w:rsid w:val="002C6909"/>
    <w:rsid w:val="002C6A8F"/>
    <w:rsid w:val="002C7D1B"/>
    <w:rsid w:val="002D07F8"/>
    <w:rsid w:val="002D23D6"/>
    <w:rsid w:val="002D3F9E"/>
    <w:rsid w:val="002D4334"/>
    <w:rsid w:val="002D46DB"/>
    <w:rsid w:val="002D4F92"/>
    <w:rsid w:val="002D5D9E"/>
    <w:rsid w:val="002D654A"/>
    <w:rsid w:val="002D6747"/>
    <w:rsid w:val="002E12FC"/>
    <w:rsid w:val="002E1D34"/>
    <w:rsid w:val="002E4AB8"/>
    <w:rsid w:val="002E4BBB"/>
    <w:rsid w:val="002E5B1D"/>
    <w:rsid w:val="002E5CEF"/>
    <w:rsid w:val="002E5FF2"/>
    <w:rsid w:val="002E685C"/>
    <w:rsid w:val="002F02FB"/>
    <w:rsid w:val="002F0A30"/>
    <w:rsid w:val="002F25A2"/>
    <w:rsid w:val="002F2F60"/>
    <w:rsid w:val="002F471C"/>
    <w:rsid w:val="002F5D29"/>
    <w:rsid w:val="002F67BE"/>
    <w:rsid w:val="00302C74"/>
    <w:rsid w:val="00302CA6"/>
    <w:rsid w:val="00303184"/>
    <w:rsid w:val="00304C53"/>
    <w:rsid w:val="00305FD8"/>
    <w:rsid w:val="00307EE2"/>
    <w:rsid w:val="00312A40"/>
    <w:rsid w:val="00313CED"/>
    <w:rsid w:val="00313DF9"/>
    <w:rsid w:val="00314240"/>
    <w:rsid w:val="003156B0"/>
    <w:rsid w:val="00315E47"/>
    <w:rsid w:val="00316006"/>
    <w:rsid w:val="00316014"/>
    <w:rsid w:val="0031637D"/>
    <w:rsid w:val="00316A8A"/>
    <w:rsid w:val="00320BBA"/>
    <w:rsid w:val="0032126A"/>
    <w:rsid w:val="003213BE"/>
    <w:rsid w:val="0032155B"/>
    <w:rsid w:val="00324230"/>
    <w:rsid w:val="0032616D"/>
    <w:rsid w:val="00327C89"/>
    <w:rsid w:val="00330492"/>
    <w:rsid w:val="00330591"/>
    <w:rsid w:val="00331859"/>
    <w:rsid w:val="003355C1"/>
    <w:rsid w:val="0034168B"/>
    <w:rsid w:val="00341FDD"/>
    <w:rsid w:val="0034330B"/>
    <w:rsid w:val="0034457B"/>
    <w:rsid w:val="003449E8"/>
    <w:rsid w:val="00344A4B"/>
    <w:rsid w:val="00345A90"/>
    <w:rsid w:val="00345F38"/>
    <w:rsid w:val="00346956"/>
    <w:rsid w:val="003478E1"/>
    <w:rsid w:val="00347A4D"/>
    <w:rsid w:val="00350129"/>
    <w:rsid w:val="0035259E"/>
    <w:rsid w:val="0035284C"/>
    <w:rsid w:val="00352C5D"/>
    <w:rsid w:val="00354B48"/>
    <w:rsid w:val="00354F10"/>
    <w:rsid w:val="00355D4D"/>
    <w:rsid w:val="0035624B"/>
    <w:rsid w:val="00356CDE"/>
    <w:rsid w:val="00360432"/>
    <w:rsid w:val="0036121B"/>
    <w:rsid w:val="00361F36"/>
    <w:rsid w:val="0036254B"/>
    <w:rsid w:val="00362C44"/>
    <w:rsid w:val="00363A87"/>
    <w:rsid w:val="00363BD3"/>
    <w:rsid w:val="0036460E"/>
    <w:rsid w:val="0036550A"/>
    <w:rsid w:val="00365A15"/>
    <w:rsid w:val="00365D94"/>
    <w:rsid w:val="00367BD3"/>
    <w:rsid w:val="00376E84"/>
    <w:rsid w:val="003773C2"/>
    <w:rsid w:val="00377AD4"/>
    <w:rsid w:val="00383120"/>
    <w:rsid w:val="003832F0"/>
    <w:rsid w:val="003832FC"/>
    <w:rsid w:val="00383FF2"/>
    <w:rsid w:val="00384B55"/>
    <w:rsid w:val="00384B74"/>
    <w:rsid w:val="0038530F"/>
    <w:rsid w:val="00385609"/>
    <w:rsid w:val="00385808"/>
    <w:rsid w:val="00387815"/>
    <w:rsid w:val="00387F81"/>
    <w:rsid w:val="00390F5D"/>
    <w:rsid w:val="003928B1"/>
    <w:rsid w:val="00395E69"/>
    <w:rsid w:val="00396013"/>
    <w:rsid w:val="003A0CDB"/>
    <w:rsid w:val="003A3030"/>
    <w:rsid w:val="003A3611"/>
    <w:rsid w:val="003A47D8"/>
    <w:rsid w:val="003A534A"/>
    <w:rsid w:val="003A5B5D"/>
    <w:rsid w:val="003B0871"/>
    <w:rsid w:val="003B3F50"/>
    <w:rsid w:val="003B4FC9"/>
    <w:rsid w:val="003B6AC2"/>
    <w:rsid w:val="003B7CAF"/>
    <w:rsid w:val="003C05E6"/>
    <w:rsid w:val="003C1B08"/>
    <w:rsid w:val="003C2300"/>
    <w:rsid w:val="003C3379"/>
    <w:rsid w:val="003C3675"/>
    <w:rsid w:val="003C39A6"/>
    <w:rsid w:val="003C3A53"/>
    <w:rsid w:val="003C4476"/>
    <w:rsid w:val="003C472D"/>
    <w:rsid w:val="003C64A8"/>
    <w:rsid w:val="003C757D"/>
    <w:rsid w:val="003D2E1D"/>
    <w:rsid w:val="003D382C"/>
    <w:rsid w:val="003D45BA"/>
    <w:rsid w:val="003D4FA3"/>
    <w:rsid w:val="003D641B"/>
    <w:rsid w:val="003D6E2C"/>
    <w:rsid w:val="003D7A0B"/>
    <w:rsid w:val="003D7C26"/>
    <w:rsid w:val="003E098C"/>
    <w:rsid w:val="003E24FB"/>
    <w:rsid w:val="003E272E"/>
    <w:rsid w:val="003E4370"/>
    <w:rsid w:val="003E5782"/>
    <w:rsid w:val="003E5EAA"/>
    <w:rsid w:val="003E7723"/>
    <w:rsid w:val="003F0652"/>
    <w:rsid w:val="003F072C"/>
    <w:rsid w:val="003F48EF"/>
    <w:rsid w:val="003F6A8B"/>
    <w:rsid w:val="003F750C"/>
    <w:rsid w:val="00400648"/>
    <w:rsid w:val="00400DC6"/>
    <w:rsid w:val="004029A9"/>
    <w:rsid w:val="0040341E"/>
    <w:rsid w:val="00403634"/>
    <w:rsid w:val="00405249"/>
    <w:rsid w:val="00405DA4"/>
    <w:rsid w:val="0040667C"/>
    <w:rsid w:val="004071A3"/>
    <w:rsid w:val="004075A5"/>
    <w:rsid w:val="00413B20"/>
    <w:rsid w:val="00414845"/>
    <w:rsid w:val="00414F77"/>
    <w:rsid w:val="00417F61"/>
    <w:rsid w:val="00420BCD"/>
    <w:rsid w:val="004211D7"/>
    <w:rsid w:val="00423898"/>
    <w:rsid w:val="00424571"/>
    <w:rsid w:val="00425728"/>
    <w:rsid w:val="00425C44"/>
    <w:rsid w:val="0042655D"/>
    <w:rsid w:val="00427485"/>
    <w:rsid w:val="00427DC6"/>
    <w:rsid w:val="00430677"/>
    <w:rsid w:val="00430A9B"/>
    <w:rsid w:val="00430E50"/>
    <w:rsid w:val="004318A0"/>
    <w:rsid w:val="00431D2B"/>
    <w:rsid w:val="004330A9"/>
    <w:rsid w:val="00434DC6"/>
    <w:rsid w:val="00434ED7"/>
    <w:rsid w:val="00435256"/>
    <w:rsid w:val="0043669E"/>
    <w:rsid w:val="00437F6F"/>
    <w:rsid w:val="00440BAB"/>
    <w:rsid w:val="0044281C"/>
    <w:rsid w:val="004435F8"/>
    <w:rsid w:val="004443BB"/>
    <w:rsid w:val="00445D0B"/>
    <w:rsid w:val="00446CAC"/>
    <w:rsid w:val="00446E35"/>
    <w:rsid w:val="00447AD2"/>
    <w:rsid w:val="00450256"/>
    <w:rsid w:val="0045364B"/>
    <w:rsid w:val="0045570D"/>
    <w:rsid w:val="004564AC"/>
    <w:rsid w:val="004569B4"/>
    <w:rsid w:val="00456A4E"/>
    <w:rsid w:val="00460EA4"/>
    <w:rsid w:val="00462953"/>
    <w:rsid w:val="004629FE"/>
    <w:rsid w:val="00462A48"/>
    <w:rsid w:val="0046327B"/>
    <w:rsid w:val="0046489D"/>
    <w:rsid w:val="004663C8"/>
    <w:rsid w:val="004721E5"/>
    <w:rsid w:val="00472792"/>
    <w:rsid w:val="004727D7"/>
    <w:rsid w:val="00476DAE"/>
    <w:rsid w:val="0048004C"/>
    <w:rsid w:val="00481C4C"/>
    <w:rsid w:val="0048277F"/>
    <w:rsid w:val="0048332B"/>
    <w:rsid w:val="00483478"/>
    <w:rsid w:val="004834A5"/>
    <w:rsid w:val="004851FB"/>
    <w:rsid w:val="00486C51"/>
    <w:rsid w:val="00486FD8"/>
    <w:rsid w:val="004918A8"/>
    <w:rsid w:val="00491BB3"/>
    <w:rsid w:val="00492FAE"/>
    <w:rsid w:val="00493BA0"/>
    <w:rsid w:val="00494C83"/>
    <w:rsid w:val="00495566"/>
    <w:rsid w:val="00495582"/>
    <w:rsid w:val="0049575A"/>
    <w:rsid w:val="00495A3A"/>
    <w:rsid w:val="00495B83"/>
    <w:rsid w:val="004960FC"/>
    <w:rsid w:val="004978FD"/>
    <w:rsid w:val="004A0237"/>
    <w:rsid w:val="004A0FC9"/>
    <w:rsid w:val="004A1291"/>
    <w:rsid w:val="004A1D86"/>
    <w:rsid w:val="004A37ED"/>
    <w:rsid w:val="004A54A6"/>
    <w:rsid w:val="004A5C10"/>
    <w:rsid w:val="004A60F3"/>
    <w:rsid w:val="004A620E"/>
    <w:rsid w:val="004A661B"/>
    <w:rsid w:val="004A7095"/>
    <w:rsid w:val="004A7977"/>
    <w:rsid w:val="004B08D5"/>
    <w:rsid w:val="004B186C"/>
    <w:rsid w:val="004B2505"/>
    <w:rsid w:val="004B29F6"/>
    <w:rsid w:val="004B3346"/>
    <w:rsid w:val="004B35D3"/>
    <w:rsid w:val="004B44D6"/>
    <w:rsid w:val="004B5151"/>
    <w:rsid w:val="004B5986"/>
    <w:rsid w:val="004B6F2D"/>
    <w:rsid w:val="004C1BE8"/>
    <w:rsid w:val="004C2945"/>
    <w:rsid w:val="004C2B41"/>
    <w:rsid w:val="004C36CB"/>
    <w:rsid w:val="004C398E"/>
    <w:rsid w:val="004C3EF7"/>
    <w:rsid w:val="004C4E90"/>
    <w:rsid w:val="004C557C"/>
    <w:rsid w:val="004C581A"/>
    <w:rsid w:val="004C7755"/>
    <w:rsid w:val="004D1456"/>
    <w:rsid w:val="004D3722"/>
    <w:rsid w:val="004D43C7"/>
    <w:rsid w:val="004D4EDA"/>
    <w:rsid w:val="004E0B58"/>
    <w:rsid w:val="004E124B"/>
    <w:rsid w:val="004E1446"/>
    <w:rsid w:val="004E521D"/>
    <w:rsid w:val="004F4B2E"/>
    <w:rsid w:val="004F5321"/>
    <w:rsid w:val="004F5C3D"/>
    <w:rsid w:val="004F6C7E"/>
    <w:rsid w:val="00502CBA"/>
    <w:rsid w:val="005035A5"/>
    <w:rsid w:val="00503E31"/>
    <w:rsid w:val="00505202"/>
    <w:rsid w:val="00505222"/>
    <w:rsid w:val="0050625D"/>
    <w:rsid w:val="0051004E"/>
    <w:rsid w:val="00510457"/>
    <w:rsid w:val="00510D04"/>
    <w:rsid w:val="00512C8A"/>
    <w:rsid w:val="005144D8"/>
    <w:rsid w:val="005147CC"/>
    <w:rsid w:val="005150FC"/>
    <w:rsid w:val="005173DA"/>
    <w:rsid w:val="00521F9F"/>
    <w:rsid w:val="00522299"/>
    <w:rsid w:val="00523911"/>
    <w:rsid w:val="00524ADD"/>
    <w:rsid w:val="00524EBB"/>
    <w:rsid w:val="00532906"/>
    <w:rsid w:val="00533403"/>
    <w:rsid w:val="00533864"/>
    <w:rsid w:val="00534BCC"/>
    <w:rsid w:val="00534D15"/>
    <w:rsid w:val="0053595A"/>
    <w:rsid w:val="005416E0"/>
    <w:rsid w:val="00545232"/>
    <w:rsid w:val="00545A89"/>
    <w:rsid w:val="005502D2"/>
    <w:rsid w:val="00551715"/>
    <w:rsid w:val="00551B0D"/>
    <w:rsid w:val="0055216D"/>
    <w:rsid w:val="00553441"/>
    <w:rsid w:val="00553A16"/>
    <w:rsid w:val="0055445A"/>
    <w:rsid w:val="00556069"/>
    <w:rsid w:val="00556495"/>
    <w:rsid w:val="00556B91"/>
    <w:rsid w:val="0055755B"/>
    <w:rsid w:val="00557728"/>
    <w:rsid w:val="0055778A"/>
    <w:rsid w:val="00557A36"/>
    <w:rsid w:val="0056010E"/>
    <w:rsid w:val="005619B9"/>
    <w:rsid w:val="00561E87"/>
    <w:rsid w:val="00563165"/>
    <w:rsid w:val="00563899"/>
    <w:rsid w:val="00563E5E"/>
    <w:rsid w:val="00564819"/>
    <w:rsid w:val="00564E30"/>
    <w:rsid w:val="0056619F"/>
    <w:rsid w:val="00566B61"/>
    <w:rsid w:val="00566DE8"/>
    <w:rsid w:val="005670C7"/>
    <w:rsid w:val="005671A7"/>
    <w:rsid w:val="00567670"/>
    <w:rsid w:val="00571E01"/>
    <w:rsid w:val="0057265D"/>
    <w:rsid w:val="00574609"/>
    <w:rsid w:val="00574A3C"/>
    <w:rsid w:val="00574A92"/>
    <w:rsid w:val="00576CD3"/>
    <w:rsid w:val="0057719F"/>
    <w:rsid w:val="00577907"/>
    <w:rsid w:val="00581205"/>
    <w:rsid w:val="00583BEA"/>
    <w:rsid w:val="00584917"/>
    <w:rsid w:val="00584CF1"/>
    <w:rsid w:val="005862E0"/>
    <w:rsid w:val="0059259A"/>
    <w:rsid w:val="005943B5"/>
    <w:rsid w:val="005945C6"/>
    <w:rsid w:val="005961B1"/>
    <w:rsid w:val="0059623A"/>
    <w:rsid w:val="00596B8E"/>
    <w:rsid w:val="0059783A"/>
    <w:rsid w:val="005A0882"/>
    <w:rsid w:val="005A1E16"/>
    <w:rsid w:val="005A2202"/>
    <w:rsid w:val="005A2CB5"/>
    <w:rsid w:val="005A3018"/>
    <w:rsid w:val="005A42E5"/>
    <w:rsid w:val="005A55B3"/>
    <w:rsid w:val="005A5ACB"/>
    <w:rsid w:val="005A602E"/>
    <w:rsid w:val="005A67EE"/>
    <w:rsid w:val="005B03DC"/>
    <w:rsid w:val="005B400C"/>
    <w:rsid w:val="005B41AE"/>
    <w:rsid w:val="005B5673"/>
    <w:rsid w:val="005B652C"/>
    <w:rsid w:val="005B741F"/>
    <w:rsid w:val="005C019A"/>
    <w:rsid w:val="005C19D5"/>
    <w:rsid w:val="005C2944"/>
    <w:rsid w:val="005C2E06"/>
    <w:rsid w:val="005C6621"/>
    <w:rsid w:val="005C699B"/>
    <w:rsid w:val="005C7C2B"/>
    <w:rsid w:val="005D4768"/>
    <w:rsid w:val="005D4854"/>
    <w:rsid w:val="005D5941"/>
    <w:rsid w:val="005D6F34"/>
    <w:rsid w:val="005D783A"/>
    <w:rsid w:val="005D7E65"/>
    <w:rsid w:val="005E004A"/>
    <w:rsid w:val="005E0CA6"/>
    <w:rsid w:val="005E0DA2"/>
    <w:rsid w:val="005E1D1D"/>
    <w:rsid w:val="005E1FB6"/>
    <w:rsid w:val="005E44AC"/>
    <w:rsid w:val="005E45FE"/>
    <w:rsid w:val="005E53BC"/>
    <w:rsid w:val="005E617A"/>
    <w:rsid w:val="005E6D0C"/>
    <w:rsid w:val="005E6D5E"/>
    <w:rsid w:val="005E76B6"/>
    <w:rsid w:val="005E7A5C"/>
    <w:rsid w:val="005F029E"/>
    <w:rsid w:val="005F199A"/>
    <w:rsid w:val="005F1BDD"/>
    <w:rsid w:val="005F1BF6"/>
    <w:rsid w:val="005F1EA7"/>
    <w:rsid w:val="005F1EFF"/>
    <w:rsid w:val="005F28D8"/>
    <w:rsid w:val="005F2A46"/>
    <w:rsid w:val="005F2B27"/>
    <w:rsid w:val="005F2EDA"/>
    <w:rsid w:val="005F30FA"/>
    <w:rsid w:val="005F39F4"/>
    <w:rsid w:val="005F3DDF"/>
    <w:rsid w:val="005F76BE"/>
    <w:rsid w:val="005F7ECF"/>
    <w:rsid w:val="00600231"/>
    <w:rsid w:val="00600391"/>
    <w:rsid w:val="00600C77"/>
    <w:rsid w:val="00604A0A"/>
    <w:rsid w:val="0060756D"/>
    <w:rsid w:val="00611F32"/>
    <w:rsid w:val="00612D3C"/>
    <w:rsid w:val="00613A89"/>
    <w:rsid w:val="00613F2E"/>
    <w:rsid w:val="00616EC7"/>
    <w:rsid w:val="006177FF"/>
    <w:rsid w:val="006204F1"/>
    <w:rsid w:val="00620B9B"/>
    <w:rsid w:val="0062353C"/>
    <w:rsid w:val="00626B34"/>
    <w:rsid w:val="00626D86"/>
    <w:rsid w:val="00627B10"/>
    <w:rsid w:val="00627EDB"/>
    <w:rsid w:val="00627F31"/>
    <w:rsid w:val="00630068"/>
    <w:rsid w:val="0063070D"/>
    <w:rsid w:val="00631BFD"/>
    <w:rsid w:val="0063235A"/>
    <w:rsid w:val="0063375C"/>
    <w:rsid w:val="00636FF7"/>
    <w:rsid w:val="00637960"/>
    <w:rsid w:val="00637B05"/>
    <w:rsid w:val="00641552"/>
    <w:rsid w:val="00641E05"/>
    <w:rsid w:val="00642BA9"/>
    <w:rsid w:val="00644253"/>
    <w:rsid w:val="00644631"/>
    <w:rsid w:val="00644CEA"/>
    <w:rsid w:val="006453A7"/>
    <w:rsid w:val="00646450"/>
    <w:rsid w:val="00647752"/>
    <w:rsid w:val="00647CF4"/>
    <w:rsid w:val="00651880"/>
    <w:rsid w:val="00652D7E"/>
    <w:rsid w:val="006537D7"/>
    <w:rsid w:val="00653FA4"/>
    <w:rsid w:val="00654434"/>
    <w:rsid w:val="0065563B"/>
    <w:rsid w:val="00656629"/>
    <w:rsid w:val="00657AE7"/>
    <w:rsid w:val="00660118"/>
    <w:rsid w:val="006604BE"/>
    <w:rsid w:val="00662F18"/>
    <w:rsid w:val="00663615"/>
    <w:rsid w:val="00664D3C"/>
    <w:rsid w:val="00665E5E"/>
    <w:rsid w:val="00667E01"/>
    <w:rsid w:val="006702C0"/>
    <w:rsid w:val="0067164D"/>
    <w:rsid w:val="0067287F"/>
    <w:rsid w:val="00676062"/>
    <w:rsid w:val="00676F1D"/>
    <w:rsid w:val="00677696"/>
    <w:rsid w:val="00677CAA"/>
    <w:rsid w:val="00681202"/>
    <w:rsid w:val="00681394"/>
    <w:rsid w:val="00682BA6"/>
    <w:rsid w:val="0068425E"/>
    <w:rsid w:val="00685F23"/>
    <w:rsid w:val="00686226"/>
    <w:rsid w:val="00686AEC"/>
    <w:rsid w:val="00687357"/>
    <w:rsid w:val="0069290E"/>
    <w:rsid w:val="00693E7A"/>
    <w:rsid w:val="00694B4B"/>
    <w:rsid w:val="00696681"/>
    <w:rsid w:val="006967A6"/>
    <w:rsid w:val="006A0C55"/>
    <w:rsid w:val="006A23F0"/>
    <w:rsid w:val="006A3A7C"/>
    <w:rsid w:val="006A434B"/>
    <w:rsid w:val="006A66D7"/>
    <w:rsid w:val="006A7FD5"/>
    <w:rsid w:val="006B16DE"/>
    <w:rsid w:val="006B29B1"/>
    <w:rsid w:val="006B4829"/>
    <w:rsid w:val="006B48B0"/>
    <w:rsid w:val="006B4AD3"/>
    <w:rsid w:val="006B5FE8"/>
    <w:rsid w:val="006B6383"/>
    <w:rsid w:val="006C187C"/>
    <w:rsid w:val="006C33BB"/>
    <w:rsid w:val="006C4CC5"/>
    <w:rsid w:val="006C5708"/>
    <w:rsid w:val="006C6689"/>
    <w:rsid w:val="006C7E37"/>
    <w:rsid w:val="006C7F74"/>
    <w:rsid w:val="006D386B"/>
    <w:rsid w:val="006D3D6A"/>
    <w:rsid w:val="006D3F3F"/>
    <w:rsid w:val="006D5A50"/>
    <w:rsid w:val="006D5EB9"/>
    <w:rsid w:val="006D679C"/>
    <w:rsid w:val="006D6CCF"/>
    <w:rsid w:val="006D6D35"/>
    <w:rsid w:val="006D6F8F"/>
    <w:rsid w:val="006E1171"/>
    <w:rsid w:val="006E1350"/>
    <w:rsid w:val="006E1D58"/>
    <w:rsid w:val="006E228E"/>
    <w:rsid w:val="006E5948"/>
    <w:rsid w:val="006E5B62"/>
    <w:rsid w:val="006F12E6"/>
    <w:rsid w:val="006F166D"/>
    <w:rsid w:val="006F1ADA"/>
    <w:rsid w:val="006F1BA5"/>
    <w:rsid w:val="006F375C"/>
    <w:rsid w:val="006F419B"/>
    <w:rsid w:val="006F429C"/>
    <w:rsid w:val="006F563A"/>
    <w:rsid w:val="006F575F"/>
    <w:rsid w:val="006F5D74"/>
    <w:rsid w:val="006F6468"/>
    <w:rsid w:val="006F716B"/>
    <w:rsid w:val="00700DED"/>
    <w:rsid w:val="00700ED9"/>
    <w:rsid w:val="00703277"/>
    <w:rsid w:val="0070493A"/>
    <w:rsid w:val="00705764"/>
    <w:rsid w:val="00705BF4"/>
    <w:rsid w:val="00706E47"/>
    <w:rsid w:val="00707243"/>
    <w:rsid w:val="00707EB9"/>
    <w:rsid w:val="00711250"/>
    <w:rsid w:val="00713436"/>
    <w:rsid w:val="00714A7A"/>
    <w:rsid w:val="00714E43"/>
    <w:rsid w:val="0071544A"/>
    <w:rsid w:val="00722B1E"/>
    <w:rsid w:val="00723475"/>
    <w:rsid w:val="0072572F"/>
    <w:rsid w:val="0072575F"/>
    <w:rsid w:val="00725E5E"/>
    <w:rsid w:val="00731779"/>
    <w:rsid w:val="007323D2"/>
    <w:rsid w:val="007327DA"/>
    <w:rsid w:val="00733BDB"/>
    <w:rsid w:val="0073422D"/>
    <w:rsid w:val="007347BD"/>
    <w:rsid w:val="00735209"/>
    <w:rsid w:val="007359C7"/>
    <w:rsid w:val="007367F9"/>
    <w:rsid w:val="00737022"/>
    <w:rsid w:val="007376B4"/>
    <w:rsid w:val="00741A51"/>
    <w:rsid w:val="0074294B"/>
    <w:rsid w:val="0074347E"/>
    <w:rsid w:val="00744302"/>
    <w:rsid w:val="00744498"/>
    <w:rsid w:val="00746716"/>
    <w:rsid w:val="00746D82"/>
    <w:rsid w:val="00746F8F"/>
    <w:rsid w:val="00747591"/>
    <w:rsid w:val="00747AA9"/>
    <w:rsid w:val="00747F28"/>
    <w:rsid w:val="00747FB8"/>
    <w:rsid w:val="00747FDB"/>
    <w:rsid w:val="0075145D"/>
    <w:rsid w:val="00752065"/>
    <w:rsid w:val="007525E6"/>
    <w:rsid w:val="00756335"/>
    <w:rsid w:val="0075681A"/>
    <w:rsid w:val="00757A2C"/>
    <w:rsid w:val="0076124B"/>
    <w:rsid w:val="00763271"/>
    <w:rsid w:val="0076415B"/>
    <w:rsid w:val="007643A4"/>
    <w:rsid w:val="0076483A"/>
    <w:rsid w:val="00765575"/>
    <w:rsid w:val="007663B2"/>
    <w:rsid w:val="007664BD"/>
    <w:rsid w:val="00766569"/>
    <w:rsid w:val="00767174"/>
    <w:rsid w:val="00767F0B"/>
    <w:rsid w:val="00770059"/>
    <w:rsid w:val="007708E7"/>
    <w:rsid w:val="00770C3D"/>
    <w:rsid w:val="00770D74"/>
    <w:rsid w:val="00771B3B"/>
    <w:rsid w:val="0077431F"/>
    <w:rsid w:val="0077541E"/>
    <w:rsid w:val="00775A5C"/>
    <w:rsid w:val="00777A5F"/>
    <w:rsid w:val="00780C71"/>
    <w:rsid w:val="00781E90"/>
    <w:rsid w:val="007854F3"/>
    <w:rsid w:val="007874AB"/>
    <w:rsid w:val="0079073E"/>
    <w:rsid w:val="00790777"/>
    <w:rsid w:val="00791043"/>
    <w:rsid w:val="007913CA"/>
    <w:rsid w:val="00791B17"/>
    <w:rsid w:val="00792992"/>
    <w:rsid w:val="00792C62"/>
    <w:rsid w:val="00793DCC"/>
    <w:rsid w:val="0079442C"/>
    <w:rsid w:val="00794EE1"/>
    <w:rsid w:val="007958F0"/>
    <w:rsid w:val="00795B2C"/>
    <w:rsid w:val="00795BC1"/>
    <w:rsid w:val="007963F7"/>
    <w:rsid w:val="00797092"/>
    <w:rsid w:val="0079751A"/>
    <w:rsid w:val="0079783C"/>
    <w:rsid w:val="00797DD0"/>
    <w:rsid w:val="00797FCE"/>
    <w:rsid w:val="007A0199"/>
    <w:rsid w:val="007A08BC"/>
    <w:rsid w:val="007A1446"/>
    <w:rsid w:val="007A1640"/>
    <w:rsid w:val="007A3B0B"/>
    <w:rsid w:val="007A3CAE"/>
    <w:rsid w:val="007A5F7B"/>
    <w:rsid w:val="007A7410"/>
    <w:rsid w:val="007A7F20"/>
    <w:rsid w:val="007B00F2"/>
    <w:rsid w:val="007B1677"/>
    <w:rsid w:val="007B3338"/>
    <w:rsid w:val="007B6107"/>
    <w:rsid w:val="007B626D"/>
    <w:rsid w:val="007B68ED"/>
    <w:rsid w:val="007B6AF5"/>
    <w:rsid w:val="007C160C"/>
    <w:rsid w:val="007C2173"/>
    <w:rsid w:val="007C3758"/>
    <w:rsid w:val="007C3F4F"/>
    <w:rsid w:val="007C733E"/>
    <w:rsid w:val="007D03C5"/>
    <w:rsid w:val="007D09A1"/>
    <w:rsid w:val="007D0B50"/>
    <w:rsid w:val="007D1C6D"/>
    <w:rsid w:val="007D3CCF"/>
    <w:rsid w:val="007D3CDE"/>
    <w:rsid w:val="007D3F24"/>
    <w:rsid w:val="007D43A7"/>
    <w:rsid w:val="007D45A4"/>
    <w:rsid w:val="007D4BB7"/>
    <w:rsid w:val="007D6C90"/>
    <w:rsid w:val="007D74FE"/>
    <w:rsid w:val="007E037B"/>
    <w:rsid w:val="007E0936"/>
    <w:rsid w:val="007E09AA"/>
    <w:rsid w:val="007E0F59"/>
    <w:rsid w:val="007E126B"/>
    <w:rsid w:val="007E1B04"/>
    <w:rsid w:val="007E3B3C"/>
    <w:rsid w:val="007E401A"/>
    <w:rsid w:val="007E411E"/>
    <w:rsid w:val="007E678D"/>
    <w:rsid w:val="007E7DC1"/>
    <w:rsid w:val="007F0FEA"/>
    <w:rsid w:val="007F27B3"/>
    <w:rsid w:val="007F4CC0"/>
    <w:rsid w:val="007F5DCE"/>
    <w:rsid w:val="007F618A"/>
    <w:rsid w:val="007F6E46"/>
    <w:rsid w:val="007F7F38"/>
    <w:rsid w:val="00800DB6"/>
    <w:rsid w:val="00802ACA"/>
    <w:rsid w:val="00803890"/>
    <w:rsid w:val="008038B4"/>
    <w:rsid w:val="00803DF4"/>
    <w:rsid w:val="008051DD"/>
    <w:rsid w:val="008056B2"/>
    <w:rsid w:val="0080576A"/>
    <w:rsid w:val="00805C05"/>
    <w:rsid w:val="0080671D"/>
    <w:rsid w:val="00806B02"/>
    <w:rsid w:val="00810A82"/>
    <w:rsid w:val="00811E9A"/>
    <w:rsid w:val="0081229B"/>
    <w:rsid w:val="008124BF"/>
    <w:rsid w:val="008125D5"/>
    <w:rsid w:val="00815B13"/>
    <w:rsid w:val="00815F68"/>
    <w:rsid w:val="008177F4"/>
    <w:rsid w:val="00817979"/>
    <w:rsid w:val="008207B5"/>
    <w:rsid w:val="00820EDB"/>
    <w:rsid w:val="00821E23"/>
    <w:rsid w:val="00821F30"/>
    <w:rsid w:val="008226CA"/>
    <w:rsid w:val="00822A7A"/>
    <w:rsid w:val="00822FA5"/>
    <w:rsid w:val="008247AB"/>
    <w:rsid w:val="00824CD0"/>
    <w:rsid w:val="00827546"/>
    <w:rsid w:val="00830BE4"/>
    <w:rsid w:val="00830D32"/>
    <w:rsid w:val="008330A7"/>
    <w:rsid w:val="00834459"/>
    <w:rsid w:val="00834AF9"/>
    <w:rsid w:val="0083539C"/>
    <w:rsid w:val="00835B16"/>
    <w:rsid w:val="00836149"/>
    <w:rsid w:val="00837BC0"/>
    <w:rsid w:val="0084045C"/>
    <w:rsid w:val="008411B1"/>
    <w:rsid w:val="00841DE2"/>
    <w:rsid w:val="00843648"/>
    <w:rsid w:val="00843C43"/>
    <w:rsid w:val="00843F0B"/>
    <w:rsid w:val="00844170"/>
    <w:rsid w:val="008441D9"/>
    <w:rsid w:val="00847138"/>
    <w:rsid w:val="00847962"/>
    <w:rsid w:val="00850C02"/>
    <w:rsid w:val="00850EEA"/>
    <w:rsid w:val="008514EC"/>
    <w:rsid w:val="00851A8A"/>
    <w:rsid w:val="00851DEA"/>
    <w:rsid w:val="0085233B"/>
    <w:rsid w:val="00852776"/>
    <w:rsid w:val="00852C9C"/>
    <w:rsid w:val="008565EF"/>
    <w:rsid w:val="00857B0F"/>
    <w:rsid w:val="008613AD"/>
    <w:rsid w:val="0086179A"/>
    <w:rsid w:val="00862393"/>
    <w:rsid w:val="00862B41"/>
    <w:rsid w:val="00864459"/>
    <w:rsid w:val="008677BF"/>
    <w:rsid w:val="00867F54"/>
    <w:rsid w:val="0087109E"/>
    <w:rsid w:val="00874EA9"/>
    <w:rsid w:val="008768FF"/>
    <w:rsid w:val="00876EC5"/>
    <w:rsid w:val="00877C03"/>
    <w:rsid w:val="00880A4A"/>
    <w:rsid w:val="00880E25"/>
    <w:rsid w:val="00882852"/>
    <w:rsid w:val="00884635"/>
    <w:rsid w:val="008855DC"/>
    <w:rsid w:val="00885761"/>
    <w:rsid w:val="00885F8C"/>
    <w:rsid w:val="00886964"/>
    <w:rsid w:val="00887A6E"/>
    <w:rsid w:val="00890355"/>
    <w:rsid w:val="008909D5"/>
    <w:rsid w:val="0089179E"/>
    <w:rsid w:val="00891F55"/>
    <w:rsid w:val="0089228D"/>
    <w:rsid w:val="00893BF5"/>
    <w:rsid w:val="008940EA"/>
    <w:rsid w:val="00894470"/>
    <w:rsid w:val="00894AF5"/>
    <w:rsid w:val="00894AFA"/>
    <w:rsid w:val="00895EA1"/>
    <w:rsid w:val="00896769"/>
    <w:rsid w:val="00897B80"/>
    <w:rsid w:val="00897D1C"/>
    <w:rsid w:val="008A06B4"/>
    <w:rsid w:val="008A0951"/>
    <w:rsid w:val="008A0A30"/>
    <w:rsid w:val="008A15FD"/>
    <w:rsid w:val="008A1AE7"/>
    <w:rsid w:val="008A331D"/>
    <w:rsid w:val="008A37AD"/>
    <w:rsid w:val="008A5246"/>
    <w:rsid w:val="008A5ADB"/>
    <w:rsid w:val="008B0037"/>
    <w:rsid w:val="008B090B"/>
    <w:rsid w:val="008B1A52"/>
    <w:rsid w:val="008B296A"/>
    <w:rsid w:val="008B332E"/>
    <w:rsid w:val="008B503F"/>
    <w:rsid w:val="008B5588"/>
    <w:rsid w:val="008C14AF"/>
    <w:rsid w:val="008C2124"/>
    <w:rsid w:val="008C5A2E"/>
    <w:rsid w:val="008C75FF"/>
    <w:rsid w:val="008D05D1"/>
    <w:rsid w:val="008D0F30"/>
    <w:rsid w:val="008D1510"/>
    <w:rsid w:val="008D1B83"/>
    <w:rsid w:val="008D2C41"/>
    <w:rsid w:val="008D2CFE"/>
    <w:rsid w:val="008D464F"/>
    <w:rsid w:val="008D550B"/>
    <w:rsid w:val="008D70E9"/>
    <w:rsid w:val="008D7DC1"/>
    <w:rsid w:val="008E00C6"/>
    <w:rsid w:val="008E0926"/>
    <w:rsid w:val="008E1D18"/>
    <w:rsid w:val="008E3C74"/>
    <w:rsid w:val="008E41BB"/>
    <w:rsid w:val="008E7215"/>
    <w:rsid w:val="008F1E8C"/>
    <w:rsid w:val="008F337A"/>
    <w:rsid w:val="008F5D53"/>
    <w:rsid w:val="008F66E0"/>
    <w:rsid w:val="008F73BF"/>
    <w:rsid w:val="008F7E8B"/>
    <w:rsid w:val="0090047E"/>
    <w:rsid w:val="00900812"/>
    <w:rsid w:val="00900C8A"/>
    <w:rsid w:val="009012DD"/>
    <w:rsid w:val="00901B8F"/>
    <w:rsid w:val="0090255C"/>
    <w:rsid w:val="00902E43"/>
    <w:rsid w:val="00903FB8"/>
    <w:rsid w:val="0090518F"/>
    <w:rsid w:val="00906AA0"/>
    <w:rsid w:val="00906F53"/>
    <w:rsid w:val="00906F9A"/>
    <w:rsid w:val="009077B1"/>
    <w:rsid w:val="00910B7B"/>
    <w:rsid w:val="00910D99"/>
    <w:rsid w:val="009112CB"/>
    <w:rsid w:val="009123DD"/>
    <w:rsid w:val="0091281C"/>
    <w:rsid w:val="00913403"/>
    <w:rsid w:val="00913543"/>
    <w:rsid w:val="00913A60"/>
    <w:rsid w:val="0091557F"/>
    <w:rsid w:val="0091653A"/>
    <w:rsid w:val="009168C7"/>
    <w:rsid w:val="0091774F"/>
    <w:rsid w:val="0091789F"/>
    <w:rsid w:val="00917A4C"/>
    <w:rsid w:val="009201DE"/>
    <w:rsid w:val="0092042B"/>
    <w:rsid w:val="009214E6"/>
    <w:rsid w:val="00922871"/>
    <w:rsid w:val="00922D61"/>
    <w:rsid w:val="00923927"/>
    <w:rsid w:val="00925FF3"/>
    <w:rsid w:val="009263A1"/>
    <w:rsid w:val="00930801"/>
    <w:rsid w:val="00930E76"/>
    <w:rsid w:val="00931AA8"/>
    <w:rsid w:val="0093324A"/>
    <w:rsid w:val="00933FC9"/>
    <w:rsid w:val="00935B20"/>
    <w:rsid w:val="00935B95"/>
    <w:rsid w:val="00935D81"/>
    <w:rsid w:val="00936D88"/>
    <w:rsid w:val="00937C20"/>
    <w:rsid w:val="00942762"/>
    <w:rsid w:val="00943ECD"/>
    <w:rsid w:val="00943F32"/>
    <w:rsid w:val="00944311"/>
    <w:rsid w:val="009446DE"/>
    <w:rsid w:val="0094555D"/>
    <w:rsid w:val="00946589"/>
    <w:rsid w:val="00947CF4"/>
    <w:rsid w:val="009517AC"/>
    <w:rsid w:val="00952FFF"/>
    <w:rsid w:val="00953B0C"/>
    <w:rsid w:val="0095457B"/>
    <w:rsid w:val="009547D2"/>
    <w:rsid w:val="0095483A"/>
    <w:rsid w:val="00955649"/>
    <w:rsid w:val="009561B1"/>
    <w:rsid w:val="0095637E"/>
    <w:rsid w:val="00957703"/>
    <w:rsid w:val="00957FEE"/>
    <w:rsid w:val="00960251"/>
    <w:rsid w:val="00961219"/>
    <w:rsid w:val="00963329"/>
    <w:rsid w:val="00963979"/>
    <w:rsid w:val="00963DEC"/>
    <w:rsid w:val="009645C6"/>
    <w:rsid w:val="0096471A"/>
    <w:rsid w:val="0096526E"/>
    <w:rsid w:val="009714FF"/>
    <w:rsid w:val="00971871"/>
    <w:rsid w:val="00973664"/>
    <w:rsid w:val="00974F87"/>
    <w:rsid w:val="00975043"/>
    <w:rsid w:val="009751C1"/>
    <w:rsid w:val="009776BF"/>
    <w:rsid w:val="00977E00"/>
    <w:rsid w:val="009814D8"/>
    <w:rsid w:val="009826D5"/>
    <w:rsid w:val="00983D95"/>
    <w:rsid w:val="009857BB"/>
    <w:rsid w:val="00986870"/>
    <w:rsid w:val="00990CFC"/>
    <w:rsid w:val="00991E09"/>
    <w:rsid w:val="00992FA5"/>
    <w:rsid w:val="0099406E"/>
    <w:rsid w:val="00994F9F"/>
    <w:rsid w:val="00995178"/>
    <w:rsid w:val="00995B1D"/>
    <w:rsid w:val="00996085"/>
    <w:rsid w:val="009A01A1"/>
    <w:rsid w:val="009A061C"/>
    <w:rsid w:val="009A0657"/>
    <w:rsid w:val="009A3FC5"/>
    <w:rsid w:val="009A4CC8"/>
    <w:rsid w:val="009A4E83"/>
    <w:rsid w:val="009B0D36"/>
    <w:rsid w:val="009B0DC7"/>
    <w:rsid w:val="009B21D9"/>
    <w:rsid w:val="009B2E2C"/>
    <w:rsid w:val="009B3444"/>
    <w:rsid w:val="009B36C4"/>
    <w:rsid w:val="009B47B8"/>
    <w:rsid w:val="009B499A"/>
    <w:rsid w:val="009B4FF4"/>
    <w:rsid w:val="009B50E6"/>
    <w:rsid w:val="009B52B3"/>
    <w:rsid w:val="009B5F01"/>
    <w:rsid w:val="009B610C"/>
    <w:rsid w:val="009B6D93"/>
    <w:rsid w:val="009C086C"/>
    <w:rsid w:val="009C1C55"/>
    <w:rsid w:val="009C3C07"/>
    <w:rsid w:val="009C6195"/>
    <w:rsid w:val="009C7745"/>
    <w:rsid w:val="009C77B8"/>
    <w:rsid w:val="009C7C46"/>
    <w:rsid w:val="009D2114"/>
    <w:rsid w:val="009D2C02"/>
    <w:rsid w:val="009D4940"/>
    <w:rsid w:val="009D5E73"/>
    <w:rsid w:val="009D5E94"/>
    <w:rsid w:val="009D684D"/>
    <w:rsid w:val="009E1EC3"/>
    <w:rsid w:val="009E28F4"/>
    <w:rsid w:val="009E2929"/>
    <w:rsid w:val="009E3354"/>
    <w:rsid w:val="009E349C"/>
    <w:rsid w:val="009E3E01"/>
    <w:rsid w:val="009E4D51"/>
    <w:rsid w:val="009E5D72"/>
    <w:rsid w:val="009E6C73"/>
    <w:rsid w:val="009E73B0"/>
    <w:rsid w:val="009E7570"/>
    <w:rsid w:val="009F026C"/>
    <w:rsid w:val="009F084C"/>
    <w:rsid w:val="009F3470"/>
    <w:rsid w:val="009F3CC1"/>
    <w:rsid w:val="009F4DE4"/>
    <w:rsid w:val="009F5998"/>
    <w:rsid w:val="009F67DE"/>
    <w:rsid w:val="009F7F60"/>
    <w:rsid w:val="00A009EF"/>
    <w:rsid w:val="00A00CF4"/>
    <w:rsid w:val="00A0158F"/>
    <w:rsid w:val="00A021F7"/>
    <w:rsid w:val="00A03B4B"/>
    <w:rsid w:val="00A03D87"/>
    <w:rsid w:val="00A04BDC"/>
    <w:rsid w:val="00A04D46"/>
    <w:rsid w:val="00A04E1D"/>
    <w:rsid w:val="00A07512"/>
    <w:rsid w:val="00A10D2B"/>
    <w:rsid w:val="00A12258"/>
    <w:rsid w:val="00A144BE"/>
    <w:rsid w:val="00A15646"/>
    <w:rsid w:val="00A15682"/>
    <w:rsid w:val="00A168E3"/>
    <w:rsid w:val="00A16965"/>
    <w:rsid w:val="00A16B68"/>
    <w:rsid w:val="00A17CAA"/>
    <w:rsid w:val="00A213C4"/>
    <w:rsid w:val="00A22081"/>
    <w:rsid w:val="00A2346A"/>
    <w:rsid w:val="00A249C2"/>
    <w:rsid w:val="00A24ACE"/>
    <w:rsid w:val="00A2540C"/>
    <w:rsid w:val="00A255DE"/>
    <w:rsid w:val="00A30455"/>
    <w:rsid w:val="00A3332B"/>
    <w:rsid w:val="00A33629"/>
    <w:rsid w:val="00A36A12"/>
    <w:rsid w:val="00A37405"/>
    <w:rsid w:val="00A37AFA"/>
    <w:rsid w:val="00A37D11"/>
    <w:rsid w:val="00A40156"/>
    <w:rsid w:val="00A42D8D"/>
    <w:rsid w:val="00A445F3"/>
    <w:rsid w:val="00A449FD"/>
    <w:rsid w:val="00A44BF7"/>
    <w:rsid w:val="00A45055"/>
    <w:rsid w:val="00A45C6F"/>
    <w:rsid w:val="00A4645A"/>
    <w:rsid w:val="00A46EDC"/>
    <w:rsid w:val="00A471B8"/>
    <w:rsid w:val="00A478B7"/>
    <w:rsid w:val="00A5048B"/>
    <w:rsid w:val="00A50D64"/>
    <w:rsid w:val="00A52177"/>
    <w:rsid w:val="00A53662"/>
    <w:rsid w:val="00A54C6F"/>
    <w:rsid w:val="00A550E7"/>
    <w:rsid w:val="00A55868"/>
    <w:rsid w:val="00A55E08"/>
    <w:rsid w:val="00A56271"/>
    <w:rsid w:val="00A57B5B"/>
    <w:rsid w:val="00A57DB0"/>
    <w:rsid w:val="00A6040E"/>
    <w:rsid w:val="00A60A93"/>
    <w:rsid w:val="00A61211"/>
    <w:rsid w:val="00A6279C"/>
    <w:rsid w:val="00A62C43"/>
    <w:rsid w:val="00A64C66"/>
    <w:rsid w:val="00A66648"/>
    <w:rsid w:val="00A67C7C"/>
    <w:rsid w:val="00A72256"/>
    <w:rsid w:val="00A73007"/>
    <w:rsid w:val="00A73FAE"/>
    <w:rsid w:val="00A7414A"/>
    <w:rsid w:val="00A74ABB"/>
    <w:rsid w:val="00A7548A"/>
    <w:rsid w:val="00A75C5C"/>
    <w:rsid w:val="00A7627B"/>
    <w:rsid w:val="00A76344"/>
    <w:rsid w:val="00A774B1"/>
    <w:rsid w:val="00A77D47"/>
    <w:rsid w:val="00A77E8C"/>
    <w:rsid w:val="00A80487"/>
    <w:rsid w:val="00A80D43"/>
    <w:rsid w:val="00A8348D"/>
    <w:rsid w:val="00A83C44"/>
    <w:rsid w:val="00A84072"/>
    <w:rsid w:val="00A84DCA"/>
    <w:rsid w:val="00A85293"/>
    <w:rsid w:val="00A85887"/>
    <w:rsid w:val="00A85A19"/>
    <w:rsid w:val="00A85B66"/>
    <w:rsid w:val="00A86CDA"/>
    <w:rsid w:val="00A871B7"/>
    <w:rsid w:val="00A9068D"/>
    <w:rsid w:val="00A90DAB"/>
    <w:rsid w:val="00A91C9E"/>
    <w:rsid w:val="00A940D2"/>
    <w:rsid w:val="00A941B1"/>
    <w:rsid w:val="00A94D0B"/>
    <w:rsid w:val="00A961FB"/>
    <w:rsid w:val="00A9727A"/>
    <w:rsid w:val="00A976F1"/>
    <w:rsid w:val="00A978D6"/>
    <w:rsid w:val="00A979F6"/>
    <w:rsid w:val="00AA03E5"/>
    <w:rsid w:val="00AA2314"/>
    <w:rsid w:val="00AA3E6D"/>
    <w:rsid w:val="00AA50F5"/>
    <w:rsid w:val="00AB0043"/>
    <w:rsid w:val="00AB1404"/>
    <w:rsid w:val="00AB2C6B"/>
    <w:rsid w:val="00AB3051"/>
    <w:rsid w:val="00AB30D0"/>
    <w:rsid w:val="00AB3FF2"/>
    <w:rsid w:val="00AB4329"/>
    <w:rsid w:val="00AB7B6E"/>
    <w:rsid w:val="00AC02A7"/>
    <w:rsid w:val="00AC0365"/>
    <w:rsid w:val="00AC0374"/>
    <w:rsid w:val="00AC08A9"/>
    <w:rsid w:val="00AC09C4"/>
    <w:rsid w:val="00AC2730"/>
    <w:rsid w:val="00AC304C"/>
    <w:rsid w:val="00AC3312"/>
    <w:rsid w:val="00AC3B64"/>
    <w:rsid w:val="00AC3C8A"/>
    <w:rsid w:val="00AC40C1"/>
    <w:rsid w:val="00AC4DB0"/>
    <w:rsid w:val="00AC5D36"/>
    <w:rsid w:val="00AC68C5"/>
    <w:rsid w:val="00AC7171"/>
    <w:rsid w:val="00AC7444"/>
    <w:rsid w:val="00AD016C"/>
    <w:rsid w:val="00AD347E"/>
    <w:rsid w:val="00AD39C3"/>
    <w:rsid w:val="00AD5154"/>
    <w:rsid w:val="00AD721C"/>
    <w:rsid w:val="00AD7AF8"/>
    <w:rsid w:val="00AE26C1"/>
    <w:rsid w:val="00AE2BF6"/>
    <w:rsid w:val="00AE2E0D"/>
    <w:rsid w:val="00AE3607"/>
    <w:rsid w:val="00AE41C6"/>
    <w:rsid w:val="00AE4934"/>
    <w:rsid w:val="00AE5831"/>
    <w:rsid w:val="00AE5966"/>
    <w:rsid w:val="00AE65E5"/>
    <w:rsid w:val="00AE6849"/>
    <w:rsid w:val="00AE7016"/>
    <w:rsid w:val="00AF0721"/>
    <w:rsid w:val="00AF0F40"/>
    <w:rsid w:val="00AF0F82"/>
    <w:rsid w:val="00AF11E7"/>
    <w:rsid w:val="00AF1CBA"/>
    <w:rsid w:val="00AF2FD3"/>
    <w:rsid w:val="00AF3ED6"/>
    <w:rsid w:val="00AF48A6"/>
    <w:rsid w:val="00AF5828"/>
    <w:rsid w:val="00AF5DE6"/>
    <w:rsid w:val="00AF6FCB"/>
    <w:rsid w:val="00AF70EF"/>
    <w:rsid w:val="00AF7359"/>
    <w:rsid w:val="00B01BC3"/>
    <w:rsid w:val="00B02BE5"/>
    <w:rsid w:val="00B02FC2"/>
    <w:rsid w:val="00B0461C"/>
    <w:rsid w:val="00B046FA"/>
    <w:rsid w:val="00B05A01"/>
    <w:rsid w:val="00B05D96"/>
    <w:rsid w:val="00B067A5"/>
    <w:rsid w:val="00B0693A"/>
    <w:rsid w:val="00B07F10"/>
    <w:rsid w:val="00B10AEE"/>
    <w:rsid w:val="00B11222"/>
    <w:rsid w:val="00B1140D"/>
    <w:rsid w:val="00B11811"/>
    <w:rsid w:val="00B1207E"/>
    <w:rsid w:val="00B12688"/>
    <w:rsid w:val="00B150D3"/>
    <w:rsid w:val="00B20975"/>
    <w:rsid w:val="00B217A1"/>
    <w:rsid w:val="00B2252E"/>
    <w:rsid w:val="00B22CED"/>
    <w:rsid w:val="00B23F56"/>
    <w:rsid w:val="00B24A17"/>
    <w:rsid w:val="00B24EFB"/>
    <w:rsid w:val="00B27F6B"/>
    <w:rsid w:val="00B27FD1"/>
    <w:rsid w:val="00B3067F"/>
    <w:rsid w:val="00B30BED"/>
    <w:rsid w:val="00B3179F"/>
    <w:rsid w:val="00B323B9"/>
    <w:rsid w:val="00B32678"/>
    <w:rsid w:val="00B32BB6"/>
    <w:rsid w:val="00B335FD"/>
    <w:rsid w:val="00B345DF"/>
    <w:rsid w:val="00B34774"/>
    <w:rsid w:val="00B34B65"/>
    <w:rsid w:val="00B36909"/>
    <w:rsid w:val="00B410E2"/>
    <w:rsid w:val="00B42F3F"/>
    <w:rsid w:val="00B44C5D"/>
    <w:rsid w:val="00B44FD9"/>
    <w:rsid w:val="00B45245"/>
    <w:rsid w:val="00B45B71"/>
    <w:rsid w:val="00B464B7"/>
    <w:rsid w:val="00B46A23"/>
    <w:rsid w:val="00B46DA0"/>
    <w:rsid w:val="00B46DA4"/>
    <w:rsid w:val="00B47D99"/>
    <w:rsid w:val="00B54D45"/>
    <w:rsid w:val="00B54DC3"/>
    <w:rsid w:val="00B557FC"/>
    <w:rsid w:val="00B60923"/>
    <w:rsid w:val="00B6154C"/>
    <w:rsid w:val="00B6198C"/>
    <w:rsid w:val="00B6243E"/>
    <w:rsid w:val="00B62737"/>
    <w:rsid w:val="00B62F96"/>
    <w:rsid w:val="00B6392C"/>
    <w:rsid w:val="00B6486A"/>
    <w:rsid w:val="00B655B5"/>
    <w:rsid w:val="00B65B4E"/>
    <w:rsid w:val="00B65DB7"/>
    <w:rsid w:val="00B66F5C"/>
    <w:rsid w:val="00B705BD"/>
    <w:rsid w:val="00B70AA8"/>
    <w:rsid w:val="00B7111B"/>
    <w:rsid w:val="00B71162"/>
    <w:rsid w:val="00B7169D"/>
    <w:rsid w:val="00B718D2"/>
    <w:rsid w:val="00B71BCE"/>
    <w:rsid w:val="00B71BDD"/>
    <w:rsid w:val="00B733C3"/>
    <w:rsid w:val="00B74290"/>
    <w:rsid w:val="00B745D3"/>
    <w:rsid w:val="00B75696"/>
    <w:rsid w:val="00B75803"/>
    <w:rsid w:val="00B75BAC"/>
    <w:rsid w:val="00B75E12"/>
    <w:rsid w:val="00B76602"/>
    <w:rsid w:val="00B767D1"/>
    <w:rsid w:val="00B77720"/>
    <w:rsid w:val="00B80FEE"/>
    <w:rsid w:val="00B8147F"/>
    <w:rsid w:val="00B84B93"/>
    <w:rsid w:val="00B86245"/>
    <w:rsid w:val="00B8640E"/>
    <w:rsid w:val="00B86756"/>
    <w:rsid w:val="00B8716A"/>
    <w:rsid w:val="00B873C6"/>
    <w:rsid w:val="00B917D7"/>
    <w:rsid w:val="00B91D73"/>
    <w:rsid w:val="00B935CD"/>
    <w:rsid w:val="00B93790"/>
    <w:rsid w:val="00B946FB"/>
    <w:rsid w:val="00B95527"/>
    <w:rsid w:val="00B95A7C"/>
    <w:rsid w:val="00B96AB9"/>
    <w:rsid w:val="00B97B5A"/>
    <w:rsid w:val="00B97E41"/>
    <w:rsid w:val="00BA0CB2"/>
    <w:rsid w:val="00BA10B1"/>
    <w:rsid w:val="00BA1C85"/>
    <w:rsid w:val="00BA2064"/>
    <w:rsid w:val="00BA2488"/>
    <w:rsid w:val="00BA24CA"/>
    <w:rsid w:val="00BA38A6"/>
    <w:rsid w:val="00BA39C9"/>
    <w:rsid w:val="00BA458B"/>
    <w:rsid w:val="00BA4B0B"/>
    <w:rsid w:val="00BA6457"/>
    <w:rsid w:val="00BA6F47"/>
    <w:rsid w:val="00BA7A76"/>
    <w:rsid w:val="00BB0F4C"/>
    <w:rsid w:val="00BB129E"/>
    <w:rsid w:val="00BB31DF"/>
    <w:rsid w:val="00BB4EA9"/>
    <w:rsid w:val="00BB50DE"/>
    <w:rsid w:val="00BB5159"/>
    <w:rsid w:val="00BB515E"/>
    <w:rsid w:val="00BB6098"/>
    <w:rsid w:val="00BB6453"/>
    <w:rsid w:val="00BB665E"/>
    <w:rsid w:val="00BB6885"/>
    <w:rsid w:val="00BC0EDD"/>
    <w:rsid w:val="00BC0FC9"/>
    <w:rsid w:val="00BC2662"/>
    <w:rsid w:val="00BC32CA"/>
    <w:rsid w:val="00BC3B16"/>
    <w:rsid w:val="00BC4081"/>
    <w:rsid w:val="00BC5105"/>
    <w:rsid w:val="00BC5814"/>
    <w:rsid w:val="00BC6C96"/>
    <w:rsid w:val="00BC747D"/>
    <w:rsid w:val="00BD03FC"/>
    <w:rsid w:val="00BD208D"/>
    <w:rsid w:val="00BD3127"/>
    <w:rsid w:val="00BD33BE"/>
    <w:rsid w:val="00BD3D67"/>
    <w:rsid w:val="00BD608D"/>
    <w:rsid w:val="00BE2485"/>
    <w:rsid w:val="00BE3C5E"/>
    <w:rsid w:val="00BE3E93"/>
    <w:rsid w:val="00BE46C0"/>
    <w:rsid w:val="00BE5E1F"/>
    <w:rsid w:val="00BE796C"/>
    <w:rsid w:val="00BF145F"/>
    <w:rsid w:val="00BF1830"/>
    <w:rsid w:val="00BF2E32"/>
    <w:rsid w:val="00BF3F7F"/>
    <w:rsid w:val="00BF484A"/>
    <w:rsid w:val="00BF5771"/>
    <w:rsid w:val="00BF5880"/>
    <w:rsid w:val="00BF5F97"/>
    <w:rsid w:val="00BF6F89"/>
    <w:rsid w:val="00BF7BCD"/>
    <w:rsid w:val="00BF7E7A"/>
    <w:rsid w:val="00C00C75"/>
    <w:rsid w:val="00C00EE6"/>
    <w:rsid w:val="00C02B58"/>
    <w:rsid w:val="00C03469"/>
    <w:rsid w:val="00C03D54"/>
    <w:rsid w:val="00C05F2B"/>
    <w:rsid w:val="00C06070"/>
    <w:rsid w:val="00C0761C"/>
    <w:rsid w:val="00C07D4E"/>
    <w:rsid w:val="00C143E2"/>
    <w:rsid w:val="00C15168"/>
    <w:rsid w:val="00C17BE5"/>
    <w:rsid w:val="00C21C2E"/>
    <w:rsid w:val="00C22929"/>
    <w:rsid w:val="00C22F1C"/>
    <w:rsid w:val="00C24319"/>
    <w:rsid w:val="00C245F4"/>
    <w:rsid w:val="00C250C8"/>
    <w:rsid w:val="00C25CE1"/>
    <w:rsid w:val="00C33144"/>
    <w:rsid w:val="00C33A84"/>
    <w:rsid w:val="00C345A5"/>
    <w:rsid w:val="00C34A5B"/>
    <w:rsid w:val="00C365C1"/>
    <w:rsid w:val="00C375C0"/>
    <w:rsid w:val="00C40263"/>
    <w:rsid w:val="00C41670"/>
    <w:rsid w:val="00C41F29"/>
    <w:rsid w:val="00C42E36"/>
    <w:rsid w:val="00C42E6D"/>
    <w:rsid w:val="00C4351D"/>
    <w:rsid w:val="00C4395C"/>
    <w:rsid w:val="00C43BF0"/>
    <w:rsid w:val="00C44385"/>
    <w:rsid w:val="00C44F88"/>
    <w:rsid w:val="00C45117"/>
    <w:rsid w:val="00C4537B"/>
    <w:rsid w:val="00C47B86"/>
    <w:rsid w:val="00C47EA9"/>
    <w:rsid w:val="00C5075F"/>
    <w:rsid w:val="00C50871"/>
    <w:rsid w:val="00C51414"/>
    <w:rsid w:val="00C51A2C"/>
    <w:rsid w:val="00C531A8"/>
    <w:rsid w:val="00C564E5"/>
    <w:rsid w:val="00C57B5C"/>
    <w:rsid w:val="00C57D9E"/>
    <w:rsid w:val="00C6050D"/>
    <w:rsid w:val="00C60C1B"/>
    <w:rsid w:val="00C61E6C"/>
    <w:rsid w:val="00C64112"/>
    <w:rsid w:val="00C64999"/>
    <w:rsid w:val="00C65958"/>
    <w:rsid w:val="00C66752"/>
    <w:rsid w:val="00C700B4"/>
    <w:rsid w:val="00C7081C"/>
    <w:rsid w:val="00C71783"/>
    <w:rsid w:val="00C71FC5"/>
    <w:rsid w:val="00C72443"/>
    <w:rsid w:val="00C7579D"/>
    <w:rsid w:val="00C76090"/>
    <w:rsid w:val="00C76761"/>
    <w:rsid w:val="00C76D90"/>
    <w:rsid w:val="00C80D55"/>
    <w:rsid w:val="00C817C7"/>
    <w:rsid w:val="00C81DC0"/>
    <w:rsid w:val="00C83B23"/>
    <w:rsid w:val="00C84FC1"/>
    <w:rsid w:val="00C85403"/>
    <w:rsid w:val="00C8551A"/>
    <w:rsid w:val="00C866C4"/>
    <w:rsid w:val="00C87311"/>
    <w:rsid w:val="00C87548"/>
    <w:rsid w:val="00C877DF"/>
    <w:rsid w:val="00C878B0"/>
    <w:rsid w:val="00C879DA"/>
    <w:rsid w:val="00C90905"/>
    <w:rsid w:val="00C90C9B"/>
    <w:rsid w:val="00C96BC3"/>
    <w:rsid w:val="00C9796C"/>
    <w:rsid w:val="00CA240C"/>
    <w:rsid w:val="00CA2B08"/>
    <w:rsid w:val="00CA314B"/>
    <w:rsid w:val="00CA5D14"/>
    <w:rsid w:val="00CA7C25"/>
    <w:rsid w:val="00CB0B4C"/>
    <w:rsid w:val="00CB2E09"/>
    <w:rsid w:val="00CB3C56"/>
    <w:rsid w:val="00CB4276"/>
    <w:rsid w:val="00CB59DB"/>
    <w:rsid w:val="00CB5AB0"/>
    <w:rsid w:val="00CB6337"/>
    <w:rsid w:val="00CB643F"/>
    <w:rsid w:val="00CB6667"/>
    <w:rsid w:val="00CB6CDE"/>
    <w:rsid w:val="00CB7CEA"/>
    <w:rsid w:val="00CC0503"/>
    <w:rsid w:val="00CC0B0C"/>
    <w:rsid w:val="00CC1038"/>
    <w:rsid w:val="00CC1348"/>
    <w:rsid w:val="00CC1F19"/>
    <w:rsid w:val="00CC1FD2"/>
    <w:rsid w:val="00CC37F9"/>
    <w:rsid w:val="00CC433F"/>
    <w:rsid w:val="00CC4B49"/>
    <w:rsid w:val="00CC5080"/>
    <w:rsid w:val="00CC61B0"/>
    <w:rsid w:val="00CC6845"/>
    <w:rsid w:val="00CC79BE"/>
    <w:rsid w:val="00CD1785"/>
    <w:rsid w:val="00CD544E"/>
    <w:rsid w:val="00CD6196"/>
    <w:rsid w:val="00CD735E"/>
    <w:rsid w:val="00CD785B"/>
    <w:rsid w:val="00CE07FE"/>
    <w:rsid w:val="00CE09AA"/>
    <w:rsid w:val="00CE29C0"/>
    <w:rsid w:val="00CE30AC"/>
    <w:rsid w:val="00CE3649"/>
    <w:rsid w:val="00CE4735"/>
    <w:rsid w:val="00CE63D2"/>
    <w:rsid w:val="00CE77E7"/>
    <w:rsid w:val="00CE7BA6"/>
    <w:rsid w:val="00CF0784"/>
    <w:rsid w:val="00CF1546"/>
    <w:rsid w:val="00CF174A"/>
    <w:rsid w:val="00CF1799"/>
    <w:rsid w:val="00CF2E41"/>
    <w:rsid w:val="00CF366D"/>
    <w:rsid w:val="00CF3E9B"/>
    <w:rsid w:val="00CF40B7"/>
    <w:rsid w:val="00CF5650"/>
    <w:rsid w:val="00CF5944"/>
    <w:rsid w:val="00D00701"/>
    <w:rsid w:val="00D0516A"/>
    <w:rsid w:val="00D05218"/>
    <w:rsid w:val="00D05CB7"/>
    <w:rsid w:val="00D07B9F"/>
    <w:rsid w:val="00D1066D"/>
    <w:rsid w:val="00D11702"/>
    <w:rsid w:val="00D1202E"/>
    <w:rsid w:val="00D13AD4"/>
    <w:rsid w:val="00D145D4"/>
    <w:rsid w:val="00D148DE"/>
    <w:rsid w:val="00D15828"/>
    <w:rsid w:val="00D1642E"/>
    <w:rsid w:val="00D174F8"/>
    <w:rsid w:val="00D17ED1"/>
    <w:rsid w:val="00D2231D"/>
    <w:rsid w:val="00D24444"/>
    <w:rsid w:val="00D24550"/>
    <w:rsid w:val="00D24D7F"/>
    <w:rsid w:val="00D25A2C"/>
    <w:rsid w:val="00D26C36"/>
    <w:rsid w:val="00D2765B"/>
    <w:rsid w:val="00D27C83"/>
    <w:rsid w:val="00D30226"/>
    <w:rsid w:val="00D30962"/>
    <w:rsid w:val="00D3114B"/>
    <w:rsid w:val="00D32437"/>
    <w:rsid w:val="00D33B9D"/>
    <w:rsid w:val="00D3614C"/>
    <w:rsid w:val="00D36AB5"/>
    <w:rsid w:val="00D372AA"/>
    <w:rsid w:val="00D374FE"/>
    <w:rsid w:val="00D37B11"/>
    <w:rsid w:val="00D37FC8"/>
    <w:rsid w:val="00D4272A"/>
    <w:rsid w:val="00D4287A"/>
    <w:rsid w:val="00D44ACD"/>
    <w:rsid w:val="00D506EE"/>
    <w:rsid w:val="00D51062"/>
    <w:rsid w:val="00D51178"/>
    <w:rsid w:val="00D512A8"/>
    <w:rsid w:val="00D5233D"/>
    <w:rsid w:val="00D528AE"/>
    <w:rsid w:val="00D53E07"/>
    <w:rsid w:val="00D55EDE"/>
    <w:rsid w:val="00D561EE"/>
    <w:rsid w:val="00D5658F"/>
    <w:rsid w:val="00D573E4"/>
    <w:rsid w:val="00D57F80"/>
    <w:rsid w:val="00D609CB"/>
    <w:rsid w:val="00D60A5A"/>
    <w:rsid w:val="00D60AFF"/>
    <w:rsid w:val="00D61074"/>
    <w:rsid w:val="00D615A4"/>
    <w:rsid w:val="00D62E55"/>
    <w:rsid w:val="00D6371D"/>
    <w:rsid w:val="00D64382"/>
    <w:rsid w:val="00D65F0E"/>
    <w:rsid w:val="00D6643A"/>
    <w:rsid w:val="00D70DBC"/>
    <w:rsid w:val="00D71442"/>
    <w:rsid w:val="00D72B75"/>
    <w:rsid w:val="00D741C7"/>
    <w:rsid w:val="00D74B41"/>
    <w:rsid w:val="00D779C3"/>
    <w:rsid w:val="00D802F6"/>
    <w:rsid w:val="00D80DED"/>
    <w:rsid w:val="00D815D4"/>
    <w:rsid w:val="00D819F0"/>
    <w:rsid w:val="00D81A84"/>
    <w:rsid w:val="00D83C94"/>
    <w:rsid w:val="00D8662C"/>
    <w:rsid w:val="00D871CE"/>
    <w:rsid w:val="00D877A8"/>
    <w:rsid w:val="00D8792F"/>
    <w:rsid w:val="00D87F80"/>
    <w:rsid w:val="00D90245"/>
    <w:rsid w:val="00D90949"/>
    <w:rsid w:val="00D90973"/>
    <w:rsid w:val="00D917D2"/>
    <w:rsid w:val="00D91F55"/>
    <w:rsid w:val="00D92036"/>
    <w:rsid w:val="00D9383B"/>
    <w:rsid w:val="00D93ACE"/>
    <w:rsid w:val="00D942A7"/>
    <w:rsid w:val="00D9479E"/>
    <w:rsid w:val="00D95FC0"/>
    <w:rsid w:val="00DA0C3A"/>
    <w:rsid w:val="00DA17B0"/>
    <w:rsid w:val="00DA1D38"/>
    <w:rsid w:val="00DA2317"/>
    <w:rsid w:val="00DA2C7F"/>
    <w:rsid w:val="00DA32E9"/>
    <w:rsid w:val="00DA3C98"/>
    <w:rsid w:val="00DA5299"/>
    <w:rsid w:val="00DA7A97"/>
    <w:rsid w:val="00DA7B85"/>
    <w:rsid w:val="00DB01E4"/>
    <w:rsid w:val="00DB1ADA"/>
    <w:rsid w:val="00DB2B74"/>
    <w:rsid w:val="00DB3241"/>
    <w:rsid w:val="00DB32CE"/>
    <w:rsid w:val="00DB337A"/>
    <w:rsid w:val="00DB6007"/>
    <w:rsid w:val="00DB6442"/>
    <w:rsid w:val="00DB6639"/>
    <w:rsid w:val="00DB6F0B"/>
    <w:rsid w:val="00DB7226"/>
    <w:rsid w:val="00DC0AE5"/>
    <w:rsid w:val="00DC1A5D"/>
    <w:rsid w:val="00DC21A3"/>
    <w:rsid w:val="00DC3531"/>
    <w:rsid w:val="00DC47BA"/>
    <w:rsid w:val="00DC5B85"/>
    <w:rsid w:val="00DC651D"/>
    <w:rsid w:val="00DD06EB"/>
    <w:rsid w:val="00DD17D8"/>
    <w:rsid w:val="00DD1DCB"/>
    <w:rsid w:val="00DD3156"/>
    <w:rsid w:val="00DD4E76"/>
    <w:rsid w:val="00DD5F99"/>
    <w:rsid w:val="00DD64BA"/>
    <w:rsid w:val="00DD6EAE"/>
    <w:rsid w:val="00DE1FEE"/>
    <w:rsid w:val="00DE2002"/>
    <w:rsid w:val="00DE2DCB"/>
    <w:rsid w:val="00DE386F"/>
    <w:rsid w:val="00DF0E77"/>
    <w:rsid w:val="00DF2876"/>
    <w:rsid w:val="00DF2C1C"/>
    <w:rsid w:val="00DF30D2"/>
    <w:rsid w:val="00DF3F07"/>
    <w:rsid w:val="00DF3F4E"/>
    <w:rsid w:val="00DF47DC"/>
    <w:rsid w:val="00DF4872"/>
    <w:rsid w:val="00DF4896"/>
    <w:rsid w:val="00DF6A1C"/>
    <w:rsid w:val="00E01890"/>
    <w:rsid w:val="00E02E9F"/>
    <w:rsid w:val="00E03082"/>
    <w:rsid w:val="00E04B1C"/>
    <w:rsid w:val="00E05CE7"/>
    <w:rsid w:val="00E071FE"/>
    <w:rsid w:val="00E100A7"/>
    <w:rsid w:val="00E1179B"/>
    <w:rsid w:val="00E11B46"/>
    <w:rsid w:val="00E11FE7"/>
    <w:rsid w:val="00E14BFC"/>
    <w:rsid w:val="00E155CE"/>
    <w:rsid w:val="00E15917"/>
    <w:rsid w:val="00E16839"/>
    <w:rsid w:val="00E16C87"/>
    <w:rsid w:val="00E2085F"/>
    <w:rsid w:val="00E231AE"/>
    <w:rsid w:val="00E24685"/>
    <w:rsid w:val="00E26A01"/>
    <w:rsid w:val="00E27975"/>
    <w:rsid w:val="00E30887"/>
    <w:rsid w:val="00E30AC7"/>
    <w:rsid w:val="00E30D12"/>
    <w:rsid w:val="00E32160"/>
    <w:rsid w:val="00E326FB"/>
    <w:rsid w:val="00E33768"/>
    <w:rsid w:val="00E33938"/>
    <w:rsid w:val="00E35A50"/>
    <w:rsid w:val="00E35B7E"/>
    <w:rsid w:val="00E35EDA"/>
    <w:rsid w:val="00E35EEF"/>
    <w:rsid w:val="00E360DE"/>
    <w:rsid w:val="00E36425"/>
    <w:rsid w:val="00E3647D"/>
    <w:rsid w:val="00E373F7"/>
    <w:rsid w:val="00E37826"/>
    <w:rsid w:val="00E37CD0"/>
    <w:rsid w:val="00E40124"/>
    <w:rsid w:val="00E40549"/>
    <w:rsid w:val="00E4116E"/>
    <w:rsid w:val="00E413E9"/>
    <w:rsid w:val="00E41CFE"/>
    <w:rsid w:val="00E42198"/>
    <w:rsid w:val="00E442BB"/>
    <w:rsid w:val="00E45166"/>
    <w:rsid w:val="00E45287"/>
    <w:rsid w:val="00E45367"/>
    <w:rsid w:val="00E46269"/>
    <w:rsid w:val="00E46BB5"/>
    <w:rsid w:val="00E4736C"/>
    <w:rsid w:val="00E4762E"/>
    <w:rsid w:val="00E54874"/>
    <w:rsid w:val="00E55FB1"/>
    <w:rsid w:val="00E56A0C"/>
    <w:rsid w:val="00E6009E"/>
    <w:rsid w:val="00E60A4F"/>
    <w:rsid w:val="00E61B98"/>
    <w:rsid w:val="00E64C2E"/>
    <w:rsid w:val="00E64D5A"/>
    <w:rsid w:val="00E65E97"/>
    <w:rsid w:val="00E66643"/>
    <w:rsid w:val="00E66E5F"/>
    <w:rsid w:val="00E6797D"/>
    <w:rsid w:val="00E67F68"/>
    <w:rsid w:val="00E7089C"/>
    <w:rsid w:val="00E70BED"/>
    <w:rsid w:val="00E71038"/>
    <w:rsid w:val="00E7181C"/>
    <w:rsid w:val="00E736E9"/>
    <w:rsid w:val="00E77C22"/>
    <w:rsid w:val="00E80475"/>
    <w:rsid w:val="00E81BE7"/>
    <w:rsid w:val="00E81F07"/>
    <w:rsid w:val="00E82D9E"/>
    <w:rsid w:val="00E8325B"/>
    <w:rsid w:val="00E83C0D"/>
    <w:rsid w:val="00E86748"/>
    <w:rsid w:val="00E908A8"/>
    <w:rsid w:val="00E9098D"/>
    <w:rsid w:val="00E909D0"/>
    <w:rsid w:val="00E92800"/>
    <w:rsid w:val="00E92C3B"/>
    <w:rsid w:val="00E92D2A"/>
    <w:rsid w:val="00E9317A"/>
    <w:rsid w:val="00E932D5"/>
    <w:rsid w:val="00E942FA"/>
    <w:rsid w:val="00E95D28"/>
    <w:rsid w:val="00E961D9"/>
    <w:rsid w:val="00E96405"/>
    <w:rsid w:val="00E972A8"/>
    <w:rsid w:val="00E9769D"/>
    <w:rsid w:val="00E97884"/>
    <w:rsid w:val="00E97F6C"/>
    <w:rsid w:val="00EA12C4"/>
    <w:rsid w:val="00EA1D5D"/>
    <w:rsid w:val="00EA2161"/>
    <w:rsid w:val="00EA4102"/>
    <w:rsid w:val="00EA4541"/>
    <w:rsid w:val="00EA4B82"/>
    <w:rsid w:val="00EA4DE5"/>
    <w:rsid w:val="00EA526F"/>
    <w:rsid w:val="00EA53F0"/>
    <w:rsid w:val="00EA5C4C"/>
    <w:rsid w:val="00EA5C6F"/>
    <w:rsid w:val="00EA5FA8"/>
    <w:rsid w:val="00EB0B09"/>
    <w:rsid w:val="00EB16BA"/>
    <w:rsid w:val="00EB20E7"/>
    <w:rsid w:val="00EB2E35"/>
    <w:rsid w:val="00EB3569"/>
    <w:rsid w:val="00EB42DB"/>
    <w:rsid w:val="00EB5205"/>
    <w:rsid w:val="00EB5972"/>
    <w:rsid w:val="00EB60E3"/>
    <w:rsid w:val="00EC045F"/>
    <w:rsid w:val="00EC1171"/>
    <w:rsid w:val="00EC1894"/>
    <w:rsid w:val="00EC233C"/>
    <w:rsid w:val="00EC382D"/>
    <w:rsid w:val="00EC3E0C"/>
    <w:rsid w:val="00EC48A7"/>
    <w:rsid w:val="00EC5950"/>
    <w:rsid w:val="00EC6727"/>
    <w:rsid w:val="00EC6EAD"/>
    <w:rsid w:val="00EC7342"/>
    <w:rsid w:val="00EC77F3"/>
    <w:rsid w:val="00EC79E1"/>
    <w:rsid w:val="00EC7AA9"/>
    <w:rsid w:val="00ED0273"/>
    <w:rsid w:val="00ED0526"/>
    <w:rsid w:val="00ED06B1"/>
    <w:rsid w:val="00ED1AB3"/>
    <w:rsid w:val="00ED1DA8"/>
    <w:rsid w:val="00ED31AD"/>
    <w:rsid w:val="00ED3D78"/>
    <w:rsid w:val="00ED4132"/>
    <w:rsid w:val="00ED4717"/>
    <w:rsid w:val="00ED5078"/>
    <w:rsid w:val="00ED5542"/>
    <w:rsid w:val="00ED5CB1"/>
    <w:rsid w:val="00ED5DC9"/>
    <w:rsid w:val="00ED5FFF"/>
    <w:rsid w:val="00ED6865"/>
    <w:rsid w:val="00ED6A38"/>
    <w:rsid w:val="00ED7AE7"/>
    <w:rsid w:val="00ED7D01"/>
    <w:rsid w:val="00EE11A8"/>
    <w:rsid w:val="00EE1C84"/>
    <w:rsid w:val="00EE3159"/>
    <w:rsid w:val="00EE50D6"/>
    <w:rsid w:val="00EF2DCE"/>
    <w:rsid w:val="00EF2E53"/>
    <w:rsid w:val="00EF334F"/>
    <w:rsid w:val="00EF3493"/>
    <w:rsid w:val="00EF375C"/>
    <w:rsid w:val="00EF3B03"/>
    <w:rsid w:val="00F010BE"/>
    <w:rsid w:val="00F0125D"/>
    <w:rsid w:val="00F030C9"/>
    <w:rsid w:val="00F033D1"/>
    <w:rsid w:val="00F05304"/>
    <w:rsid w:val="00F057F2"/>
    <w:rsid w:val="00F06747"/>
    <w:rsid w:val="00F069D0"/>
    <w:rsid w:val="00F11064"/>
    <w:rsid w:val="00F12137"/>
    <w:rsid w:val="00F12BAF"/>
    <w:rsid w:val="00F13A0A"/>
    <w:rsid w:val="00F14FF3"/>
    <w:rsid w:val="00F15F16"/>
    <w:rsid w:val="00F1616F"/>
    <w:rsid w:val="00F1726C"/>
    <w:rsid w:val="00F17B1D"/>
    <w:rsid w:val="00F20CCD"/>
    <w:rsid w:val="00F21F14"/>
    <w:rsid w:val="00F22A5E"/>
    <w:rsid w:val="00F23155"/>
    <w:rsid w:val="00F23F3C"/>
    <w:rsid w:val="00F2483C"/>
    <w:rsid w:val="00F24F6A"/>
    <w:rsid w:val="00F25350"/>
    <w:rsid w:val="00F253D0"/>
    <w:rsid w:val="00F26627"/>
    <w:rsid w:val="00F26C88"/>
    <w:rsid w:val="00F3000A"/>
    <w:rsid w:val="00F302C3"/>
    <w:rsid w:val="00F32DEE"/>
    <w:rsid w:val="00F3498F"/>
    <w:rsid w:val="00F34F62"/>
    <w:rsid w:val="00F34FEF"/>
    <w:rsid w:val="00F35E55"/>
    <w:rsid w:val="00F36BA2"/>
    <w:rsid w:val="00F3767F"/>
    <w:rsid w:val="00F3798D"/>
    <w:rsid w:val="00F37F19"/>
    <w:rsid w:val="00F40A1D"/>
    <w:rsid w:val="00F40DE9"/>
    <w:rsid w:val="00F411E1"/>
    <w:rsid w:val="00F44E4D"/>
    <w:rsid w:val="00F450FF"/>
    <w:rsid w:val="00F46558"/>
    <w:rsid w:val="00F46D12"/>
    <w:rsid w:val="00F47B55"/>
    <w:rsid w:val="00F50559"/>
    <w:rsid w:val="00F508AB"/>
    <w:rsid w:val="00F50F23"/>
    <w:rsid w:val="00F53717"/>
    <w:rsid w:val="00F54358"/>
    <w:rsid w:val="00F548EC"/>
    <w:rsid w:val="00F54CA9"/>
    <w:rsid w:val="00F568FA"/>
    <w:rsid w:val="00F570D0"/>
    <w:rsid w:val="00F604F8"/>
    <w:rsid w:val="00F61B52"/>
    <w:rsid w:val="00F62076"/>
    <w:rsid w:val="00F62CF2"/>
    <w:rsid w:val="00F62F93"/>
    <w:rsid w:val="00F634EC"/>
    <w:rsid w:val="00F63B3C"/>
    <w:rsid w:val="00F63E0E"/>
    <w:rsid w:val="00F63FCF"/>
    <w:rsid w:val="00F64438"/>
    <w:rsid w:val="00F64A0E"/>
    <w:rsid w:val="00F64E1E"/>
    <w:rsid w:val="00F64E62"/>
    <w:rsid w:val="00F66661"/>
    <w:rsid w:val="00F66C9A"/>
    <w:rsid w:val="00F67199"/>
    <w:rsid w:val="00F712BF"/>
    <w:rsid w:val="00F72D7F"/>
    <w:rsid w:val="00F74A53"/>
    <w:rsid w:val="00F8028A"/>
    <w:rsid w:val="00F80387"/>
    <w:rsid w:val="00F81E91"/>
    <w:rsid w:val="00F81EC0"/>
    <w:rsid w:val="00F8287F"/>
    <w:rsid w:val="00F8361C"/>
    <w:rsid w:val="00F83B66"/>
    <w:rsid w:val="00F83DC2"/>
    <w:rsid w:val="00F84452"/>
    <w:rsid w:val="00F85619"/>
    <w:rsid w:val="00F85F94"/>
    <w:rsid w:val="00F85FFC"/>
    <w:rsid w:val="00F86FA5"/>
    <w:rsid w:val="00F8731F"/>
    <w:rsid w:val="00F876EC"/>
    <w:rsid w:val="00F9003E"/>
    <w:rsid w:val="00F91021"/>
    <w:rsid w:val="00F9282A"/>
    <w:rsid w:val="00F934CD"/>
    <w:rsid w:val="00F93954"/>
    <w:rsid w:val="00F93CA3"/>
    <w:rsid w:val="00F94C2E"/>
    <w:rsid w:val="00F94CB4"/>
    <w:rsid w:val="00F9645A"/>
    <w:rsid w:val="00F96CFB"/>
    <w:rsid w:val="00F97876"/>
    <w:rsid w:val="00F97CB9"/>
    <w:rsid w:val="00FA05D6"/>
    <w:rsid w:val="00FA0B3C"/>
    <w:rsid w:val="00FA2645"/>
    <w:rsid w:val="00FA2B2B"/>
    <w:rsid w:val="00FA3772"/>
    <w:rsid w:val="00FA380D"/>
    <w:rsid w:val="00FA47CD"/>
    <w:rsid w:val="00FA566C"/>
    <w:rsid w:val="00FA665B"/>
    <w:rsid w:val="00FA6DB0"/>
    <w:rsid w:val="00FA7581"/>
    <w:rsid w:val="00FA7FCF"/>
    <w:rsid w:val="00FB2F62"/>
    <w:rsid w:val="00FB30FB"/>
    <w:rsid w:val="00FB383C"/>
    <w:rsid w:val="00FB40EC"/>
    <w:rsid w:val="00FB4269"/>
    <w:rsid w:val="00FB4E9B"/>
    <w:rsid w:val="00FB70A0"/>
    <w:rsid w:val="00FB74AC"/>
    <w:rsid w:val="00FB7B9F"/>
    <w:rsid w:val="00FB7E99"/>
    <w:rsid w:val="00FC0FBE"/>
    <w:rsid w:val="00FC20A2"/>
    <w:rsid w:val="00FC3AA1"/>
    <w:rsid w:val="00FC40C8"/>
    <w:rsid w:val="00FC4A79"/>
    <w:rsid w:val="00FC6AD6"/>
    <w:rsid w:val="00FD0345"/>
    <w:rsid w:val="00FD0807"/>
    <w:rsid w:val="00FD1455"/>
    <w:rsid w:val="00FD220B"/>
    <w:rsid w:val="00FD3395"/>
    <w:rsid w:val="00FD45B5"/>
    <w:rsid w:val="00FD45F5"/>
    <w:rsid w:val="00FD5A1C"/>
    <w:rsid w:val="00FD5A22"/>
    <w:rsid w:val="00FD5C8F"/>
    <w:rsid w:val="00FD6408"/>
    <w:rsid w:val="00FD6814"/>
    <w:rsid w:val="00FD72DC"/>
    <w:rsid w:val="00FD7A54"/>
    <w:rsid w:val="00FE0314"/>
    <w:rsid w:val="00FE0EBF"/>
    <w:rsid w:val="00FE26C6"/>
    <w:rsid w:val="00FE34FA"/>
    <w:rsid w:val="00FE354E"/>
    <w:rsid w:val="00FE3598"/>
    <w:rsid w:val="00FE374F"/>
    <w:rsid w:val="00FE5046"/>
    <w:rsid w:val="00FE63DC"/>
    <w:rsid w:val="00FE74AB"/>
    <w:rsid w:val="00FF006E"/>
    <w:rsid w:val="00FF2B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2B1"/>
    <w:pPr>
      <w:spacing w:after="0" w:line="480" w:lineRule="auto"/>
    </w:pPr>
    <w:rPr>
      <w:rFonts w:ascii="Times New Roman" w:hAnsi="Times New Roman"/>
      <w:sz w:val="24"/>
    </w:rPr>
  </w:style>
  <w:style w:type="paragraph" w:styleId="Heading1">
    <w:name w:val="heading 1"/>
    <w:basedOn w:val="APACenteredText"/>
    <w:next w:val="Normal"/>
    <w:link w:val="Heading1Char"/>
    <w:uiPriority w:val="9"/>
    <w:qFormat/>
    <w:rsid w:val="00896769"/>
    <w:pPr>
      <w:keepNext/>
      <w:keepLines/>
      <w:outlineLvl w:val="0"/>
    </w:pPr>
    <w:rPr>
      <w:rFonts w:eastAsiaTheme="majorEastAsia" w:cstheme="majorBidi"/>
      <w:b/>
      <w:bCs/>
      <w:color w:val="000000" w:themeColor="text1"/>
      <w:szCs w:val="28"/>
    </w:rPr>
  </w:style>
  <w:style w:type="paragraph" w:styleId="Heading2">
    <w:name w:val="heading 2"/>
    <w:basedOn w:val="NormalNoIndent"/>
    <w:next w:val="Normal"/>
    <w:link w:val="Heading2Char"/>
    <w:uiPriority w:val="9"/>
    <w:semiHidden/>
    <w:unhideWhenUsed/>
    <w:qFormat/>
    <w:rsid w:val="00896769"/>
    <w:pPr>
      <w:keepNext/>
      <w:keepLines/>
      <w:outlineLvl w:val="1"/>
    </w:pPr>
    <w:rPr>
      <w:rFonts w:eastAsiaTheme="majorEastAsia" w:cstheme="majorBidi"/>
      <w:b/>
      <w:bCs/>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2BB6"/>
    <w:pPr>
      <w:tabs>
        <w:tab w:val="center" w:pos="4680"/>
        <w:tab w:val="right" w:pos="9360"/>
      </w:tabs>
      <w:spacing w:line="240" w:lineRule="auto"/>
    </w:pPr>
  </w:style>
  <w:style w:type="character" w:customStyle="1" w:styleId="HeaderChar">
    <w:name w:val="Header Char"/>
    <w:basedOn w:val="DefaultParagraphFont"/>
    <w:link w:val="Header"/>
    <w:uiPriority w:val="99"/>
    <w:rsid w:val="00B32BB6"/>
    <w:rPr>
      <w:rFonts w:ascii="Times New Roman" w:hAnsi="Times New Roman"/>
      <w:sz w:val="24"/>
    </w:rPr>
  </w:style>
  <w:style w:type="paragraph" w:styleId="Footer">
    <w:name w:val="footer"/>
    <w:basedOn w:val="Normal"/>
    <w:link w:val="FooterChar"/>
    <w:uiPriority w:val="99"/>
    <w:unhideWhenUsed/>
    <w:rsid w:val="00B32BB6"/>
    <w:pPr>
      <w:tabs>
        <w:tab w:val="center" w:pos="4680"/>
        <w:tab w:val="right" w:pos="9360"/>
      </w:tabs>
      <w:spacing w:line="240" w:lineRule="auto"/>
    </w:pPr>
  </w:style>
  <w:style w:type="character" w:customStyle="1" w:styleId="FooterChar">
    <w:name w:val="Footer Char"/>
    <w:basedOn w:val="DefaultParagraphFont"/>
    <w:link w:val="Footer"/>
    <w:uiPriority w:val="99"/>
    <w:rsid w:val="00B32BB6"/>
    <w:rPr>
      <w:rFonts w:ascii="Times New Roman" w:hAnsi="Times New Roman"/>
      <w:sz w:val="24"/>
    </w:rPr>
  </w:style>
  <w:style w:type="paragraph" w:customStyle="1" w:styleId="NormalNoIndent">
    <w:name w:val="NormalNoIndent"/>
    <w:basedOn w:val="Normal"/>
    <w:qFormat/>
    <w:rsid w:val="00885761"/>
  </w:style>
  <w:style w:type="paragraph" w:customStyle="1" w:styleId="APAHeader">
    <w:name w:val="APAHeader"/>
    <w:basedOn w:val="NormalNoIndent"/>
    <w:qFormat/>
    <w:rsid w:val="00885761"/>
    <w:pPr>
      <w:spacing w:line="240" w:lineRule="auto"/>
    </w:pPr>
  </w:style>
  <w:style w:type="paragraph" w:customStyle="1" w:styleId="APACenteredText">
    <w:name w:val="APACenteredText"/>
    <w:basedOn w:val="Normal"/>
    <w:qFormat/>
    <w:rsid w:val="004960FC"/>
    <w:pPr>
      <w:jc w:val="center"/>
    </w:pPr>
  </w:style>
  <w:style w:type="paragraph" w:customStyle="1" w:styleId="References">
    <w:name w:val="References"/>
    <w:basedOn w:val="Normal"/>
    <w:qFormat/>
    <w:rsid w:val="00B71BCE"/>
    <w:pPr>
      <w:ind w:left="720" w:hanging="720"/>
    </w:pPr>
  </w:style>
  <w:style w:type="character" w:customStyle="1" w:styleId="Heading1Char">
    <w:name w:val="Heading 1 Char"/>
    <w:basedOn w:val="DefaultParagraphFont"/>
    <w:link w:val="Heading1"/>
    <w:uiPriority w:val="9"/>
    <w:rsid w:val="00896769"/>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semiHidden/>
    <w:rsid w:val="00896769"/>
    <w:rPr>
      <w:rFonts w:ascii="Times New Roman" w:eastAsiaTheme="majorEastAsia" w:hAnsi="Times New Roman" w:cstheme="majorBidi"/>
      <w:b/>
      <w:bCs/>
      <w:color w:val="000000" w:themeColor="text1"/>
      <w:sz w:val="24"/>
      <w:szCs w:val="26"/>
    </w:rPr>
  </w:style>
  <w:style w:type="paragraph" w:customStyle="1" w:styleId="APAHeading3">
    <w:name w:val="APAHeading3"/>
    <w:basedOn w:val="Normal"/>
    <w:next w:val="APABody"/>
    <w:qFormat/>
    <w:rsid w:val="00896769"/>
    <w:rPr>
      <w:b/>
    </w:rPr>
  </w:style>
  <w:style w:type="character" w:customStyle="1" w:styleId="APAHeading4">
    <w:name w:val="APAHeading4"/>
    <w:uiPriority w:val="1"/>
    <w:qFormat/>
    <w:rsid w:val="00896769"/>
    <w:rPr>
      <w:i/>
    </w:rPr>
  </w:style>
  <w:style w:type="character" w:customStyle="1" w:styleId="APAHeading5">
    <w:name w:val="APAHeading5"/>
    <w:uiPriority w:val="1"/>
    <w:qFormat/>
    <w:rsid w:val="00405DA4"/>
    <w:rPr>
      <w:i/>
    </w:rPr>
  </w:style>
  <w:style w:type="paragraph" w:customStyle="1" w:styleId="APAHeading1">
    <w:name w:val="APAHeading1"/>
    <w:basedOn w:val="APACenteredText"/>
    <w:next w:val="APABody"/>
    <w:qFormat/>
    <w:rsid w:val="00405DA4"/>
    <w:rPr>
      <w:b/>
    </w:rPr>
  </w:style>
  <w:style w:type="paragraph" w:customStyle="1" w:styleId="APAHeading2">
    <w:name w:val="APAHeading2"/>
    <w:basedOn w:val="APABody"/>
    <w:next w:val="APABody"/>
    <w:qFormat/>
    <w:rsid w:val="009547D2"/>
    <w:pPr>
      <w:ind w:firstLine="0"/>
    </w:pPr>
  </w:style>
  <w:style w:type="paragraph" w:customStyle="1" w:styleId="APALongQuote">
    <w:name w:val="APALongQuote"/>
    <w:basedOn w:val="Normal"/>
    <w:rsid w:val="008A0951"/>
    <w:pPr>
      <w:ind w:left="720"/>
    </w:pPr>
  </w:style>
  <w:style w:type="paragraph" w:customStyle="1" w:styleId="APALongQuoteMore">
    <w:name w:val="APALongQuoteMore"/>
    <w:basedOn w:val="Normal"/>
    <w:rsid w:val="003E098C"/>
    <w:pPr>
      <w:ind w:left="720"/>
    </w:pPr>
  </w:style>
  <w:style w:type="paragraph" w:customStyle="1" w:styleId="APABody">
    <w:name w:val="APABody"/>
    <w:basedOn w:val="Normal"/>
    <w:qFormat/>
    <w:rsid w:val="001A72B1"/>
    <w:pPr>
      <w:ind w:firstLine="720"/>
    </w:pPr>
  </w:style>
  <w:style w:type="character" w:styleId="Hyperlink">
    <w:name w:val="Hyperlink"/>
    <w:basedOn w:val="DefaultParagraphFont"/>
    <w:uiPriority w:val="99"/>
    <w:unhideWhenUsed/>
    <w:rsid w:val="00F010BE"/>
    <w:rPr>
      <w:color w:val="0000FF" w:themeColor="hyperlink"/>
      <w:u w:val="single"/>
    </w:rPr>
  </w:style>
  <w:style w:type="paragraph" w:styleId="BalloonText">
    <w:name w:val="Balloon Text"/>
    <w:basedOn w:val="Normal"/>
    <w:link w:val="BalloonTextChar"/>
    <w:uiPriority w:val="99"/>
    <w:semiHidden/>
    <w:unhideWhenUsed/>
    <w:rsid w:val="005F199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199A"/>
    <w:rPr>
      <w:rFonts w:ascii="Tahoma" w:hAnsi="Tahoma" w:cs="Tahoma"/>
      <w:sz w:val="16"/>
      <w:szCs w:val="16"/>
    </w:rPr>
  </w:style>
  <w:style w:type="paragraph" w:styleId="IntenseQuote">
    <w:name w:val="Intense Quote"/>
    <w:basedOn w:val="Normal"/>
    <w:next w:val="Normal"/>
    <w:link w:val="IntenseQuoteChar"/>
    <w:uiPriority w:val="30"/>
    <w:qFormat/>
    <w:rsid w:val="008514EC"/>
    <w:pPr>
      <w:pBdr>
        <w:bottom w:val="single" w:sz="4" w:space="4" w:color="4F81BD" w:themeColor="accent1"/>
      </w:pBdr>
      <w:spacing w:before="200" w:after="280" w:line="276" w:lineRule="auto"/>
      <w:ind w:left="936" w:right="936"/>
    </w:pPr>
    <w:rPr>
      <w:rFonts w:asciiTheme="minorHAnsi" w:eastAsiaTheme="minorEastAsia" w:hAnsiTheme="minorHAnsi"/>
      <w:b/>
      <w:bCs/>
      <w:i/>
      <w:iCs/>
      <w:color w:val="4F81BD" w:themeColor="accent1"/>
      <w:sz w:val="22"/>
      <w:lang w:eastAsia="ja-JP"/>
    </w:rPr>
  </w:style>
  <w:style w:type="character" w:customStyle="1" w:styleId="IntenseQuoteChar">
    <w:name w:val="Intense Quote Char"/>
    <w:basedOn w:val="DefaultParagraphFont"/>
    <w:link w:val="IntenseQuote"/>
    <w:uiPriority w:val="30"/>
    <w:rsid w:val="008514EC"/>
    <w:rPr>
      <w:rFonts w:eastAsiaTheme="minorEastAsia"/>
      <w:b/>
      <w:bCs/>
      <w:i/>
      <w:iCs/>
      <w:color w:val="4F81BD" w:themeColor="accent1"/>
      <w:lang w:eastAsia="ja-JP"/>
    </w:rPr>
  </w:style>
  <w:style w:type="paragraph" w:styleId="ListParagraph">
    <w:name w:val="List Paragraph"/>
    <w:basedOn w:val="Normal"/>
    <w:uiPriority w:val="34"/>
    <w:qFormat/>
    <w:rsid w:val="00BE3C5E"/>
    <w:pPr>
      <w:spacing w:line="240" w:lineRule="auto"/>
      <w:ind w:left="720"/>
      <w:contextualSpacing/>
    </w:pPr>
    <w:rPr>
      <w:rFonts w:eastAsia="Times New Roman" w:cs="Times New Roman"/>
      <w:szCs w:val="24"/>
    </w:rPr>
  </w:style>
  <w:style w:type="paragraph" w:styleId="Quote">
    <w:name w:val="Quote"/>
    <w:basedOn w:val="Normal"/>
    <w:next w:val="Normal"/>
    <w:link w:val="QuoteChar"/>
    <w:uiPriority w:val="29"/>
    <w:qFormat/>
    <w:rsid w:val="00D24D7F"/>
    <w:pPr>
      <w:spacing w:after="200" w:line="276" w:lineRule="auto"/>
    </w:pPr>
    <w:rPr>
      <w:rFonts w:asciiTheme="minorHAnsi" w:eastAsiaTheme="minorEastAsia" w:hAnsiTheme="minorHAnsi"/>
      <w:i/>
      <w:iCs/>
      <w:color w:val="000000" w:themeColor="text1"/>
      <w:sz w:val="22"/>
      <w:lang w:eastAsia="ja-JP"/>
    </w:rPr>
  </w:style>
  <w:style w:type="character" w:customStyle="1" w:styleId="QuoteChar">
    <w:name w:val="Quote Char"/>
    <w:basedOn w:val="DefaultParagraphFont"/>
    <w:link w:val="Quote"/>
    <w:uiPriority w:val="29"/>
    <w:rsid w:val="00D24D7F"/>
    <w:rPr>
      <w:rFonts w:eastAsiaTheme="minorEastAsia"/>
      <w:i/>
      <w:iCs/>
      <w:color w:val="000000" w:themeColor="text1"/>
      <w:lang w:eastAsia="ja-JP"/>
    </w:rPr>
  </w:style>
  <w:style w:type="table" w:styleId="TableGrid">
    <w:name w:val="Table Grid"/>
    <w:basedOn w:val="TableNormal"/>
    <w:uiPriority w:val="59"/>
    <w:rsid w:val="00B557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2B1"/>
    <w:pPr>
      <w:spacing w:after="0" w:line="480" w:lineRule="auto"/>
    </w:pPr>
    <w:rPr>
      <w:rFonts w:ascii="Times New Roman" w:hAnsi="Times New Roman"/>
      <w:sz w:val="24"/>
    </w:rPr>
  </w:style>
  <w:style w:type="paragraph" w:styleId="Heading1">
    <w:name w:val="heading 1"/>
    <w:basedOn w:val="APACenteredText"/>
    <w:next w:val="Normal"/>
    <w:link w:val="Heading1Char"/>
    <w:uiPriority w:val="9"/>
    <w:qFormat/>
    <w:rsid w:val="00896769"/>
    <w:pPr>
      <w:keepNext/>
      <w:keepLines/>
      <w:outlineLvl w:val="0"/>
    </w:pPr>
    <w:rPr>
      <w:rFonts w:eastAsiaTheme="majorEastAsia" w:cstheme="majorBidi"/>
      <w:b/>
      <w:bCs/>
      <w:color w:val="000000" w:themeColor="text1"/>
      <w:szCs w:val="28"/>
    </w:rPr>
  </w:style>
  <w:style w:type="paragraph" w:styleId="Heading2">
    <w:name w:val="heading 2"/>
    <w:basedOn w:val="NormalNoIndent"/>
    <w:next w:val="Normal"/>
    <w:link w:val="Heading2Char"/>
    <w:uiPriority w:val="9"/>
    <w:semiHidden/>
    <w:unhideWhenUsed/>
    <w:qFormat/>
    <w:rsid w:val="00896769"/>
    <w:pPr>
      <w:keepNext/>
      <w:keepLines/>
      <w:outlineLvl w:val="1"/>
    </w:pPr>
    <w:rPr>
      <w:rFonts w:eastAsiaTheme="majorEastAsia" w:cstheme="majorBidi"/>
      <w:b/>
      <w:bCs/>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2BB6"/>
    <w:pPr>
      <w:tabs>
        <w:tab w:val="center" w:pos="4680"/>
        <w:tab w:val="right" w:pos="9360"/>
      </w:tabs>
      <w:spacing w:line="240" w:lineRule="auto"/>
    </w:pPr>
  </w:style>
  <w:style w:type="character" w:customStyle="1" w:styleId="HeaderChar">
    <w:name w:val="Header Char"/>
    <w:basedOn w:val="DefaultParagraphFont"/>
    <w:link w:val="Header"/>
    <w:uiPriority w:val="99"/>
    <w:rsid w:val="00B32BB6"/>
    <w:rPr>
      <w:rFonts w:ascii="Times New Roman" w:hAnsi="Times New Roman"/>
      <w:sz w:val="24"/>
    </w:rPr>
  </w:style>
  <w:style w:type="paragraph" w:styleId="Footer">
    <w:name w:val="footer"/>
    <w:basedOn w:val="Normal"/>
    <w:link w:val="FooterChar"/>
    <w:uiPriority w:val="99"/>
    <w:unhideWhenUsed/>
    <w:rsid w:val="00B32BB6"/>
    <w:pPr>
      <w:tabs>
        <w:tab w:val="center" w:pos="4680"/>
        <w:tab w:val="right" w:pos="9360"/>
      </w:tabs>
      <w:spacing w:line="240" w:lineRule="auto"/>
    </w:pPr>
  </w:style>
  <w:style w:type="character" w:customStyle="1" w:styleId="FooterChar">
    <w:name w:val="Footer Char"/>
    <w:basedOn w:val="DefaultParagraphFont"/>
    <w:link w:val="Footer"/>
    <w:uiPriority w:val="99"/>
    <w:rsid w:val="00B32BB6"/>
    <w:rPr>
      <w:rFonts w:ascii="Times New Roman" w:hAnsi="Times New Roman"/>
      <w:sz w:val="24"/>
    </w:rPr>
  </w:style>
  <w:style w:type="paragraph" w:customStyle="1" w:styleId="NormalNoIndent">
    <w:name w:val="NormalNoIndent"/>
    <w:basedOn w:val="Normal"/>
    <w:qFormat/>
    <w:rsid w:val="00885761"/>
  </w:style>
  <w:style w:type="paragraph" w:customStyle="1" w:styleId="APAHeader">
    <w:name w:val="APAHeader"/>
    <w:basedOn w:val="NormalNoIndent"/>
    <w:qFormat/>
    <w:rsid w:val="00885761"/>
    <w:pPr>
      <w:spacing w:line="240" w:lineRule="auto"/>
    </w:pPr>
  </w:style>
  <w:style w:type="paragraph" w:customStyle="1" w:styleId="APACenteredText">
    <w:name w:val="APACenteredText"/>
    <w:basedOn w:val="Normal"/>
    <w:qFormat/>
    <w:rsid w:val="004960FC"/>
    <w:pPr>
      <w:jc w:val="center"/>
    </w:pPr>
  </w:style>
  <w:style w:type="paragraph" w:customStyle="1" w:styleId="References">
    <w:name w:val="References"/>
    <w:basedOn w:val="Normal"/>
    <w:qFormat/>
    <w:rsid w:val="00B71BCE"/>
    <w:pPr>
      <w:ind w:left="720" w:hanging="720"/>
    </w:pPr>
  </w:style>
  <w:style w:type="character" w:customStyle="1" w:styleId="Heading1Char">
    <w:name w:val="Heading 1 Char"/>
    <w:basedOn w:val="DefaultParagraphFont"/>
    <w:link w:val="Heading1"/>
    <w:uiPriority w:val="9"/>
    <w:rsid w:val="00896769"/>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semiHidden/>
    <w:rsid w:val="00896769"/>
    <w:rPr>
      <w:rFonts w:ascii="Times New Roman" w:eastAsiaTheme="majorEastAsia" w:hAnsi="Times New Roman" w:cstheme="majorBidi"/>
      <w:b/>
      <w:bCs/>
      <w:color w:val="000000" w:themeColor="text1"/>
      <w:sz w:val="24"/>
      <w:szCs w:val="26"/>
    </w:rPr>
  </w:style>
  <w:style w:type="paragraph" w:customStyle="1" w:styleId="APAHeading3">
    <w:name w:val="APAHeading3"/>
    <w:basedOn w:val="Normal"/>
    <w:next w:val="APABody"/>
    <w:qFormat/>
    <w:rsid w:val="00896769"/>
    <w:rPr>
      <w:b/>
    </w:rPr>
  </w:style>
  <w:style w:type="character" w:customStyle="1" w:styleId="APAHeading4">
    <w:name w:val="APAHeading4"/>
    <w:uiPriority w:val="1"/>
    <w:qFormat/>
    <w:rsid w:val="00896769"/>
    <w:rPr>
      <w:i/>
    </w:rPr>
  </w:style>
  <w:style w:type="character" w:customStyle="1" w:styleId="APAHeading5">
    <w:name w:val="APAHeading5"/>
    <w:uiPriority w:val="1"/>
    <w:qFormat/>
    <w:rsid w:val="00405DA4"/>
    <w:rPr>
      <w:i/>
    </w:rPr>
  </w:style>
  <w:style w:type="paragraph" w:customStyle="1" w:styleId="APAHeading1">
    <w:name w:val="APAHeading1"/>
    <w:basedOn w:val="APACenteredText"/>
    <w:next w:val="APABody"/>
    <w:qFormat/>
    <w:rsid w:val="00405DA4"/>
    <w:rPr>
      <w:b/>
    </w:rPr>
  </w:style>
  <w:style w:type="paragraph" w:customStyle="1" w:styleId="APAHeading2">
    <w:name w:val="APAHeading2"/>
    <w:basedOn w:val="APABody"/>
    <w:next w:val="APABody"/>
    <w:qFormat/>
    <w:rsid w:val="009547D2"/>
    <w:pPr>
      <w:ind w:firstLine="0"/>
    </w:pPr>
  </w:style>
  <w:style w:type="paragraph" w:customStyle="1" w:styleId="APALongQuote">
    <w:name w:val="APALongQuote"/>
    <w:basedOn w:val="Normal"/>
    <w:rsid w:val="008A0951"/>
    <w:pPr>
      <w:ind w:left="720"/>
    </w:pPr>
  </w:style>
  <w:style w:type="paragraph" w:customStyle="1" w:styleId="APALongQuoteMore">
    <w:name w:val="APALongQuoteMore"/>
    <w:basedOn w:val="Normal"/>
    <w:rsid w:val="003E098C"/>
    <w:pPr>
      <w:ind w:left="720"/>
    </w:pPr>
  </w:style>
  <w:style w:type="paragraph" w:customStyle="1" w:styleId="APABody">
    <w:name w:val="APABody"/>
    <w:basedOn w:val="Normal"/>
    <w:qFormat/>
    <w:rsid w:val="001A72B1"/>
    <w:pPr>
      <w:ind w:firstLine="720"/>
    </w:pPr>
  </w:style>
  <w:style w:type="character" w:styleId="Hyperlink">
    <w:name w:val="Hyperlink"/>
    <w:basedOn w:val="DefaultParagraphFont"/>
    <w:uiPriority w:val="99"/>
    <w:unhideWhenUsed/>
    <w:rsid w:val="00F010BE"/>
    <w:rPr>
      <w:color w:val="0000FF" w:themeColor="hyperlink"/>
      <w:u w:val="single"/>
    </w:rPr>
  </w:style>
  <w:style w:type="paragraph" w:styleId="BalloonText">
    <w:name w:val="Balloon Text"/>
    <w:basedOn w:val="Normal"/>
    <w:link w:val="BalloonTextChar"/>
    <w:uiPriority w:val="99"/>
    <w:semiHidden/>
    <w:unhideWhenUsed/>
    <w:rsid w:val="005F199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199A"/>
    <w:rPr>
      <w:rFonts w:ascii="Tahoma" w:hAnsi="Tahoma" w:cs="Tahoma"/>
      <w:sz w:val="16"/>
      <w:szCs w:val="16"/>
    </w:rPr>
  </w:style>
  <w:style w:type="paragraph" w:styleId="IntenseQuote">
    <w:name w:val="Intense Quote"/>
    <w:basedOn w:val="Normal"/>
    <w:next w:val="Normal"/>
    <w:link w:val="IntenseQuoteChar"/>
    <w:uiPriority w:val="30"/>
    <w:qFormat/>
    <w:rsid w:val="008514EC"/>
    <w:pPr>
      <w:pBdr>
        <w:bottom w:val="single" w:sz="4" w:space="4" w:color="4F81BD" w:themeColor="accent1"/>
      </w:pBdr>
      <w:spacing w:before="200" w:after="280" w:line="276" w:lineRule="auto"/>
      <w:ind w:left="936" w:right="936"/>
    </w:pPr>
    <w:rPr>
      <w:rFonts w:asciiTheme="minorHAnsi" w:eastAsiaTheme="minorEastAsia" w:hAnsiTheme="minorHAnsi"/>
      <w:b/>
      <w:bCs/>
      <w:i/>
      <w:iCs/>
      <w:color w:val="4F81BD" w:themeColor="accent1"/>
      <w:sz w:val="22"/>
      <w:lang w:eastAsia="ja-JP"/>
    </w:rPr>
  </w:style>
  <w:style w:type="character" w:customStyle="1" w:styleId="IntenseQuoteChar">
    <w:name w:val="Intense Quote Char"/>
    <w:basedOn w:val="DefaultParagraphFont"/>
    <w:link w:val="IntenseQuote"/>
    <w:uiPriority w:val="30"/>
    <w:rsid w:val="008514EC"/>
    <w:rPr>
      <w:rFonts w:eastAsiaTheme="minorEastAsia"/>
      <w:b/>
      <w:bCs/>
      <w:i/>
      <w:iCs/>
      <w:color w:val="4F81BD" w:themeColor="accent1"/>
      <w:lang w:eastAsia="ja-JP"/>
    </w:rPr>
  </w:style>
  <w:style w:type="paragraph" w:styleId="ListParagraph">
    <w:name w:val="List Paragraph"/>
    <w:basedOn w:val="Normal"/>
    <w:uiPriority w:val="34"/>
    <w:qFormat/>
    <w:rsid w:val="00BE3C5E"/>
    <w:pPr>
      <w:spacing w:line="240" w:lineRule="auto"/>
      <w:ind w:left="720"/>
      <w:contextualSpacing/>
    </w:pPr>
    <w:rPr>
      <w:rFonts w:eastAsia="Times New Roman" w:cs="Times New Roman"/>
      <w:szCs w:val="24"/>
    </w:rPr>
  </w:style>
  <w:style w:type="paragraph" w:styleId="Quote">
    <w:name w:val="Quote"/>
    <w:basedOn w:val="Normal"/>
    <w:next w:val="Normal"/>
    <w:link w:val="QuoteChar"/>
    <w:uiPriority w:val="29"/>
    <w:qFormat/>
    <w:rsid w:val="00D24D7F"/>
    <w:pPr>
      <w:spacing w:after="200" w:line="276" w:lineRule="auto"/>
    </w:pPr>
    <w:rPr>
      <w:rFonts w:asciiTheme="minorHAnsi" w:eastAsiaTheme="minorEastAsia" w:hAnsiTheme="minorHAnsi"/>
      <w:i/>
      <w:iCs/>
      <w:color w:val="000000" w:themeColor="text1"/>
      <w:sz w:val="22"/>
      <w:lang w:eastAsia="ja-JP"/>
    </w:rPr>
  </w:style>
  <w:style w:type="character" w:customStyle="1" w:styleId="QuoteChar">
    <w:name w:val="Quote Char"/>
    <w:basedOn w:val="DefaultParagraphFont"/>
    <w:link w:val="Quote"/>
    <w:uiPriority w:val="29"/>
    <w:rsid w:val="00D24D7F"/>
    <w:rPr>
      <w:rFonts w:eastAsiaTheme="minorEastAsia"/>
      <w:i/>
      <w:iCs/>
      <w:color w:val="000000" w:themeColor="text1"/>
      <w:lang w:eastAsia="ja-JP"/>
    </w:rPr>
  </w:style>
  <w:style w:type="table" w:styleId="TableGrid">
    <w:name w:val="Table Grid"/>
    <w:basedOn w:val="TableNormal"/>
    <w:uiPriority w:val="59"/>
    <w:rsid w:val="00B557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093573">
      <w:bodyDiv w:val="1"/>
      <w:marLeft w:val="0"/>
      <w:marRight w:val="0"/>
      <w:marTop w:val="0"/>
      <w:marBottom w:val="0"/>
      <w:divBdr>
        <w:top w:val="none" w:sz="0" w:space="0" w:color="auto"/>
        <w:left w:val="none" w:sz="0" w:space="0" w:color="auto"/>
        <w:bottom w:val="none" w:sz="0" w:space="0" w:color="auto"/>
        <w:right w:val="none" w:sz="0" w:space="0" w:color="auto"/>
      </w:divBdr>
      <w:divsChild>
        <w:div w:id="173620422">
          <w:marLeft w:val="547"/>
          <w:marRight w:val="0"/>
          <w:marTop w:val="0"/>
          <w:marBottom w:val="0"/>
          <w:divBdr>
            <w:top w:val="none" w:sz="0" w:space="0" w:color="auto"/>
            <w:left w:val="none" w:sz="0" w:space="0" w:color="auto"/>
            <w:bottom w:val="none" w:sz="0" w:space="0" w:color="auto"/>
            <w:right w:val="none" w:sz="0" w:space="0" w:color="auto"/>
          </w:divBdr>
        </w:div>
      </w:divsChild>
    </w:div>
    <w:div w:id="242689634">
      <w:bodyDiv w:val="1"/>
      <w:marLeft w:val="0"/>
      <w:marRight w:val="0"/>
      <w:marTop w:val="0"/>
      <w:marBottom w:val="0"/>
      <w:divBdr>
        <w:top w:val="none" w:sz="0" w:space="0" w:color="auto"/>
        <w:left w:val="none" w:sz="0" w:space="0" w:color="auto"/>
        <w:bottom w:val="none" w:sz="0" w:space="0" w:color="auto"/>
        <w:right w:val="none" w:sz="0" w:space="0" w:color="auto"/>
      </w:divBdr>
      <w:divsChild>
        <w:div w:id="1532762708">
          <w:marLeft w:val="547"/>
          <w:marRight w:val="0"/>
          <w:marTop w:val="0"/>
          <w:marBottom w:val="0"/>
          <w:divBdr>
            <w:top w:val="none" w:sz="0" w:space="0" w:color="auto"/>
            <w:left w:val="none" w:sz="0" w:space="0" w:color="auto"/>
            <w:bottom w:val="none" w:sz="0" w:space="0" w:color="auto"/>
            <w:right w:val="none" w:sz="0" w:space="0" w:color="auto"/>
          </w:divBdr>
        </w:div>
      </w:divsChild>
    </w:div>
    <w:div w:id="952245230">
      <w:bodyDiv w:val="1"/>
      <w:marLeft w:val="0"/>
      <w:marRight w:val="0"/>
      <w:marTop w:val="0"/>
      <w:marBottom w:val="0"/>
      <w:divBdr>
        <w:top w:val="none" w:sz="0" w:space="0" w:color="auto"/>
        <w:left w:val="none" w:sz="0" w:space="0" w:color="auto"/>
        <w:bottom w:val="none" w:sz="0" w:space="0" w:color="auto"/>
        <w:right w:val="none" w:sz="0" w:space="0" w:color="auto"/>
      </w:divBdr>
      <w:divsChild>
        <w:div w:id="894972786">
          <w:marLeft w:val="547"/>
          <w:marRight w:val="0"/>
          <w:marTop w:val="0"/>
          <w:marBottom w:val="0"/>
          <w:divBdr>
            <w:top w:val="none" w:sz="0" w:space="0" w:color="auto"/>
            <w:left w:val="none" w:sz="0" w:space="0" w:color="auto"/>
            <w:bottom w:val="none" w:sz="0" w:space="0" w:color="auto"/>
            <w:right w:val="none" w:sz="0" w:space="0" w:color="auto"/>
          </w:divBdr>
        </w:div>
      </w:divsChild>
    </w:div>
    <w:div w:id="1142507452">
      <w:bodyDiv w:val="1"/>
      <w:marLeft w:val="0"/>
      <w:marRight w:val="0"/>
      <w:marTop w:val="0"/>
      <w:marBottom w:val="0"/>
      <w:divBdr>
        <w:top w:val="none" w:sz="0" w:space="0" w:color="auto"/>
        <w:left w:val="none" w:sz="0" w:space="0" w:color="auto"/>
        <w:bottom w:val="none" w:sz="0" w:space="0" w:color="auto"/>
        <w:right w:val="none" w:sz="0" w:space="0" w:color="auto"/>
      </w:divBdr>
    </w:div>
    <w:div w:id="1291087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image" Target="media/image4.emf"/><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60.emf"/><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3.jpeg"/><Relationship Id="rId25" Type="http://schemas.openxmlformats.org/officeDocument/2006/relationships/image" Target="media/image9.png"/><Relationship Id="rId33" Type="http://schemas.openxmlformats.org/officeDocument/2006/relationships/hyperlink" Target="http://www.cdc.gov/vaccines/recs/schedules/downloads/adult/adult-schedule.pdf"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5.emf"/><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mass.edu/research/" TargetMode="External"/><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footer" Target="footer1.xml"/><Relationship Id="rId10" Type="http://schemas.openxmlformats.org/officeDocument/2006/relationships/hyperlink" Target="http://www.immunize.org" TargetMode="External"/><Relationship Id="rId19" Type="http://schemas.openxmlformats.org/officeDocument/2006/relationships/image" Target="media/image50.emf"/><Relationship Id="rId31" Type="http://schemas.openxmlformats.org/officeDocument/2006/relationships/image" Target="media/image15.png"/><Relationship Id="rId4" Type="http://schemas.microsoft.com/office/2007/relationships/stylesWithEffects" Target="stylesWithEffects.xml"/><Relationship Id="rId9" Type="http://schemas.openxmlformats.org/officeDocument/2006/relationships/hyperlink" Target="http://www.cdc.gov/vaccines/pubs/vis/vis-downloads.htm" TargetMode="External"/><Relationship Id="rId14" Type="http://schemas.openxmlformats.org/officeDocument/2006/relationships/chart" Target="charts/chart3.xml"/><Relationship Id="rId22" Type="http://schemas.openxmlformats.org/officeDocument/2006/relationships/image" Target="media/image6.jpe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ttie\AppData\Roaming\Microsoft\Templates\Apa6thEd.wiz"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file:///C:\Users\dottie\Desktop\capstone\percentag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n-US" sz="1600"/>
              <a:t>Total</a:t>
            </a:r>
            <a:r>
              <a:rPr lang="en-US" sz="1600" baseline="0"/>
              <a:t> of Patients Seen In Office </a:t>
            </a:r>
            <a:endParaRPr lang="en-US" sz="1600"/>
          </a:p>
        </c:rich>
      </c:tx>
      <c:layout>
        <c:manualLayout>
          <c:xMode val="edge"/>
          <c:yMode val="edge"/>
          <c:x val="0.24569436032034458"/>
          <c:y val="2.3423775131758737E-2"/>
        </c:manualLayout>
      </c:layout>
      <c:overlay val="0"/>
    </c:title>
    <c:autoTitleDeleted val="0"/>
    <c:plotArea>
      <c:layout/>
      <c:barChart>
        <c:barDir val="col"/>
        <c:grouping val="clustered"/>
        <c:varyColors val="0"/>
        <c:ser>
          <c:idx val="0"/>
          <c:order val="0"/>
          <c:tx>
            <c:strRef>
              <c:f>'[Chart in Microsoft Word]Sheet1'!$B$1</c:f>
              <c:strCache>
                <c:ptCount val="1"/>
                <c:pt idx="0">
                  <c:v>total Pts</c:v>
                </c:pt>
              </c:strCache>
            </c:strRef>
          </c:tx>
          <c:invertIfNegative val="0"/>
          <c:cat>
            <c:strRef>
              <c:f>'[Chart in Microsoft Word]Sheet1'!$A$2:$A$9</c:f>
              <c:strCache>
                <c:ptCount val="8"/>
                <c:pt idx="0">
                  <c:v>week 1</c:v>
                </c:pt>
                <c:pt idx="1">
                  <c:v>week 2</c:v>
                </c:pt>
                <c:pt idx="2">
                  <c:v>week 3</c:v>
                </c:pt>
                <c:pt idx="3">
                  <c:v>week 4</c:v>
                </c:pt>
                <c:pt idx="4">
                  <c:v>week 5</c:v>
                </c:pt>
                <c:pt idx="5">
                  <c:v>week 6</c:v>
                </c:pt>
                <c:pt idx="6">
                  <c:v>week 7</c:v>
                </c:pt>
                <c:pt idx="7">
                  <c:v>week 8</c:v>
                </c:pt>
              </c:strCache>
            </c:strRef>
          </c:cat>
          <c:val>
            <c:numRef>
              <c:f>'[Chart in Microsoft Word]Sheet1'!$B$2:$B$9</c:f>
              <c:numCache>
                <c:formatCode>General</c:formatCode>
                <c:ptCount val="8"/>
                <c:pt idx="0">
                  <c:v>238</c:v>
                </c:pt>
                <c:pt idx="1">
                  <c:v>303</c:v>
                </c:pt>
                <c:pt idx="2">
                  <c:v>272</c:v>
                </c:pt>
                <c:pt idx="3">
                  <c:v>301</c:v>
                </c:pt>
                <c:pt idx="4">
                  <c:v>301</c:v>
                </c:pt>
                <c:pt idx="5">
                  <c:v>305</c:v>
                </c:pt>
                <c:pt idx="6">
                  <c:v>293</c:v>
                </c:pt>
                <c:pt idx="7">
                  <c:v>315</c:v>
                </c:pt>
              </c:numCache>
            </c:numRef>
          </c:val>
        </c:ser>
        <c:ser>
          <c:idx val="1"/>
          <c:order val="1"/>
          <c:tx>
            <c:strRef>
              <c:f>'[Chart in Microsoft Word]Sheet1'!$C$1</c:f>
              <c:strCache>
                <c:ptCount val="1"/>
                <c:pt idx="0">
                  <c:v>Medicare #</c:v>
                </c:pt>
              </c:strCache>
            </c:strRef>
          </c:tx>
          <c:invertIfNegative val="0"/>
          <c:cat>
            <c:strRef>
              <c:f>'[Chart in Microsoft Word]Sheet1'!$A$2:$A$9</c:f>
              <c:strCache>
                <c:ptCount val="8"/>
                <c:pt idx="0">
                  <c:v>week 1</c:v>
                </c:pt>
                <c:pt idx="1">
                  <c:v>week 2</c:v>
                </c:pt>
                <c:pt idx="2">
                  <c:v>week 3</c:v>
                </c:pt>
                <c:pt idx="3">
                  <c:v>week 4</c:v>
                </c:pt>
                <c:pt idx="4">
                  <c:v>week 5</c:v>
                </c:pt>
                <c:pt idx="5">
                  <c:v>week 6</c:v>
                </c:pt>
                <c:pt idx="6">
                  <c:v>week 7</c:v>
                </c:pt>
                <c:pt idx="7">
                  <c:v>week 8</c:v>
                </c:pt>
              </c:strCache>
            </c:strRef>
          </c:cat>
          <c:val>
            <c:numRef>
              <c:f>'[Chart in Microsoft Word]Sheet1'!$C$2:$C$9</c:f>
              <c:numCache>
                <c:formatCode>General</c:formatCode>
                <c:ptCount val="8"/>
                <c:pt idx="0">
                  <c:v>127</c:v>
                </c:pt>
                <c:pt idx="1">
                  <c:v>183</c:v>
                </c:pt>
                <c:pt idx="2">
                  <c:v>159</c:v>
                </c:pt>
                <c:pt idx="3">
                  <c:v>195</c:v>
                </c:pt>
                <c:pt idx="4">
                  <c:v>162</c:v>
                </c:pt>
                <c:pt idx="5">
                  <c:v>144</c:v>
                </c:pt>
                <c:pt idx="6">
                  <c:v>150</c:v>
                </c:pt>
                <c:pt idx="7">
                  <c:v>178</c:v>
                </c:pt>
              </c:numCache>
            </c:numRef>
          </c:val>
        </c:ser>
        <c:ser>
          <c:idx val="2"/>
          <c:order val="2"/>
          <c:tx>
            <c:strRef>
              <c:f>'[Chart in Microsoft Word]Sheet1'!$D$1</c:f>
              <c:strCache>
                <c:ptCount val="1"/>
                <c:pt idx="0">
                  <c:v>&lt;19 years</c:v>
                </c:pt>
              </c:strCache>
            </c:strRef>
          </c:tx>
          <c:invertIfNegative val="0"/>
          <c:cat>
            <c:strRef>
              <c:f>'[Chart in Microsoft Word]Sheet1'!$A$2:$A$9</c:f>
              <c:strCache>
                <c:ptCount val="8"/>
                <c:pt idx="0">
                  <c:v>week 1</c:v>
                </c:pt>
                <c:pt idx="1">
                  <c:v>week 2</c:v>
                </c:pt>
                <c:pt idx="2">
                  <c:v>week 3</c:v>
                </c:pt>
                <c:pt idx="3">
                  <c:v>week 4</c:v>
                </c:pt>
                <c:pt idx="4">
                  <c:v>week 5</c:v>
                </c:pt>
                <c:pt idx="5">
                  <c:v>week 6</c:v>
                </c:pt>
                <c:pt idx="6">
                  <c:v>week 7</c:v>
                </c:pt>
                <c:pt idx="7">
                  <c:v>week 8</c:v>
                </c:pt>
              </c:strCache>
            </c:strRef>
          </c:cat>
          <c:val>
            <c:numRef>
              <c:f>'[Chart in Microsoft Word]Sheet1'!$D$2:$D$9</c:f>
              <c:numCache>
                <c:formatCode>General</c:formatCode>
                <c:ptCount val="8"/>
                <c:pt idx="0">
                  <c:v>7</c:v>
                </c:pt>
                <c:pt idx="1">
                  <c:v>7</c:v>
                </c:pt>
                <c:pt idx="2">
                  <c:v>7</c:v>
                </c:pt>
                <c:pt idx="3">
                  <c:v>5</c:v>
                </c:pt>
                <c:pt idx="4">
                  <c:v>7</c:v>
                </c:pt>
                <c:pt idx="5">
                  <c:v>9</c:v>
                </c:pt>
                <c:pt idx="6">
                  <c:v>2</c:v>
                </c:pt>
                <c:pt idx="7">
                  <c:v>6</c:v>
                </c:pt>
              </c:numCache>
            </c:numRef>
          </c:val>
        </c:ser>
        <c:ser>
          <c:idx val="3"/>
          <c:order val="3"/>
          <c:tx>
            <c:strRef>
              <c:f>'[Chart in Microsoft Word]Sheet1'!$E$1</c:f>
              <c:strCache>
                <c:ptCount val="1"/>
                <c:pt idx="0">
                  <c:v>19-64 yrs</c:v>
                </c:pt>
              </c:strCache>
            </c:strRef>
          </c:tx>
          <c:invertIfNegative val="0"/>
          <c:cat>
            <c:strRef>
              <c:f>'[Chart in Microsoft Word]Sheet1'!$A$2:$A$9</c:f>
              <c:strCache>
                <c:ptCount val="8"/>
                <c:pt idx="0">
                  <c:v>week 1</c:v>
                </c:pt>
                <c:pt idx="1">
                  <c:v>week 2</c:v>
                </c:pt>
                <c:pt idx="2">
                  <c:v>week 3</c:v>
                </c:pt>
                <c:pt idx="3">
                  <c:v>week 4</c:v>
                </c:pt>
                <c:pt idx="4">
                  <c:v>week 5</c:v>
                </c:pt>
                <c:pt idx="5">
                  <c:v>week 6</c:v>
                </c:pt>
                <c:pt idx="6">
                  <c:v>week 7</c:v>
                </c:pt>
                <c:pt idx="7">
                  <c:v>week 8</c:v>
                </c:pt>
              </c:strCache>
            </c:strRef>
          </c:cat>
          <c:val>
            <c:numRef>
              <c:f>'[Chart in Microsoft Word]Sheet1'!$E$2:$E$9</c:f>
              <c:numCache>
                <c:formatCode>General</c:formatCode>
                <c:ptCount val="8"/>
                <c:pt idx="0">
                  <c:v>104</c:v>
                </c:pt>
                <c:pt idx="1">
                  <c:v>113</c:v>
                </c:pt>
                <c:pt idx="2">
                  <c:v>106</c:v>
                </c:pt>
                <c:pt idx="3">
                  <c:v>101</c:v>
                </c:pt>
                <c:pt idx="4">
                  <c:v>132</c:v>
                </c:pt>
                <c:pt idx="5">
                  <c:v>152</c:v>
                </c:pt>
                <c:pt idx="6">
                  <c:v>141</c:v>
                </c:pt>
                <c:pt idx="7">
                  <c:v>131</c:v>
                </c:pt>
              </c:numCache>
            </c:numRef>
          </c:val>
        </c:ser>
        <c:dLbls>
          <c:showLegendKey val="0"/>
          <c:showVal val="0"/>
          <c:showCatName val="0"/>
          <c:showSerName val="0"/>
          <c:showPercent val="0"/>
          <c:showBubbleSize val="0"/>
        </c:dLbls>
        <c:gapWidth val="150"/>
        <c:axId val="174367872"/>
        <c:axId val="174369408"/>
      </c:barChart>
      <c:catAx>
        <c:axId val="174367872"/>
        <c:scaling>
          <c:orientation val="minMax"/>
        </c:scaling>
        <c:delete val="0"/>
        <c:axPos val="b"/>
        <c:majorTickMark val="out"/>
        <c:minorTickMark val="none"/>
        <c:tickLblPos val="nextTo"/>
        <c:crossAx val="174369408"/>
        <c:crosses val="autoZero"/>
        <c:auto val="1"/>
        <c:lblAlgn val="ctr"/>
        <c:lblOffset val="100"/>
        <c:noMultiLvlLbl val="0"/>
      </c:catAx>
      <c:valAx>
        <c:axId val="174369408"/>
        <c:scaling>
          <c:orientation val="minMax"/>
        </c:scaling>
        <c:delete val="0"/>
        <c:axPos val="l"/>
        <c:majorGridlines/>
        <c:title>
          <c:tx>
            <c:rich>
              <a:bodyPr rot="-5400000" vert="horz"/>
              <a:lstStyle/>
              <a:p>
                <a:pPr>
                  <a:defRPr/>
                </a:pPr>
                <a:r>
                  <a:rPr lang="en-US"/>
                  <a:t> Number</a:t>
                </a:r>
                <a:r>
                  <a:rPr lang="en-US" baseline="0"/>
                  <a:t> of patients</a:t>
                </a:r>
                <a:endParaRPr lang="en-US"/>
              </a:p>
            </c:rich>
          </c:tx>
          <c:layout>
            <c:manualLayout>
              <c:xMode val="edge"/>
              <c:yMode val="edge"/>
              <c:x val="2.3571741032370953E-2"/>
              <c:y val="0.34930197457505985"/>
            </c:manualLayout>
          </c:layout>
          <c:overlay val="0"/>
        </c:title>
        <c:numFmt formatCode="General" sourceLinked="1"/>
        <c:majorTickMark val="out"/>
        <c:minorTickMark val="none"/>
        <c:tickLblPos val="nextTo"/>
        <c:crossAx val="1743678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600"/>
              <a:t>Immunization</a:t>
            </a:r>
            <a:r>
              <a:rPr lang="en-US" sz="1600" baseline="0"/>
              <a:t> Status/Administration</a:t>
            </a:r>
            <a:endParaRPr lang="en-US" sz="1600"/>
          </a:p>
        </c:rich>
      </c:tx>
      <c:overlay val="0"/>
    </c:title>
    <c:autoTitleDeleted val="0"/>
    <c:plotArea>
      <c:layout/>
      <c:barChart>
        <c:barDir val="col"/>
        <c:grouping val="clustered"/>
        <c:varyColors val="0"/>
        <c:ser>
          <c:idx val="0"/>
          <c:order val="0"/>
          <c:tx>
            <c:strRef>
              <c:f>[accetp.xlsx]Sheet1!$B$1</c:f>
              <c:strCache>
                <c:ptCount val="1"/>
                <c:pt idx="0">
                  <c:v>Current</c:v>
                </c:pt>
              </c:strCache>
            </c:strRef>
          </c:tx>
          <c:invertIfNegative val="0"/>
          <c:cat>
            <c:strRef>
              <c:f>[accetp.xlsx]Sheet1!$A$2:$A$9</c:f>
              <c:strCache>
                <c:ptCount val="8"/>
                <c:pt idx="0">
                  <c:v>Week 1</c:v>
                </c:pt>
                <c:pt idx="1">
                  <c:v>Week 2</c:v>
                </c:pt>
                <c:pt idx="2">
                  <c:v>Week 3</c:v>
                </c:pt>
                <c:pt idx="3">
                  <c:v>Week 4</c:v>
                </c:pt>
                <c:pt idx="4">
                  <c:v>Week 5</c:v>
                </c:pt>
                <c:pt idx="5">
                  <c:v>Week 6</c:v>
                </c:pt>
                <c:pt idx="6">
                  <c:v>Week 7</c:v>
                </c:pt>
                <c:pt idx="7">
                  <c:v>Week 8</c:v>
                </c:pt>
              </c:strCache>
            </c:strRef>
          </c:cat>
          <c:val>
            <c:numRef>
              <c:f>[accetp.xlsx]Sheet1!$B$2:$B$9</c:f>
              <c:numCache>
                <c:formatCode>General</c:formatCode>
                <c:ptCount val="8"/>
                <c:pt idx="0">
                  <c:v>31</c:v>
                </c:pt>
                <c:pt idx="1">
                  <c:v>35</c:v>
                </c:pt>
                <c:pt idx="2">
                  <c:v>28</c:v>
                </c:pt>
                <c:pt idx="3">
                  <c:v>25</c:v>
                </c:pt>
                <c:pt idx="4">
                  <c:v>50</c:v>
                </c:pt>
                <c:pt idx="5">
                  <c:v>61</c:v>
                </c:pt>
                <c:pt idx="6">
                  <c:v>45</c:v>
                </c:pt>
                <c:pt idx="7">
                  <c:v>28</c:v>
                </c:pt>
              </c:numCache>
            </c:numRef>
          </c:val>
        </c:ser>
        <c:ser>
          <c:idx val="1"/>
          <c:order val="1"/>
          <c:tx>
            <c:strRef>
              <c:f>[accetp.xlsx]Sheet1!$C$1</c:f>
              <c:strCache>
                <c:ptCount val="1"/>
                <c:pt idx="0">
                  <c:v>Given</c:v>
                </c:pt>
              </c:strCache>
            </c:strRef>
          </c:tx>
          <c:invertIfNegative val="0"/>
          <c:cat>
            <c:strRef>
              <c:f>[accetp.xlsx]Sheet1!$A$2:$A$9</c:f>
              <c:strCache>
                <c:ptCount val="8"/>
                <c:pt idx="0">
                  <c:v>Week 1</c:v>
                </c:pt>
                <c:pt idx="1">
                  <c:v>Week 2</c:v>
                </c:pt>
                <c:pt idx="2">
                  <c:v>Week 3</c:v>
                </c:pt>
                <c:pt idx="3">
                  <c:v>Week 4</c:v>
                </c:pt>
                <c:pt idx="4">
                  <c:v>Week 5</c:v>
                </c:pt>
                <c:pt idx="5">
                  <c:v>Week 6</c:v>
                </c:pt>
                <c:pt idx="6">
                  <c:v>Week 7</c:v>
                </c:pt>
                <c:pt idx="7">
                  <c:v>Week 8</c:v>
                </c:pt>
              </c:strCache>
            </c:strRef>
          </c:cat>
          <c:val>
            <c:numRef>
              <c:f>[accetp.xlsx]Sheet1!$C$2:$C$9</c:f>
              <c:numCache>
                <c:formatCode>General</c:formatCode>
                <c:ptCount val="8"/>
                <c:pt idx="0">
                  <c:v>37</c:v>
                </c:pt>
                <c:pt idx="1">
                  <c:v>43</c:v>
                </c:pt>
                <c:pt idx="2">
                  <c:v>53</c:v>
                </c:pt>
                <c:pt idx="3">
                  <c:v>49</c:v>
                </c:pt>
                <c:pt idx="4">
                  <c:v>38</c:v>
                </c:pt>
                <c:pt idx="5">
                  <c:v>51</c:v>
                </c:pt>
                <c:pt idx="6">
                  <c:v>36</c:v>
                </c:pt>
                <c:pt idx="7">
                  <c:v>62</c:v>
                </c:pt>
              </c:numCache>
            </c:numRef>
          </c:val>
        </c:ser>
        <c:ser>
          <c:idx val="2"/>
          <c:order val="2"/>
          <c:tx>
            <c:strRef>
              <c:f>[accetp.xlsx]Sheet1!$D$1</c:f>
              <c:strCache>
                <c:ptCount val="1"/>
                <c:pt idx="0">
                  <c:v>Declined</c:v>
                </c:pt>
              </c:strCache>
            </c:strRef>
          </c:tx>
          <c:invertIfNegative val="0"/>
          <c:cat>
            <c:strRef>
              <c:f>[accetp.xlsx]Sheet1!$A$2:$A$9</c:f>
              <c:strCache>
                <c:ptCount val="8"/>
                <c:pt idx="0">
                  <c:v>Week 1</c:v>
                </c:pt>
                <c:pt idx="1">
                  <c:v>Week 2</c:v>
                </c:pt>
                <c:pt idx="2">
                  <c:v>Week 3</c:v>
                </c:pt>
                <c:pt idx="3">
                  <c:v>Week 4</c:v>
                </c:pt>
                <c:pt idx="4">
                  <c:v>Week 5</c:v>
                </c:pt>
                <c:pt idx="5">
                  <c:v>Week 6</c:v>
                </c:pt>
                <c:pt idx="6">
                  <c:v>Week 7</c:v>
                </c:pt>
                <c:pt idx="7">
                  <c:v>Week 8</c:v>
                </c:pt>
              </c:strCache>
            </c:strRef>
          </c:cat>
          <c:val>
            <c:numRef>
              <c:f>[accetp.xlsx]Sheet1!$D$2:$D$9</c:f>
              <c:numCache>
                <c:formatCode>General</c:formatCode>
                <c:ptCount val="8"/>
                <c:pt idx="0">
                  <c:v>36</c:v>
                </c:pt>
                <c:pt idx="1">
                  <c:v>35</c:v>
                </c:pt>
                <c:pt idx="2">
                  <c:v>25</c:v>
                </c:pt>
                <c:pt idx="3">
                  <c:v>28</c:v>
                </c:pt>
                <c:pt idx="4">
                  <c:v>34</c:v>
                </c:pt>
                <c:pt idx="5">
                  <c:v>39</c:v>
                </c:pt>
                <c:pt idx="6">
                  <c:v>50</c:v>
                </c:pt>
                <c:pt idx="7">
                  <c:v>41</c:v>
                </c:pt>
              </c:numCache>
            </c:numRef>
          </c:val>
        </c:ser>
        <c:dLbls>
          <c:showLegendKey val="0"/>
          <c:showVal val="0"/>
          <c:showCatName val="0"/>
          <c:showSerName val="0"/>
          <c:showPercent val="0"/>
          <c:showBubbleSize val="0"/>
        </c:dLbls>
        <c:gapWidth val="150"/>
        <c:axId val="174428928"/>
        <c:axId val="174430464"/>
      </c:barChart>
      <c:catAx>
        <c:axId val="174428928"/>
        <c:scaling>
          <c:orientation val="minMax"/>
        </c:scaling>
        <c:delete val="0"/>
        <c:axPos val="b"/>
        <c:majorTickMark val="out"/>
        <c:minorTickMark val="none"/>
        <c:tickLblPos val="nextTo"/>
        <c:crossAx val="174430464"/>
        <c:crosses val="autoZero"/>
        <c:auto val="1"/>
        <c:lblAlgn val="ctr"/>
        <c:lblOffset val="100"/>
        <c:noMultiLvlLbl val="0"/>
      </c:catAx>
      <c:valAx>
        <c:axId val="174430464"/>
        <c:scaling>
          <c:orientation val="minMax"/>
        </c:scaling>
        <c:delete val="0"/>
        <c:axPos val="l"/>
        <c:majorGridlines/>
        <c:title>
          <c:tx>
            <c:rich>
              <a:bodyPr rot="-5400000" vert="horz"/>
              <a:lstStyle/>
              <a:p>
                <a:pPr>
                  <a:defRPr/>
                </a:pPr>
                <a:r>
                  <a:rPr lang="en-US"/>
                  <a:t>Number</a:t>
                </a:r>
                <a:r>
                  <a:rPr lang="en-US" baseline="0"/>
                  <a:t> of Patients</a:t>
                </a:r>
                <a:endParaRPr lang="en-US"/>
              </a:p>
            </c:rich>
          </c:tx>
          <c:overlay val="0"/>
        </c:title>
        <c:numFmt formatCode="General" sourceLinked="1"/>
        <c:majorTickMark val="out"/>
        <c:minorTickMark val="none"/>
        <c:tickLblPos val="nextTo"/>
        <c:crossAx val="17442892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Activity</a:t>
            </a:r>
            <a:r>
              <a:rPr lang="en-US" sz="1200" baseline="0"/>
              <a:t> of Immunization Adminstration</a:t>
            </a:r>
            <a:endParaRPr lang="en-US" sz="1200"/>
          </a:p>
        </c:rich>
      </c:tx>
      <c:layout>
        <c:manualLayout>
          <c:xMode val="edge"/>
          <c:yMode val="edge"/>
          <c:x val="0.28544890566365161"/>
          <c:y val="0"/>
        </c:manualLayout>
      </c:layout>
      <c:overlay val="0"/>
    </c:title>
    <c:autoTitleDeleted val="0"/>
    <c:plotArea>
      <c:layout/>
      <c:lineChart>
        <c:grouping val="standard"/>
        <c:varyColors val="0"/>
        <c:ser>
          <c:idx val="0"/>
          <c:order val="0"/>
          <c:tx>
            <c:strRef>
              <c:f>[percentage.xlsx]Sheet1!$B$1</c:f>
              <c:strCache>
                <c:ptCount val="1"/>
                <c:pt idx="0">
                  <c:v>Current </c:v>
                </c:pt>
              </c:strCache>
            </c:strRef>
          </c:tx>
          <c:marker>
            <c:symbol val="none"/>
          </c:marker>
          <c:cat>
            <c:strRef>
              <c:f>[percentage.xlsx]Sheet1!$A$2:$A$9</c:f>
              <c:strCache>
                <c:ptCount val="8"/>
                <c:pt idx="0">
                  <c:v>Week 1</c:v>
                </c:pt>
                <c:pt idx="1">
                  <c:v>Week 2</c:v>
                </c:pt>
                <c:pt idx="2">
                  <c:v>Week 3</c:v>
                </c:pt>
                <c:pt idx="3">
                  <c:v>Week 4</c:v>
                </c:pt>
                <c:pt idx="4">
                  <c:v>Week 5</c:v>
                </c:pt>
                <c:pt idx="5">
                  <c:v>Week 6</c:v>
                </c:pt>
                <c:pt idx="6">
                  <c:v>Week 7</c:v>
                </c:pt>
                <c:pt idx="7">
                  <c:v>Week 8</c:v>
                </c:pt>
              </c:strCache>
            </c:strRef>
          </c:cat>
          <c:val>
            <c:numRef>
              <c:f>[percentage.xlsx]Sheet1!$B$2:$B$9</c:f>
              <c:numCache>
                <c:formatCode>General</c:formatCode>
                <c:ptCount val="8"/>
                <c:pt idx="0">
                  <c:v>30</c:v>
                </c:pt>
                <c:pt idx="1">
                  <c:v>31</c:v>
                </c:pt>
                <c:pt idx="2">
                  <c:v>26</c:v>
                </c:pt>
                <c:pt idx="3">
                  <c:v>25</c:v>
                </c:pt>
                <c:pt idx="4">
                  <c:v>38</c:v>
                </c:pt>
                <c:pt idx="5">
                  <c:v>40</c:v>
                </c:pt>
                <c:pt idx="6">
                  <c:v>30</c:v>
                </c:pt>
                <c:pt idx="7">
                  <c:v>21</c:v>
                </c:pt>
              </c:numCache>
            </c:numRef>
          </c:val>
          <c:smooth val="0"/>
        </c:ser>
        <c:ser>
          <c:idx val="1"/>
          <c:order val="1"/>
          <c:tx>
            <c:strRef>
              <c:f>[percentage.xlsx]Sheet1!$C$1</c:f>
              <c:strCache>
                <c:ptCount val="1"/>
                <c:pt idx="0">
                  <c:v>Given</c:v>
                </c:pt>
              </c:strCache>
            </c:strRef>
          </c:tx>
          <c:marker>
            <c:symbol val="none"/>
          </c:marker>
          <c:cat>
            <c:strRef>
              <c:f>[percentage.xlsx]Sheet1!$A$2:$A$9</c:f>
              <c:strCache>
                <c:ptCount val="8"/>
                <c:pt idx="0">
                  <c:v>Week 1</c:v>
                </c:pt>
                <c:pt idx="1">
                  <c:v>Week 2</c:v>
                </c:pt>
                <c:pt idx="2">
                  <c:v>Week 3</c:v>
                </c:pt>
                <c:pt idx="3">
                  <c:v>Week 4</c:v>
                </c:pt>
                <c:pt idx="4">
                  <c:v>Week 5</c:v>
                </c:pt>
                <c:pt idx="5">
                  <c:v>Week 6</c:v>
                </c:pt>
                <c:pt idx="6">
                  <c:v>Week 7</c:v>
                </c:pt>
                <c:pt idx="7">
                  <c:v>Week 8</c:v>
                </c:pt>
              </c:strCache>
            </c:strRef>
          </c:cat>
          <c:val>
            <c:numRef>
              <c:f>[percentage.xlsx]Sheet1!$C$2:$C$9</c:f>
              <c:numCache>
                <c:formatCode>General</c:formatCode>
                <c:ptCount val="8"/>
                <c:pt idx="0">
                  <c:v>35</c:v>
                </c:pt>
                <c:pt idx="1">
                  <c:v>30</c:v>
                </c:pt>
                <c:pt idx="2">
                  <c:v>41</c:v>
                </c:pt>
                <c:pt idx="3">
                  <c:v>49</c:v>
                </c:pt>
                <c:pt idx="4">
                  <c:v>39</c:v>
                </c:pt>
                <c:pt idx="5">
                  <c:v>34</c:v>
                </c:pt>
                <c:pt idx="6">
                  <c:v>38</c:v>
                </c:pt>
                <c:pt idx="7">
                  <c:v>40</c:v>
                </c:pt>
              </c:numCache>
            </c:numRef>
          </c:val>
          <c:smooth val="0"/>
        </c:ser>
        <c:ser>
          <c:idx val="2"/>
          <c:order val="2"/>
          <c:tx>
            <c:strRef>
              <c:f>[percentage.xlsx]Sheet1!$D$1</c:f>
              <c:strCache>
                <c:ptCount val="1"/>
                <c:pt idx="0">
                  <c:v>Total </c:v>
                </c:pt>
              </c:strCache>
            </c:strRef>
          </c:tx>
          <c:marker>
            <c:symbol val="none"/>
          </c:marker>
          <c:cat>
            <c:strRef>
              <c:f>[percentage.xlsx]Sheet1!$A$2:$A$9</c:f>
              <c:strCache>
                <c:ptCount val="8"/>
                <c:pt idx="0">
                  <c:v>Week 1</c:v>
                </c:pt>
                <c:pt idx="1">
                  <c:v>Week 2</c:v>
                </c:pt>
                <c:pt idx="2">
                  <c:v>Week 3</c:v>
                </c:pt>
                <c:pt idx="3">
                  <c:v>Week 4</c:v>
                </c:pt>
                <c:pt idx="4">
                  <c:v>Week 5</c:v>
                </c:pt>
                <c:pt idx="5">
                  <c:v>Week 6</c:v>
                </c:pt>
                <c:pt idx="6">
                  <c:v>Week 7</c:v>
                </c:pt>
                <c:pt idx="7">
                  <c:v>Week 8</c:v>
                </c:pt>
              </c:strCache>
            </c:strRef>
          </c:cat>
          <c:val>
            <c:numRef>
              <c:f>[percentage.xlsx]Sheet1!$D$2:$D$9</c:f>
              <c:numCache>
                <c:formatCode>General</c:formatCode>
                <c:ptCount val="8"/>
                <c:pt idx="0">
                  <c:v>65</c:v>
                </c:pt>
                <c:pt idx="1">
                  <c:v>61</c:v>
                </c:pt>
                <c:pt idx="2">
                  <c:v>67</c:v>
                </c:pt>
                <c:pt idx="3">
                  <c:v>74</c:v>
                </c:pt>
                <c:pt idx="4">
                  <c:v>77</c:v>
                </c:pt>
                <c:pt idx="5">
                  <c:v>74</c:v>
                </c:pt>
                <c:pt idx="6">
                  <c:v>68</c:v>
                </c:pt>
                <c:pt idx="7">
                  <c:v>61</c:v>
                </c:pt>
              </c:numCache>
            </c:numRef>
          </c:val>
          <c:smooth val="0"/>
        </c:ser>
        <c:ser>
          <c:idx val="3"/>
          <c:order val="3"/>
          <c:tx>
            <c:strRef>
              <c:f>[percentage.xlsx]Sheet1!$E$1</c:f>
              <c:strCache>
                <c:ptCount val="1"/>
                <c:pt idx="0">
                  <c:v>Declined</c:v>
                </c:pt>
              </c:strCache>
            </c:strRef>
          </c:tx>
          <c:marker>
            <c:symbol val="none"/>
          </c:marker>
          <c:cat>
            <c:strRef>
              <c:f>[percentage.xlsx]Sheet1!$A$2:$A$9</c:f>
              <c:strCache>
                <c:ptCount val="8"/>
                <c:pt idx="0">
                  <c:v>Week 1</c:v>
                </c:pt>
                <c:pt idx="1">
                  <c:v>Week 2</c:v>
                </c:pt>
                <c:pt idx="2">
                  <c:v>Week 3</c:v>
                </c:pt>
                <c:pt idx="3">
                  <c:v>Week 4</c:v>
                </c:pt>
                <c:pt idx="4">
                  <c:v>Week 5</c:v>
                </c:pt>
                <c:pt idx="5">
                  <c:v>Week 6</c:v>
                </c:pt>
                <c:pt idx="6">
                  <c:v>Week 7</c:v>
                </c:pt>
                <c:pt idx="7">
                  <c:v>Week 8</c:v>
                </c:pt>
              </c:strCache>
            </c:strRef>
          </c:cat>
          <c:val>
            <c:numRef>
              <c:f>[percentage.xlsx]Sheet1!$E$2:$E$9</c:f>
              <c:numCache>
                <c:formatCode>General</c:formatCode>
                <c:ptCount val="8"/>
                <c:pt idx="0">
                  <c:v>25</c:v>
                </c:pt>
                <c:pt idx="1">
                  <c:v>31</c:v>
                </c:pt>
                <c:pt idx="2">
                  <c:v>23</c:v>
                </c:pt>
                <c:pt idx="3">
                  <c:v>26</c:v>
                </c:pt>
                <c:pt idx="4">
                  <c:v>23</c:v>
                </c:pt>
                <c:pt idx="5">
                  <c:v>26</c:v>
                </c:pt>
                <c:pt idx="6">
                  <c:v>32</c:v>
                </c:pt>
                <c:pt idx="7">
                  <c:v>32</c:v>
                </c:pt>
              </c:numCache>
            </c:numRef>
          </c:val>
          <c:smooth val="0"/>
        </c:ser>
        <c:ser>
          <c:idx val="4"/>
          <c:order val="4"/>
          <c:tx>
            <c:strRef>
              <c:f>[percentage.xlsx]Sheet1!$F$1</c:f>
              <c:strCache>
                <c:ptCount val="1"/>
                <c:pt idx="0">
                  <c:v>no insurance</c:v>
                </c:pt>
              </c:strCache>
            </c:strRef>
          </c:tx>
          <c:marker>
            <c:symbol val="none"/>
          </c:marker>
          <c:cat>
            <c:strRef>
              <c:f>[percentage.xlsx]Sheet1!$A$2:$A$9</c:f>
              <c:strCache>
                <c:ptCount val="8"/>
                <c:pt idx="0">
                  <c:v>Week 1</c:v>
                </c:pt>
                <c:pt idx="1">
                  <c:v>Week 2</c:v>
                </c:pt>
                <c:pt idx="2">
                  <c:v>Week 3</c:v>
                </c:pt>
                <c:pt idx="3">
                  <c:v>Week 4</c:v>
                </c:pt>
                <c:pt idx="4">
                  <c:v>Week 5</c:v>
                </c:pt>
                <c:pt idx="5">
                  <c:v>Week 6</c:v>
                </c:pt>
                <c:pt idx="6">
                  <c:v>Week 7</c:v>
                </c:pt>
                <c:pt idx="7">
                  <c:v>Week 8</c:v>
                </c:pt>
              </c:strCache>
            </c:strRef>
          </c:cat>
          <c:val>
            <c:numRef>
              <c:f>[percentage.xlsx]Sheet1!$F$2:$F$9</c:f>
              <c:numCache>
                <c:formatCode>General</c:formatCode>
                <c:ptCount val="8"/>
                <c:pt idx="0">
                  <c:v>10</c:v>
                </c:pt>
                <c:pt idx="1">
                  <c:v>8</c:v>
                </c:pt>
                <c:pt idx="2">
                  <c:v>10</c:v>
                </c:pt>
                <c:pt idx="3">
                  <c:v>10</c:v>
                </c:pt>
                <c:pt idx="4">
                  <c:v>0</c:v>
                </c:pt>
                <c:pt idx="5">
                  <c:v>0</c:v>
                </c:pt>
                <c:pt idx="6">
                  <c:v>0</c:v>
                </c:pt>
                <c:pt idx="7">
                  <c:v>7</c:v>
                </c:pt>
              </c:numCache>
            </c:numRef>
          </c:val>
          <c:smooth val="0"/>
        </c:ser>
        <c:dLbls>
          <c:showLegendKey val="0"/>
          <c:showVal val="0"/>
          <c:showCatName val="0"/>
          <c:showSerName val="0"/>
          <c:showPercent val="0"/>
          <c:showBubbleSize val="0"/>
        </c:dLbls>
        <c:marker val="1"/>
        <c:smooth val="0"/>
        <c:axId val="174446464"/>
        <c:axId val="174448000"/>
      </c:lineChart>
      <c:catAx>
        <c:axId val="174446464"/>
        <c:scaling>
          <c:orientation val="minMax"/>
        </c:scaling>
        <c:delete val="0"/>
        <c:axPos val="b"/>
        <c:majorTickMark val="out"/>
        <c:minorTickMark val="none"/>
        <c:tickLblPos val="nextTo"/>
        <c:crossAx val="174448000"/>
        <c:crosses val="autoZero"/>
        <c:auto val="1"/>
        <c:lblAlgn val="ctr"/>
        <c:lblOffset val="100"/>
        <c:noMultiLvlLbl val="0"/>
      </c:catAx>
      <c:valAx>
        <c:axId val="174448000"/>
        <c:scaling>
          <c:orientation val="minMax"/>
        </c:scaling>
        <c:delete val="0"/>
        <c:axPos val="l"/>
        <c:majorGridlines/>
        <c:title>
          <c:tx>
            <c:rich>
              <a:bodyPr rot="-5400000" vert="horz"/>
              <a:lstStyle/>
              <a:p>
                <a:pPr>
                  <a:defRPr/>
                </a:pPr>
                <a:r>
                  <a:rPr lang="en-US"/>
                  <a:t>Percentage</a:t>
                </a:r>
              </a:p>
            </c:rich>
          </c:tx>
          <c:overlay val="0"/>
        </c:title>
        <c:numFmt formatCode="General" sourceLinked="1"/>
        <c:majorTickMark val="out"/>
        <c:minorTickMark val="none"/>
        <c:tickLblPos val="nextTo"/>
        <c:crossAx val="174446464"/>
        <c:crosses val="autoZero"/>
        <c:crossBetween val="between"/>
      </c:valAx>
    </c:plotArea>
    <c:legend>
      <c:legendPos val="r"/>
      <c:layout>
        <c:manualLayout>
          <c:xMode val="edge"/>
          <c:yMode val="edge"/>
          <c:x val="0.75488801399825023"/>
          <c:y val="0.26755869058034415"/>
          <c:w val="0.242334208223972"/>
          <c:h val="0.520437809857101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9A77E-27E5-45E0-9E6C-ED7F78B71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Apa6thEd</Template>
  <TotalTime>0</TotalTime>
  <Pages>63</Pages>
  <Words>12307</Words>
  <Characters>70153</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82296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dottie</dc:creator>
  <cp:lastModifiedBy>dottie</cp:lastModifiedBy>
  <cp:revision>2</cp:revision>
  <cp:lastPrinted>2012-04-02T00:50:00Z</cp:lastPrinted>
  <dcterms:created xsi:type="dcterms:W3CDTF">2012-04-28T18:19:00Z</dcterms:created>
  <dcterms:modified xsi:type="dcterms:W3CDTF">2012-04-28T18:19:00Z</dcterms:modified>
</cp:coreProperties>
</file>